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E00F27" w:rsidRPr="00E00F27" w14:paraId="44AFEED9" w14:textId="77777777" w:rsidTr="0012039B">
        <w:trPr>
          <w:jc w:val="center"/>
        </w:trPr>
        <w:tc>
          <w:tcPr>
            <w:tcW w:w="9639" w:type="dxa"/>
          </w:tcPr>
          <w:p w14:paraId="4B9F98A6" w14:textId="77777777" w:rsidR="00426FF1" w:rsidRPr="00E00F27" w:rsidRDefault="00900D04" w:rsidP="00E00F27">
            <w:pPr>
              <w:widowControl/>
              <w:jc w:val="center"/>
              <w:rPr>
                <w:b/>
                <w:sz w:val="28"/>
              </w:rPr>
            </w:pPr>
            <w:r w:rsidRPr="00E00F27">
              <w:rPr>
                <w:noProof/>
                <w:sz w:val="30"/>
              </w:rPr>
              <w:drawing>
                <wp:anchor distT="0" distB="0" distL="114300" distR="114300" simplePos="0" relativeHeight="251658240" behindDoc="0" locked="0" layoutInCell="1" allowOverlap="1" wp14:anchorId="2CE50059" wp14:editId="684B0FBA">
                  <wp:simplePos x="0" y="0"/>
                  <wp:positionH relativeFrom="column">
                    <wp:posOffset>2741588</wp:posOffset>
                  </wp:positionH>
                  <wp:positionV relativeFrom="paragraph">
                    <wp:posOffset>-333228</wp:posOffset>
                  </wp:positionV>
                  <wp:extent cx="726440" cy="959485"/>
                  <wp:effectExtent l="0" t="0" r="0" b="0"/>
                  <wp:wrapNone/>
                  <wp:docPr id="1" name="Рисунок 1" descr="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00F27" w:rsidRPr="00E00F27" w14:paraId="183FC9BD" w14:textId="77777777" w:rsidTr="0012039B">
        <w:trPr>
          <w:jc w:val="center"/>
        </w:trPr>
        <w:tc>
          <w:tcPr>
            <w:tcW w:w="9639" w:type="dxa"/>
          </w:tcPr>
          <w:p w14:paraId="2C6ACCCE" w14:textId="77777777" w:rsidR="0012039B" w:rsidRPr="00E00F27" w:rsidRDefault="0012039B" w:rsidP="00E00F27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E00F27" w:rsidRPr="00E00F27" w14:paraId="29E0DDAC" w14:textId="77777777" w:rsidTr="0012039B">
        <w:trPr>
          <w:jc w:val="center"/>
        </w:trPr>
        <w:tc>
          <w:tcPr>
            <w:tcW w:w="9639" w:type="dxa"/>
          </w:tcPr>
          <w:p w14:paraId="622B1566" w14:textId="77777777" w:rsidR="0012039B" w:rsidRPr="00E00F27" w:rsidRDefault="0012039B" w:rsidP="00E00F27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E00F27" w:rsidRPr="00E00F27" w14:paraId="7767B70F" w14:textId="77777777" w:rsidTr="0012039B">
        <w:trPr>
          <w:jc w:val="center"/>
        </w:trPr>
        <w:tc>
          <w:tcPr>
            <w:tcW w:w="9639" w:type="dxa"/>
          </w:tcPr>
          <w:p w14:paraId="32A4CD60" w14:textId="77777777" w:rsidR="0012039B" w:rsidRPr="00E00F27" w:rsidRDefault="0012039B" w:rsidP="00E00F27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E00F27" w:rsidRPr="00E00F27" w14:paraId="0EE6C698" w14:textId="77777777" w:rsidTr="0012039B">
        <w:trPr>
          <w:jc w:val="center"/>
        </w:trPr>
        <w:tc>
          <w:tcPr>
            <w:tcW w:w="9639" w:type="dxa"/>
          </w:tcPr>
          <w:p w14:paraId="60E6BCD3" w14:textId="77777777" w:rsidR="00426FF1" w:rsidRPr="00E00F27" w:rsidRDefault="001C0F3C" w:rsidP="00E00F27">
            <w:pPr>
              <w:widowControl/>
              <w:jc w:val="center"/>
              <w:rPr>
                <w:b/>
                <w:sz w:val="36"/>
              </w:rPr>
            </w:pPr>
            <w:r w:rsidRPr="00E00F27">
              <w:rPr>
                <w:b/>
                <w:sz w:val="36"/>
              </w:rPr>
              <w:t xml:space="preserve">ПРАВИТЕЛЬСТВО </w:t>
            </w:r>
            <w:r w:rsidR="00AC112A" w:rsidRPr="00E00F27">
              <w:rPr>
                <w:b/>
                <w:sz w:val="36"/>
              </w:rPr>
              <w:t>ПЕНЗЕНСКОЙ ОБЛАСТИ</w:t>
            </w:r>
          </w:p>
        </w:tc>
      </w:tr>
      <w:tr w:rsidR="00E00F27" w:rsidRPr="00E00F27" w14:paraId="07CB6EBF" w14:textId="77777777" w:rsidTr="0012039B">
        <w:trPr>
          <w:jc w:val="center"/>
        </w:trPr>
        <w:tc>
          <w:tcPr>
            <w:tcW w:w="9639" w:type="dxa"/>
          </w:tcPr>
          <w:p w14:paraId="465D63D3" w14:textId="77777777" w:rsidR="00426FF1" w:rsidRPr="00E00F27" w:rsidRDefault="00426FF1" w:rsidP="00E00F27">
            <w:pPr>
              <w:widowControl/>
              <w:jc w:val="center"/>
              <w:rPr>
                <w:sz w:val="36"/>
              </w:rPr>
            </w:pPr>
          </w:p>
        </w:tc>
      </w:tr>
      <w:tr w:rsidR="00E00F27" w:rsidRPr="00E00F27" w14:paraId="7C20F9E5" w14:textId="77777777" w:rsidTr="0012039B">
        <w:trPr>
          <w:jc w:val="center"/>
        </w:trPr>
        <w:tc>
          <w:tcPr>
            <w:tcW w:w="9639" w:type="dxa"/>
          </w:tcPr>
          <w:p w14:paraId="226447BE" w14:textId="77777777" w:rsidR="00426FF1" w:rsidRPr="00E00F27" w:rsidRDefault="00BE79F0" w:rsidP="00E00F27">
            <w:pPr>
              <w:pStyle w:val="3"/>
              <w:rPr>
                <w:rFonts w:ascii="Times New Roman Полужирный" w:hAnsi="Times New Roman Полужирный"/>
              </w:rPr>
            </w:pPr>
            <w:r w:rsidRPr="00E00F27">
              <w:rPr>
                <w:sz w:val="28"/>
              </w:rPr>
              <w:t>П О С Т А Н О В Л Е Н И Е</w:t>
            </w:r>
          </w:p>
        </w:tc>
      </w:tr>
      <w:tr w:rsidR="00C43890" w:rsidRPr="00E00F27" w14:paraId="13BD9D07" w14:textId="77777777" w:rsidTr="0012039B">
        <w:trPr>
          <w:jc w:val="center"/>
        </w:trPr>
        <w:tc>
          <w:tcPr>
            <w:tcW w:w="9639" w:type="dxa"/>
            <w:vAlign w:val="center"/>
          </w:tcPr>
          <w:p w14:paraId="181FB709" w14:textId="77777777" w:rsidR="00C43890" w:rsidRPr="00E00F27" w:rsidRDefault="00C43890" w:rsidP="00E00F27">
            <w:pPr>
              <w:pStyle w:val="3"/>
              <w:rPr>
                <w:sz w:val="32"/>
                <w:szCs w:val="34"/>
              </w:rPr>
            </w:pPr>
          </w:p>
        </w:tc>
      </w:tr>
    </w:tbl>
    <w:p w14:paraId="6C3DD754" w14:textId="77777777" w:rsidR="00D3044A" w:rsidRPr="00E00F27" w:rsidRDefault="00D3044A" w:rsidP="00E00F27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00F27" w:rsidRPr="00E00F27" w14:paraId="602CF5F7" w14:textId="77777777" w:rsidTr="00605644">
        <w:trPr>
          <w:jc w:val="center"/>
        </w:trPr>
        <w:tc>
          <w:tcPr>
            <w:tcW w:w="284" w:type="dxa"/>
            <w:vAlign w:val="bottom"/>
          </w:tcPr>
          <w:p w14:paraId="1B7A9DCA" w14:textId="77777777" w:rsidR="000D0507" w:rsidRPr="00E00F27" w:rsidRDefault="000D0507" w:rsidP="00E00F27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4A0413FE" w14:textId="609609BA" w:rsidR="000D0507" w:rsidRPr="00E00F27" w:rsidRDefault="000D0507" w:rsidP="00E00F2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14:paraId="197FC74D" w14:textId="77777777" w:rsidR="000D0507" w:rsidRPr="00E00F27" w:rsidRDefault="00C222EC" w:rsidP="00E00F27">
            <w:pPr>
              <w:widowControl/>
              <w:jc w:val="center"/>
              <w:rPr>
                <w:sz w:val="24"/>
              </w:rPr>
            </w:pPr>
            <w:r w:rsidRPr="00E00F27">
              <w:rPr>
                <w:sz w:val="24"/>
              </w:rPr>
              <w:t>№ 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60D8826" w14:textId="6E3F5750" w:rsidR="000D0507" w:rsidRPr="00E00F27" w:rsidRDefault="000D0507" w:rsidP="00E00F27">
            <w:pPr>
              <w:widowControl/>
              <w:jc w:val="center"/>
              <w:rPr>
                <w:sz w:val="24"/>
              </w:rPr>
            </w:pPr>
          </w:p>
        </w:tc>
      </w:tr>
      <w:tr w:rsidR="000D0507" w:rsidRPr="00E00F27" w14:paraId="48A39C1C" w14:textId="77777777" w:rsidTr="00605644">
        <w:trPr>
          <w:jc w:val="center"/>
        </w:trPr>
        <w:tc>
          <w:tcPr>
            <w:tcW w:w="4650" w:type="dxa"/>
            <w:gridSpan w:val="4"/>
          </w:tcPr>
          <w:p w14:paraId="37E4EE9B" w14:textId="77777777" w:rsidR="000D0507" w:rsidRPr="00E00F27" w:rsidRDefault="000D0507" w:rsidP="00E00F27">
            <w:pPr>
              <w:widowControl/>
              <w:jc w:val="center"/>
              <w:rPr>
                <w:sz w:val="10"/>
              </w:rPr>
            </w:pPr>
          </w:p>
          <w:p w14:paraId="64A27D09" w14:textId="77777777" w:rsidR="000D0507" w:rsidRPr="00E00F27" w:rsidRDefault="000D0507" w:rsidP="00E00F27">
            <w:pPr>
              <w:widowControl/>
              <w:jc w:val="center"/>
              <w:rPr>
                <w:sz w:val="24"/>
              </w:rPr>
            </w:pPr>
            <w:r w:rsidRPr="00E00F27">
              <w:rPr>
                <w:sz w:val="24"/>
              </w:rPr>
              <w:t>г.</w:t>
            </w:r>
            <w:r w:rsidR="00FD7E7B" w:rsidRPr="00E00F27">
              <w:rPr>
                <w:sz w:val="24"/>
              </w:rPr>
              <w:t> </w:t>
            </w:r>
            <w:r w:rsidRPr="00E00F27">
              <w:rPr>
                <w:sz w:val="24"/>
              </w:rPr>
              <w:t>Пенза</w:t>
            </w:r>
          </w:p>
        </w:tc>
      </w:tr>
    </w:tbl>
    <w:p w14:paraId="47A8AFD8" w14:textId="77777777" w:rsidR="00BA5A70" w:rsidRPr="00E00F27" w:rsidRDefault="00BA5A70" w:rsidP="00E00F27">
      <w:pPr>
        <w:jc w:val="both"/>
        <w:rPr>
          <w:sz w:val="28"/>
        </w:rPr>
      </w:pPr>
    </w:p>
    <w:p w14:paraId="0E692826" w14:textId="3193AF94" w:rsidR="00F46C52" w:rsidRPr="00E00F27" w:rsidRDefault="00F46C52" w:rsidP="00E00F27">
      <w:pPr>
        <w:spacing w:line="235" w:lineRule="auto"/>
        <w:jc w:val="center"/>
        <w:rPr>
          <w:b/>
          <w:sz w:val="36"/>
          <w:szCs w:val="36"/>
        </w:rPr>
      </w:pPr>
      <w:r w:rsidRPr="00E00F27">
        <w:rPr>
          <w:b/>
          <w:bCs/>
          <w:sz w:val="28"/>
          <w:szCs w:val="28"/>
        </w:rPr>
        <w:t xml:space="preserve">О внесении изменений </w:t>
      </w:r>
      <w:r w:rsidR="0053456B" w:rsidRPr="00E00F27">
        <w:rPr>
          <w:b/>
          <w:bCs/>
          <w:sz w:val="28"/>
          <w:szCs w:val="28"/>
        </w:rPr>
        <w:t>в отдельные нормативные правовые акты Правительства Пензенской области</w:t>
      </w:r>
    </w:p>
    <w:p w14:paraId="7336058E" w14:textId="77777777" w:rsidR="00C222EC" w:rsidRPr="00E00F27" w:rsidRDefault="00C222EC" w:rsidP="00E00F27">
      <w:pPr>
        <w:spacing w:line="235" w:lineRule="auto"/>
        <w:jc w:val="center"/>
        <w:rPr>
          <w:b/>
          <w:sz w:val="36"/>
          <w:szCs w:val="36"/>
        </w:rPr>
      </w:pPr>
    </w:p>
    <w:p w14:paraId="7A800AEC" w14:textId="2BA0C8EB" w:rsidR="00F46C52" w:rsidRPr="00E00F27" w:rsidRDefault="00F46C52" w:rsidP="00E00F27">
      <w:pPr>
        <w:spacing w:line="23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 xml:space="preserve">Руководствуясь Законом Пензенской области от 21.04.2023 </w:t>
      </w:r>
      <w:r w:rsidR="00C222EC" w:rsidRPr="00E00F27">
        <w:rPr>
          <w:sz w:val="28"/>
          <w:szCs w:val="28"/>
        </w:rPr>
        <w:t>№ </w:t>
      </w:r>
      <w:r w:rsidRPr="00E00F27">
        <w:rPr>
          <w:sz w:val="28"/>
          <w:szCs w:val="28"/>
        </w:rPr>
        <w:t xml:space="preserve">4006-ЗПО </w:t>
      </w:r>
      <w:r w:rsidR="004C4211" w:rsidRPr="00E00F27">
        <w:rPr>
          <w:sz w:val="28"/>
          <w:szCs w:val="28"/>
        </w:rPr>
        <w:t>«</w:t>
      </w:r>
      <w:r w:rsidRPr="00E00F27">
        <w:rPr>
          <w:sz w:val="28"/>
          <w:szCs w:val="28"/>
        </w:rPr>
        <w:t>О Правительстве Пензенской области</w:t>
      </w:r>
      <w:r w:rsidR="004C4211" w:rsidRPr="00E00F27">
        <w:rPr>
          <w:sz w:val="28"/>
          <w:szCs w:val="28"/>
        </w:rPr>
        <w:t>»</w:t>
      </w:r>
      <w:r w:rsidRPr="00E00F27">
        <w:rPr>
          <w:sz w:val="28"/>
          <w:szCs w:val="28"/>
        </w:rPr>
        <w:t xml:space="preserve"> (с последующими изменениями), Правительство Пензенской области </w:t>
      </w:r>
      <w:r w:rsidRPr="00E00F27">
        <w:rPr>
          <w:b/>
          <w:sz w:val="28"/>
          <w:szCs w:val="28"/>
        </w:rPr>
        <w:t>п о с т а н о в л я е т</w:t>
      </w:r>
      <w:r w:rsidRPr="00E00F27">
        <w:rPr>
          <w:sz w:val="28"/>
          <w:szCs w:val="28"/>
        </w:rPr>
        <w:t>:</w:t>
      </w:r>
    </w:p>
    <w:p w14:paraId="1D300722" w14:textId="67E8190B" w:rsidR="00F46C52" w:rsidRPr="00E00F27" w:rsidRDefault="00F46C52" w:rsidP="00E00F27">
      <w:pPr>
        <w:spacing w:line="23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 xml:space="preserve">1. Внести в Порядок предоставления субсидий на поддержку племенного животноводства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(далее </w:t>
      </w:r>
      <w:r w:rsidR="00C222EC" w:rsidRPr="00E00F27">
        <w:rPr>
          <w:sz w:val="28"/>
          <w:szCs w:val="28"/>
        </w:rPr>
        <w:t>-</w:t>
      </w:r>
      <w:r w:rsidRPr="00E00F27">
        <w:rPr>
          <w:sz w:val="28"/>
          <w:szCs w:val="28"/>
        </w:rPr>
        <w:t xml:space="preserve"> Порядок 1), утвержденный постановлением</w:t>
      </w:r>
      <w:r w:rsidRPr="00E00F27">
        <w:t xml:space="preserve"> </w:t>
      </w:r>
      <w:r w:rsidRPr="00E00F27">
        <w:rPr>
          <w:sz w:val="28"/>
          <w:szCs w:val="28"/>
        </w:rPr>
        <w:t xml:space="preserve">Правительства Пензенской области </w:t>
      </w:r>
      <w:r w:rsidRPr="00E00F27">
        <w:rPr>
          <w:sz w:val="28"/>
          <w:szCs w:val="28"/>
        </w:rPr>
        <w:br/>
        <w:t xml:space="preserve">от 13.02.2017 </w:t>
      </w:r>
      <w:r w:rsidR="00C222EC" w:rsidRPr="00E00F27">
        <w:rPr>
          <w:sz w:val="28"/>
          <w:szCs w:val="28"/>
        </w:rPr>
        <w:t>№ </w:t>
      </w:r>
      <w:r w:rsidRPr="00E00F27">
        <w:rPr>
          <w:sz w:val="28"/>
          <w:szCs w:val="28"/>
        </w:rPr>
        <w:t xml:space="preserve">66-пП </w:t>
      </w:r>
      <w:r w:rsidR="004C4211" w:rsidRPr="00E00F27">
        <w:rPr>
          <w:sz w:val="28"/>
          <w:szCs w:val="28"/>
        </w:rPr>
        <w:t>«</w:t>
      </w:r>
      <w:r w:rsidRPr="00E00F27">
        <w:rPr>
          <w:sz w:val="28"/>
          <w:szCs w:val="28"/>
        </w:rPr>
        <w:t xml:space="preserve">О порядке предоставления субсидий на реализацию мероприятий Государственной программы развития сельского хозяйства </w:t>
      </w:r>
      <w:r w:rsidR="00C222EC" w:rsidRPr="00E00F27">
        <w:rPr>
          <w:sz w:val="28"/>
          <w:szCs w:val="28"/>
        </w:rPr>
        <w:br/>
      </w:r>
      <w:r w:rsidRPr="00E00F27">
        <w:rPr>
          <w:sz w:val="28"/>
          <w:szCs w:val="28"/>
        </w:rPr>
        <w:t xml:space="preserve">и регулирования рынков сельскохозяйственной продукции, сырья </w:t>
      </w:r>
      <w:r w:rsidR="00C222EC" w:rsidRPr="00E00F27">
        <w:rPr>
          <w:sz w:val="28"/>
          <w:szCs w:val="28"/>
        </w:rPr>
        <w:br/>
      </w:r>
      <w:r w:rsidRPr="00E00F27">
        <w:rPr>
          <w:sz w:val="28"/>
          <w:szCs w:val="28"/>
        </w:rPr>
        <w:t xml:space="preserve">и продовольствия, утвержденной постановлением Правительства Российской Федерации от 14.07.2012 </w:t>
      </w:r>
      <w:r w:rsidR="00C222EC" w:rsidRPr="00E00F27">
        <w:rPr>
          <w:sz w:val="28"/>
          <w:szCs w:val="28"/>
        </w:rPr>
        <w:t>№ </w:t>
      </w:r>
      <w:r w:rsidRPr="00E00F27">
        <w:rPr>
          <w:sz w:val="28"/>
          <w:szCs w:val="28"/>
        </w:rPr>
        <w:t>717</w:t>
      </w:r>
      <w:r w:rsidR="004C4211" w:rsidRPr="00E00F27">
        <w:rPr>
          <w:sz w:val="28"/>
          <w:szCs w:val="28"/>
        </w:rPr>
        <w:t>»</w:t>
      </w:r>
      <w:r w:rsidRPr="00E00F27">
        <w:rPr>
          <w:sz w:val="28"/>
          <w:szCs w:val="28"/>
        </w:rPr>
        <w:t xml:space="preserve"> (с последующими изменениями) (далее </w:t>
      </w:r>
      <w:r w:rsidR="00C222EC" w:rsidRPr="00E00F27">
        <w:rPr>
          <w:sz w:val="28"/>
          <w:szCs w:val="28"/>
        </w:rPr>
        <w:t>-</w:t>
      </w:r>
      <w:r w:rsidRPr="00E00F27">
        <w:rPr>
          <w:sz w:val="28"/>
          <w:szCs w:val="28"/>
        </w:rPr>
        <w:t xml:space="preserve"> Постановление), следующие изменения:</w:t>
      </w:r>
    </w:p>
    <w:p w14:paraId="64E38FFF" w14:textId="6888F2E8" w:rsidR="00153959" w:rsidRPr="00E00F27" w:rsidRDefault="00153959" w:rsidP="00E00F27">
      <w:pPr>
        <w:spacing w:line="23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1.1. абзац шестой приложения № 3 к Порядку 1 изложить в следующей редакции:</w:t>
      </w:r>
    </w:p>
    <w:p w14:paraId="68DB93F5" w14:textId="0ACC1DD7" w:rsidR="00153959" w:rsidRPr="00E00F27" w:rsidRDefault="004C4211" w:rsidP="00E00F27">
      <w:pPr>
        <w:spacing w:line="23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«</w:t>
      </w:r>
      <w:r w:rsidR="00153959" w:rsidRPr="00E00F27">
        <w:rPr>
          <w:sz w:val="28"/>
          <w:szCs w:val="28"/>
        </w:rPr>
        <w:t>-</w:t>
      </w:r>
      <w:r w:rsidR="00F52D3E" w:rsidRPr="00E00F27">
        <w:rPr>
          <w:sz w:val="28"/>
          <w:szCs w:val="28"/>
        </w:rPr>
        <w:t xml:space="preserve"> внутрихозяйственный отчет о движении скота и птицы за январь текущего финансового года и последнюю отчетную дату;</w:t>
      </w:r>
      <w:r w:rsidRPr="00E00F27">
        <w:rPr>
          <w:sz w:val="28"/>
          <w:szCs w:val="28"/>
        </w:rPr>
        <w:t>»</w:t>
      </w:r>
      <w:r w:rsidR="00153959" w:rsidRPr="00E00F27">
        <w:rPr>
          <w:sz w:val="28"/>
          <w:szCs w:val="28"/>
        </w:rPr>
        <w:t>;</w:t>
      </w:r>
    </w:p>
    <w:p w14:paraId="7299EA5D" w14:textId="5B6364F3" w:rsidR="00153959" w:rsidRPr="00E00F27" w:rsidRDefault="00153959" w:rsidP="00E00F27">
      <w:pPr>
        <w:spacing w:line="23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 xml:space="preserve">1.2. </w:t>
      </w:r>
      <w:r w:rsidR="001A43E8" w:rsidRPr="00E00F27">
        <w:rPr>
          <w:sz w:val="28"/>
          <w:szCs w:val="28"/>
        </w:rPr>
        <w:t xml:space="preserve">в приложении № 5 к Порядку 1 </w:t>
      </w:r>
      <w:bookmarkStart w:id="0" w:name="_Hlk204264534"/>
      <w:r w:rsidR="00C43F5E" w:rsidRPr="00E00F27">
        <w:rPr>
          <w:sz w:val="28"/>
          <w:szCs w:val="28"/>
        </w:rPr>
        <w:t xml:space="preserve">после слов </w:t>
      </w:r>
      <w:r w:rsidR="004C4211" w:rsidRPr="00E00F27">
        <w:rPr>
          <w:sz w:val="28"/>
          <w:szCs w:val="28"/>
        </w:rPr>
        <w:t>«</w:t>
      </w:r>
      <w:r w:rsidR="00C43F5E" w:rsidRPr="00E00F27">
        <w:rPr>
          <w:sz w:val="28"/>
          <w:szCs w:val="28"/>
        </w:rPr>
        <w:t>&lt;**&gt; Указываются наименования документов, подтверждающих право пользования земельными участками, на которых осуществляется или планируется осуществлять сельскохозяйственное производство, в случае если права на них не зарегистрированы в Едином государственном реестре недвижимости, и (или) выписки из Единого государственного реестра недвижимости на земельные участки, в случае если права на них зарегистрированы в Едином государственном реестре недвижимости.</w:t>
      </w:r>
      <w:r w:rsidR="004C4211" w:rsidRPr="00E00F27">
        <w:rPr>
          <w:sz w:val="28"/>
          <w:szCs w:val="28"/>
        </w:rPr>
        <w:t>»</w:t>
      </w:r>
      <w:r w:rsidR="00C43F5E" w:rsidRPr="00E00F27">
        <w:rPr>
          <w:sz w:val="28"/>
          <w:szCs w:val="28"/>
        </w:rPr>
        <w:t xml:space="preserve"> дополнить </w:t>
      </w:r>
      <w:r w:rsidR="006C64DB" w:rsidRPr="00E00F27">
        <w:rPr>
          <w:sz w:val="28"/>
          <w:szCs w:val="28"/>
        </w:rPr>
        <w:t>предложением</w:t>
      </w:r>
      <w:r w:rsidR="00C43F5E" w:rsidRPr="00E00F27">
        <w:rPr>
          <w:sz w:val="28"/>
          <w:szCs w:val="28"/>
        </w:rPr>
        <w:t xml:space="preserve"> следующего содержания: </w:t>
      </w:r>
      <w:r w:rsidR="004C4211" w:rsidRPr="00E00F27">
        <w:rPr>
          <w:sz w:val="28"/>
          <w:szCs w:val="28"/>
        </w:rPr>
        <w:t>«</w:t>
      </w:r>
      <w:r w:rsidR="00C43F5E" w:rsidRPr="00E00F27">
        <w:rPr>
          <w:sz w:val="28"/>
          <w:szCs w:val="28"/>
        </w:rPr>
        <w:t xml:space="preserve">Документ, подтверждающий право пользования земельным участком, на котором осуществляется сельскохозяйственная деятельность участником отбора предоставляется в полном объеме, с приложениями, дополнениями, изменениями и другими документами (при </w:t>
      </w:r>
      <w:r w:rsidR="00C43F5E" w:rsidRPr="00E00F27">
        <w:rPr>
          <w:sz w:val="28"/>
          <w:szCs w:val="28"/>
        </w:rPr>
        <w:lastRenderedPageBreak/>
        <w:t>наличии), являющимися его неотъемлемой частью.</w:t>
      </w:r>
      <w:r w:rsidR="004C4211" w:rsidRPr="00E00F27">
        <w:rPr>
          <w:sz w:val="28"/>
          <w:szCs w:val="28"/>
        </w:rPr>
        <w:t>»</w:t>
      </w:r>
      <w:r w:rsidR="00C43F5E" w:rsidRPr="00E00F27">
        <w:rPr>
          <w:sz w:val="28"/>
          <w:szCs w:val="28"/>
        </w:rPr>
        <w:t>.</w:t>
      </w:r>
    </w:p>
    <w:bookmarkEnd w:id="0"/>
    <w:p w14:paraId="2D54586B" w14:textId="7CBA70F0" w:rsidR="00F46C52" w:rsidRPr="00E00F27" w:rsidRDefault="00F46C52" w:rsidP="00E00F27">
      <w:pPr>
        <w:spacing w:line="23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 xml:space="preserve">2. Внести в Порядок предоставления субсидий на поддержку элитного семеноводства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(далее </w:t>
      </w:r>
      <w:r w:rsidR="00C222EC" w:rsidRPr="00E00F27">
        <w:rPr>
          <w:sz w:val="28"/>
          <w:szCs w:val="28"/>
        </w:rPr>
        <w:t>-</w:t>
      </w:r>
      <w:r w:rsidRPr="00E00F27">
        <w:rPr>
          <w:sz w:val="28"/>
          <w:szCs w:val="28"/>
        </w:rPr>
        <w:t xml:space="preserve"> Порядок 2), утвержденный Постановлением, следующие изменения:</w:t>
      </w:r>
    </w:p>
    <w:p w14:paraId="11EA811B" w14:textId="03564BEA" w:rsidR="00DB446A" w:rsidRPr="00E00F27" w:rsidRDefault="000D6A90" w:rsidP="00E00F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 xml:space="preserve">2.1. </w:t>
      </w:r>
      <w:r w:rsidR="00DB446A" w:rsidRPr="00E00F27">
        <w:rPr>
          <w:sz w:val="28"/>
          <w:szCs w:val="28"/>
        </w:rPr>
        <w:t xml:space="preserve">в </w:t>
      </w:r>
      <w:hyperlink r:id="rId8" w:history="1">
        <w:r w:rsidR="00DB446A" w:rsidRPr="00E00F27">
          <w:rPr>
            <w:sz w:val="28"/>
            <w:szCs w:val="28"/>
          </w:rPr>
          <w:t>разделе 2</w:t>
        </w:r>
      </w:hyperlink>
      <w:r w:rsidR="00DB446A" w:rsidRPr="00E00F27">
        <w:rPr>
          <w:sz w:val="28"/>
          <w:szCs w:val="28"/>
        </w:rPr>
        <w:t xml:space="preserve"> </w:t>
      </w:r>
      <w:r w:rsidR="004C4211" w:rsidRPr="00E00F27">
        <w:rPr>
          <w:sz w:val="28"/>
          <w:szCs w:val="28"/>
        </w:rPr>
        <w:t>«</w:t>
      </w:r>
      <w:r w:rsidR="00DB446A" w:rsidRPr="00E00F27">
        <w:rPr>
          <w:sz w:val="28"/>
          <w:szCs w:val="28"/>
        </w:rPr>
        <w:t>Условия и порядок предоставления субсидий</w:t>
      </w:r>
      <w:r w:rsidR="004C4211" w:rsidRPr="00E00F27">
        <w:rPr>
          <w:sz w:val="28"/>
          <w:szCs w:val="28"/>
        </w:rPr>
        <w:t>»</w:t>
      </w:r>
      <w:r w:rsidR="00DB446A" w:rsidRPr="00E00F27">
        <w:rPr>
          <w:sz w:val="28"/>
          <w:szCs w:val="28"/>
        </w:rPr>
        <w:t xml:space="preserve"> Порядка</w:t>
      </w:r>
      <w:r w:rsidR="00561A38" w:rsidRPr="00E00F27">
        <w:rPr>
          <w:sz w:val="28"/>
          <w:szCs w:val="28"/>
        </w:rPr>
        <w:t xml:space="preserve"> 2</w:t>
      </w:r>
      <w:r w:rsidR="00DB446A" w:rsidRPr="00E00F27">
        <w:rPr>
          <w:sz w:val="28"/>
          <w:szCs w:val="28"/>
        </w:rPr>
        <w:t>:</w:t>
      </w:r>
    </w:p>
    <w:p w14:paraId="6C67A413" w14:textId="43D2FA3C" w:rsidR="00DB446A" w:rsidRPr="00E00F27" w:rsidRDefault="00DB446A" w:rsidP="00E00F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 xml:space="preserve">2.1.1. </w:t>
      </w:r>
      <w:hyperlink r:id="rId9" w:history="1">
        <w:r w:rsidRPr="00E00F27">
          <w:rPr>
            <w:sz w:val="28"/>
            <w:szCs w:val="28"/>
          </w:rPr>
          <w:t>абзац седьмой пункта 2.2</w:t>
        </w:r>
      </w:hyperlink>
      <w:r w:rsidRPr="00E00F27">
        <w:rPr>
          <w:sz w:val="28"/>
          <w:szCs w:val="28"/>
        </w:rPr>
        <w:t xml:space="preserve"> изложить в следующей редакции:</w:t>
      </w:r>
    </w:p>
    <w:p w14:paraId="5F0E60BD" w14:textId="4BCFF83B" w:rsidR="00DB446A" w:rsidRPr="00E00F27" w:rsidRDefault="004C4211" w:rsidP="00E00F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«</w:t>
      </w:r>
      <w:r w:rsidR="00DB446A" w:rsidRPr="00E00F27">
        <w:rPr>
          <w:sz w:val="28"/>
          <w:szCs w:val="28"/>
        </w:rPr>
        <w:t xml:space="preserve">- для посевных площадей, на которых осуществляется сев элитных семян, подлежащих субсидированию в соответствии с настоящим Порядком, участниками отбора должно осуществляться страхование рисков утраты (гибели) урожая сельскохозяйственной культуры в результате наступления всех или нескольких событий, предусмотренных </w:t>
      </w:r>
      <w:hyperlink r:id="rId10" w:history="1">
        <w:r w:rsidR="00DB446A" w:rsidRPr="00E00F27">
          <w:rPr>
            <w:sz w:val="28"/>
            <w:szCs w:val="28"/>
          </w:rPr>
          <w:t>пунктом 1 части 1 статьи 8</w:t>
        </w:r>
      </w:hyperlink>
      <w:r w:rsidR="00DB446A" w:rsidRPr="00E00F27">
        <w:rPr>
          <w:sz w:val="28"/>
          <w:szCs w:val="28"/>
        </w:rPr>
        <w:t xml:space="preserve"> Федерального закона от 25.07.2011 № 260-ФЗ </w:t>
      </w:r>
      <w:r w:rsidRPr="00E00F27">
        <w:rPr>
          <w:sz w:val="28"/>
          <w:szCs w:val="28"/>
        </w:rPr>
        <w:t>«</w:t>
      </w:r>
      <w:r w:rsidR="00DB446A" w:rsidRPr="00E00F27">
        <w:rPr>
          <w:sz w:val="28"/>
          <w:szCs w:val="28"/>
        </w:rPr>
        <w:t xml:space="preserve">О государственной поддержке в сфере сельскохозяйственного страхования и о внесении изменений в Федеральный закон </w:t>
      </w:r>
      <w:r w:rsidRPr="00E00F27">
        <w:rPr>
          <w:sz w:val="28"/>
          <w:szCs w:val="28"/>
        </w:rPr>
        <w:t>«</w:t>
      </w:r>
      <w:r w:rsidR="00DB446A" w:rsidRPr="00E00F27">
        <w:rPr>
          <w:sz w:val="28"/>
          <w:szCs w:val="28"/>
        </w:rPr>
        <w:t>О развитии сельского хозяйства</w:t>
      </w:r>
      <w:r w:rsidRPr="00E00F27">
        <w:rPr>
          <w:sz w:val="28"/>
          <w:szCs w:val="28"/>
        </w:rPr>
        <w:t>»</w:t>
      </w:r>
      <w:r w:rsidR="003E494D" w:rsidRPr="00E00F27">
        <w:rPr>
          <w:sz w:val="28"/>
          <w:szCs w:val="28"/>
        </w:rPr>
        <w:t xml:space="preserve"> (с последующими изменениями)</w:t>
      </w:r>
      <w:r w:rsidR="00DB446A" w:rsidRPr="00E00F27">
        <w:rPr>
          <w:sz w:val="28"/>
          <w:szCs w:val="28"/>
        </w:rPr>
        <w:t xml:space="preserve">, и (или) события, предусмотренного </w:t>
      </w:r>
      <w:hyperlink r:id="rId11" w:history="1">
        <w:r w:rsidR="00DB446A" w:rsidRPr="00E00F27">
          <w:rPr>
            <w:sz w:val="28"/>
            <w:szCs w:val="28"/>
          </w:rPr>
          <w:t>пунктом 4 части 1 статьи 8</w:t>
        </w:r>
      </w:hyperlink>
      <w:r w:rsidR="00DB446A" w:rsidRPr="00E00F27">
        <w:rPr>
          <w:sz w:val="28"/>
          <w:szCs w:val="28"/>
        </w:rPr>
        <w:t xml:space="preserve"> Федерального закона от 25.07.2011 № 260-ФЗ </w:t>
      </w:r>
      <w:r w:rsidRPr="00E00F27">
        <w:rPr>
          <w:sz w:val="28"/>
          <w:szCs w:val="28"/>
        </w:rPr>
        <w:t>«</w:t>
      </w:r>
      <w:r w:rsidR="00DB446A" w:rsidRPr="00E00F27">
        <w:rPr>
          <w:sz w:val="28"/>
          <w:szCs w:val="28"/>
        </w:rPr>
        <w:t xml:space="preserve">О государственной поддержке в сфере сельскохозяйственного страхования и о внесении изменений в Федеральный закон </w:t>
      </w:r>
      <w:r w:rsidRPr="00E00F27">
        <w:rPr>
          <w:sz w:val="28"/>
          <w:szCs w:val="28"/>
        </w:rPr>
        <w:t>«</w:t>
      </w:r>
      <w:r w:rsidR="00DB446A" w:rsidRPr="00E00F27">
        <w:rPr>
          <w:sz w:val="28"/>
          <w:szCs w:val="28"/>
        </w:rPr>
        <w:t>О развитии сельского хозяйства</w:t>
      </w:r>
      <w:r w:rsidRPr="00E00F27">
        <w:rPr>
          <w:sz w:val="28"/>
          <w:szCs w:val="28"/>
        </w:rPr>
        <w:t>»</w:t>
      </w:r>
      <w:r w:rsidR="003E494D" w:rsidRPr="00E00F27">
        <w:t xml:space="preserve"> </w:t>
      </w:r>
      <w:r w:rsidR="003E494D" w:rsidRPr="00E00F27">
        <w:rPr>
          <w:sz w:val="28"/>
          <w:szCs w:val="28"/>
        </w:rPr>
        <w:t>(с последующими изменениями);</w:t>
      </w:r>
      <w:r w:rsidRPr="00E00F27">
        <w:rPr>
          <w:sz w:val="28"/>
          <w:szCs w:val="28"/>
        </w:rPr>
        <w:t>»</w:t>
      </w:r>
      <w:r w:rsidR="00DB446A" w:rsidRPr="00E00F27">
        <w:rPr>
          <w:sz w:val="28"/>
          <w:szCs w:val="28"/>
        </w:rPr>
        <w:t>;</w:t>
      </w:r>
    </w:p>
    <w:p w14:paraId="45A22BF8" w14:textId="0D0529BD" w:rsidR="00DB446A" w:rsidRPr="00E00F27" w:rsidRDefault="00DB446A" w:rsidP="00E00F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 xml:space="preserve">2.1.2. </w:t>
      </w:r>
      <w:hyperlink r:id="rId12" w:history="1">
        <w:r w:rsidRPr="00E00F27">
          <w:rPr>
            <w:sz w:val="28"/>
            <w:szCs w:val="28"/>
          </w:rPr>
          <w:t>пункт 2.</w:t>
        </w:r>
      </w:hyperlink>
      <w:r w:rsidRPr="00E00F27">
        <w:rPr>
          <w:sz w:val="28"/>
          <w:szCs w:val="28"/>
        </w:rPr>
        <w:t>2 дополнить абзацем следующего содержания:</w:t>
      </w:r>
    </w:p>
    <w:p w14:paraId="797DA5DA" w14:textId="40637178" w:rsidR="00DB446A" w:rsidRPr="00E00F27" w:rsidRDefault="004C4211" w:rsidP="00E00F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«</w:t>
      </w:r>
      <w:r w:rsidR="00DB446A" w:rsidRPr="00E00F27">
        <w:rPr>
          <w:sz w:val="28"/>
          <w:szCs w:val="28"/>
        </w:rPr>
        <w:t>- участник отбора заключил и (или) принимает обязательство о заключении до конца года предоставления субсидии с Министерством соглашения о предоставлении субсидии на возмещение части затрат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в соответствии с пунктом 2.9 Порядка о предоставлении субсидии на возмещение части затрат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</w:t>
      </w:r>
      <w:r w:rsidR="006C64DB" w:rsidRPr="00E00F27">
        <w:rPr>
          <w:sz w:val="28"/>
          <w:szCs w:val="28"/>
        </w:rPr>
        <w:t xml:space="preserve">, </w:t>
      </w:r>
      <w:r w:rsidR="00DB446A" w:rsidRPr="00E00F27">
        <w:rPr>
          <w:sz w:val="28"/>
          <w:szCs w:val="28"/>
        </w:rPr>
        <w:t xml:space="preserve">утвержденным </w:t>
      </w:r>
      <w:r w:rsidR="006C64DB" w:rsidRPr="00E00F27">
        <w:rPr>
          <w:sz w:val="28"/>
          <w:szCs w:val="28"/>
        </w:rPr>
        <w:t>п</w:t>
      </w:r>
      <w:r w:rsidR="00DB446A" w:rsidRPr="00E00F27">
        <w:rPr>
          <w:sz w:val="28"/>
          <w:szCs w:val="28"/>
        </w:rPr>
        <w:t>остановлением Правительства Пензенской области от 13.02.2017 № 66-пП (с последующими изменениями) (далее – Порядок по страхованию),   в части посевных площадей, на которых осуществляется сев элитных семян, подлежащих субсидированию в со</w:t>
      </w:r>
      <w:r w:rsidR="006C64DB" w:rsidRPr="00E00F27">
        <w:rPr>
          <w:sz w:val="28"/>
          <w:szCs w:val="28"/>
        </w:rPr>
        <w:t>ответствии с настоящим Порядком.</w:t>
      </w:r>
      <w:r w:rsidRPr="00E00F27">
        <w:rPr>
          <w:sz w:val="28"/>
          <w:szCs w:val="28"/>
        </w:rPr>
        <w:t>»</w:t>
      </w:r>
      <w:r w:rsidR="00DB446A" w:rsidRPr="00E00F27">
        <w:rPr>
          <w:sz w:val="28"/>
          <w:szCs w:val="28"/>
        </w:rPr>
        <w:t>;</w:t>
      </w:r>
    </w:p>
    <w:p w14:paraId="64509773" w14:textId="65DFAB77" w:rsidR="00DB446A" w:rsidRPr="00E00F27" w:rsidRDefault="00DB446A" w:rsidP="00E00F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2.1.3. пункт 2.5 дополнить абзацем следующего содержания:</w:t>
      </w:r>
    </w:p>
    <w:p w14:paraId="02CF0F57" w14:textId="55BB484D" w:rsidR="00DB446A" w:rsidRPr="00E00F27" w:rsidRDefault="004C4211" w:rsidP="00E00F2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«</w:t>
      </w:r>
      <w:r w:rsidR="00DB446A" w:rsidRPr="00E00F27">
        <w:rPr>
          <w:sz w:val="28"/>
          <w:szCs w:val="28"/>
        </w:rPr>
        <w:t xml:space="preserve">к) </w:t>
      </w:r>
      <w:r w:rsidR="006C64DB" w:rsidRPr="00E00F27">
        <w:rPr>
          <w:sz w:val="28"/>
          <w:szCs w:val="28"/>
        </w:rPr>
        <w:t>с</w:t>
      </w:r>
      <w:r w:rsidR="00DB446A" w:rsidRPr="00E00F27">
        <w:rPr>
          <w:sz w:val="28"/>
          <w:szCs w:val="28"/>
        </w:rPr>
        <w:t xml:space="preserve">оглашение о предоставлении субсидии из бюджета Пензенской области на возмещение части затрат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сельскохозяйственного страхования (далее – Соглашение по страхованию), </w:t>
      </w:r>
      <w:r w:rsidR="00DB446A" w:rsidRPr="00E00F27">
        <w:rPr>
          <w:sz w:val="28"/>
          <w:szCs w:val="28"/>
        </w:rPr>
        <w:lastRenderedPageBreak/>
        <w:t>заключенного в соответствии с Порядком по страхованию в части посевных площадей, на которых осуществляется сев элитных семян, подлежащих субсидированию в соответствии с настоящим Порядком (предос</w:t>
      </w:r>
      <w:r w:rsidR="006C64DB" w:rsidRPr="00E00F27">
        <w:rPr>
          <w:sz w:val="28"/>
          <w:szCs w:val="28"/>
        </w:rPr>
        <w:t>тавляется в случае</w:t>
      </w:r>
      <w:r w:rsidR="00DB446A" w:rsidRPr="00E00F27">
        <w:rPr>
          <w:sz w:val="28"/>
          <w:szCs w:val="28"/>
        </w:rPr>
        <w:t xml:space="preserve"> если на момент обращения за субсидией имеется заключе</w:t>
      </w:r>
      <w:r w:rsidR="006C64DB" w:rsidRPr="00E00F27">
        <w:rPr>
          <w:sz w:val="28"/>
          <w:szCs w:val="28"/>
        </w:rPr>
        <w:t>нное Соглашение по страхованию).</w:t>
      </w:r>
      <w:r w:rsidRPr="00E00F27">
        <w:rPr>
          <w:sz w:val="28"/>
          <w:szCs w:val="28"/>
        </w:rPr>
        <w:t>»</w:t>
      </w:r>
      <w:r w:rsidR="00DB446A" w:rsidRPr="00E00F27">
        <w:rPr>
          <w:sz w:val="28"/>
          <w:szCs w:val="28"/>
        </w:rPr>
        <w:t>;</w:t>
      </w:r>
    </w:p>
    <w:p w14:paraId="0E70FFE1" w14:textId="7D90B9A3" w:rsidR="00561A38" w:rsidRPr="00E00F27" w:rsidRDefault="00DB446A" w:rsidP="00E00F27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00F27">
        <w:rPr>
          <w:rFonts w:ascii="Times New Roman" w:hAnsi="Times New Roman" w:cs="Times New Roman"/>
          <w:b w:val="0"/>
          <w:sz w:val="28"/>
          <w:szCs w:val="28"/>
        </w:rPr>
        <w:t>2.2.</w:t>
      </w:r>
      <w:r w:rsidR="006C64DB" w:rsidRPr="00E00F27">
        <w:t xml:space="preserve"> </w:t>
      </w:r>
      <w:r w:rsidR="006C64DB" w:rsidRPr="00E00F27">
        <w:rPr>
          <w:rFonts w:ascii="Times New Roman" w:hAnsi="Times New Roman" w:cs="Times New Roman"/>
          <w:b w:val="0"/>
          <w:sz w:val="28"/>
          <w:szCs w:val="28"/>
        </w:rPr>
        <w:t>пункт 3.1</w:t>
      </w:r>
      <w:r w:rsidRPr="00E00F27">
        <w:rPr>
          <w:rFonts w:ascii="Times New Roman" w:hAnsi="Times New Roman" w:cs="Times New Roman"/>
          <w:b w:val="0"/>
          <w:sz w:val="28"/>
          <w:szCs w:val="28"/>
        </w:rPr>
        <w:t xml:space="preserve"> раздел</w:t>
      </w:r>
      <w:r w:rsidR="006C64DB" w:rsidRPr="00E00F2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E00F27">
        <w:rPr>
          <w:rFonts w:ascii="Times New Roman" w:hAnsi="Times New Roman" w:cs="Times New Roman"/>
          <w:b w:val="0"/>
          <w:sz w:val="28"/>
          <w:szCs w:val="28"/>
        </w:rPr>
        <w:t xml:space="preserve"> 3 </w:t>
      </w:r>
      <w:r w:rsidR="004C4211" w:rsidRPr="00E00F27">
        <w:rPr>
          <w:rFonts w:ascii="Times New Roman" w:hAnsi="Times New Roman" w:cs="Times New Roman"/>
          <w:b w:val="0"/>
          <w:sz w:val="28"/>
          <w:szCs w:val="28"/>
        </w:rPr>
        <w:t>«</w:t>
      </w:r>
      <w:r w:rsidRPr="00E00F27">
        <w:rPr>
          <w:rFonts w:ascii="Times New Roman" w:hAnsi="Times New Roman" w:cs="Times New Roman"/>
          <w:b w:val="0"/>
          <w:sz w:val="28"/>
          <w:szCs w:val="28"/>
        </w:rPr>
        <w:t>Представление отчетности, осуществление контроля за соблюдением условий и порядка предоставления субсидий и ответственность за их нарушение</w:t>
      </w:r>
      <w:r w:rsidR="004C4211" w:rsidRPr="00E00F27">
        <w:rPr>
          <w:rFonts w:ascii="Times New Roman" w:hAnsi="Times New Roman" w:cs="Times New Roman"/>
          <w:b w:val="0"/>
          <w:sz w:val="28"/>
          <w:szCs w:val="28"/>
        </w:rPr>
        <w:t>»</w:t>
      </w:r>
      <w:r w:rsidR="006C64DB" w:rsidRPr="00E00F27">
        <w:t xml:space="preserve"> </w:t>
      </w:r>
      <w:r w:rsidR="006C64DB" w:rsidRPr="00E00F27">
        <w:rPr>
          <w:rFonts w:ascii="Times New Roman" w:hAnsi="Times New Roman" w:cs="Times New Roman"/>
          <w:b w:val="0"/>
          <w:sz w:val="28"/>
          <w:szCs w:val="28"/>
        </w:rPr>
        <w:t>Порядка 2</w:t>
      </w:r>
      <w:r w:rsidRPr="00E00F27">
        <w:rPr>
          <w:rFonts w:ascii="Times New Roman" w:hAnsi="Times New Roman" w:cs="Times New Roman"/>
          <w:b w:val="0"/>
          <w:sz w:val="28"/>
          <w:szCs w:val="28"/>
        </w:rPr>
        <w:t xml:space="preserve"> дополнить </w:t>
      </w:r>
      <w:r w:rsidR="006C64DB" w:rsidRPr="00E00F27">
        <w:rPr>
          <w:rFonts w:ascii="Times New Roman" w:hAnsi="Times New Roman" w:cs="Times New Roman"/>
          <w:b w:val="0"/>
          <w:sz w:val="28"/>
          <w:szCs w:val="28"/>
        </w:rPr>
        <w:t>под</w:t>
      </w:r>
      <w:r w:rsidRPr="00E00F27">
        <w:rPr>
          <w:rFonts w:ascii="Times New Roman" w:hAnsi="Times New Roman" w:cs="Times New Roman"/>
          <w:b w:val="0"/>
          <w:sz w:val="28"/>
          <w:szCs w:val="28"/>
        </w:rPr>
        <w:t>пунктом 3.1.4 следующего содержания:</w:t>
      </w:r>
    </w:p>
    <w:p w14:paraId="0A9BB61B" w14:textId="30E76318" w:rsidR="00DB446A" w:rsidRPr="00E00F27" w:rsidRDefault="004C4211" w:rsidP="00E00F27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00F27">
        <w:rPr>
          <w:rFonts w:ascii="Times New Roman" w:hAnsi="Times New Roman" w:cs="Times New Roman"/>
          <w:b w:val="0"/>
          <w:sz w:val="28"/>
          <w:szCs w:val="28"/>
        </w:rPr>
        <w:t>«</w:t>
      </w:r>
      <w:r w:rsidR="00561A38" w:rsidRPr="00E00F27">
        <w:rPr>
          <w:rFonts w:ascii="Times New Roman" w:hAnsi="Times New Roman" w:cs="Times New Roman"/>
          <w:b w:val="0"/>
          <w:sz w:val="28"/>
          <w:szCs w:val="28"/>
        </w:rPr>
        <w:t>3.1.4.</w:t>
      </w:r>
      <w:r w:rsidR="006C64DB" w:rsidRPr="00E00F2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446A" w:rsidRPr="00E00F27">
        <w:rPr>
          <w:rFonts w:ascii="Times New Roman" w:hAnsi="Times New Roman" w:cs="Times New Roman"/>
          <w:b w:val="0"/>
          <w:sz w:val="28"/>
          <w:szCs w:val="28"/>
        </w:rPr>
        <w:t xml:space="preserve">Получатель субсидии представляет не позднее 1 марта года, следующего за годом предоставления субсидии, отчет о выполнении </w:t>
      </w:r>
      <w:r w:rsidR="00DB446A" w:rsidRPr="00E00F27">
        <w:rPr>
          <w:rFonts w:ascii="Times New Roman" w:hAnsi="Times New Roman" w:cs="Times New Roman"/>
          <w:b w:val="0"/>
          <w:strike/>
          <w:sz w:val="28"/>
          <w:szCs w:val="28"/>
        </w:rPr>
        <w:t>отдельных</w:t>
      </w:r>
      <w:r w:rsidR="00DB446A" w:rsidRPr="00E00F27">
        <w:rPr>
          <w:rFonts w:ascii="Times New Roman" w:hAnsi="Times New Roman" w:cs="Times New Roman"/>
          <w:b w:val="0"/>
          <w:sz w:val="28"/>
          <w:szCs w:val="28"/>
        </w:rPr>
        <w:t xml:space="preserve"> требований Порядка согласно приложению №</w:t>
      </w:r>
      <w:r w:rsidR="00561A38" w:rsidRPr="00E00F2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446A" w:rsidRPr="00E00F27">
        <w:rPr>
          <w:rFonts w:ascii="Times New Roman" w:hAnsi="Times New Roman" w:cs="Times New Roman"/>
          <w:b w:val="0"/>
          <w:sz w:val="28"/>
          <w:szCs w:val="28"/>
        </w:rPr>
        <w:t xml:space="preserve">5 к </w:t>
      </w:r>
      <w:r w:rsidR="00BB4558" w:rsidRPr="00E00F27">
        <w:rPr>
          <w:rFonts w:ascii="Times New Roman" w:hAnsi="Times New Roman" w:cs="Times New Roman"/>
          <w:b w:val="0"/>
          <w:sz w:val="28"/>
          <w:szCs w:val="28"/>
        </w:rPr>
        <w:t xml:space="preserve">настоящему </w:t>
      </w:r>
      <w:r w:rsidR="00DB446A" w:rsidRPr="00E00F27">
        <w:rPr>
          <w:rFonts w:ascii="Times New Roman" w:hAnsi="Times New Roman" w:cs="Times New Roman"/>
          <w:b w:val="0"/>
          <w:sz w:val="28"/>
          <w:szCs w:val="28"/>
        </w:rPr>
        <w:t>Порядку</w:t>
      </w:r>
      <w:r w:rsidRPr="00E00F27">
        <w:rPr>
          <w:rFonts w:ascii="Times New Roman" w:hAnsi="Times New Roman" w:cs="Times New Roman"/>
          <w:b w:val="0"/>
          <w:sz w:val="28"/>
          <w:szCs w:val="28"/>
        </w:rPr>
        <w:t>»</w:t>
      </w:r>
      <w:r w:rsidR="00163613" w:rsidRPr="00E00F27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69875364" w14:textId="3DD39BAB" w:rsidR="001A43E8" w:rsidRPr="00E00F27" w:rsidRDefault="001A43E8" w:rsidP="00E00F27">
      <w:pPr>
        <w:spacing w:line="23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2.</w:t>
      </w:r>
      <w:r w:rsidR="00D836F3" w:rsidRPr="00E00F27">
        <w:rPr>
          <w:sz w:val="28"/>
          <w:szCs w:val="28"/>
        </w:rPr>
        <w:t>3</w:t>
      </w:r>
      <w:r w:rsidRPr="00E00F27">
        <w:rPr>
          <w:sz w:val="28"/>
          <w:szCs w:val="28"/>
        </w:rPr>
        <w:t>.</w:t>
      </w:r>
      <w:r w:rsidR="002E39D7" w:rsidRPr="00E00F27">
        <w:rPr>
          <w:sz w:val="28"/>
          <w:szCs w:val="28"/>
        </w:rPr>
        <w:t xml:space="preserve"> </w:t>
      </w:r>
      <w:r w:rsidR="00837443" w:rsidRPr="00E00F27">
        <w:rPr>
          <w:sz w:val="28"/>
          <w:szCs w:val="28"/>
        </w:rPr>
        <w:t xml:space="preserve">в пункте 1 </w:t>
      </w:r>
      <w:r w:rsidR="002E39D7" w:rsidRPr="00E00F27">
        <w:rPr>
          <w:sz w:val="28"/>
          <w:szCs w:val="28"/>
        </w:rPr>
        <w:t>приложени</w:t>
      </w:r>
      <w:r w:rsidR="00837443" w:rsidRPr="00E00F27">
        <w:rPr>
          <w:sz w:val="28"/>
          <w:szCs w:val="28"/>
        </w:rPr>
        <w:t>я</w:t>
      </w:r>
      <w:r w:rsidR="002E39D7" w:rsidRPr="00E00F27">
        <w:rPr>
          <w:sz w:val="28"/>
          <w:szCs w:val="28"/>
        </w:rPr>
        <w:t xml:space="preserve"> № 3 к Порядку 2:</w:t>
      </w:r>
    </w:p>
    <w:p w14:paraId="52B8100E" w14:textId="1FC1353A" w:rsidR="00837443" w:rsidRPr="00E00F27" w:rsidRDefault="00837443" w:rsidP="00E00F27">
      <w:pPr>
        <w:spacing w:line="23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2.3.1. абзац пятый изложить в следующей редакции:</w:t>
      </w:r>
    </w:p>
    <w:p w14:paraId="36A42EB5" w14:textId="7781A7CC" w:rsidR="00837443" w:rsidRPr="00E00F27" w:rsidRDefault="004C4211" w:rsidP="00E00F27">
      <w:pPr>
        <w:spacing w:line="23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«</w:t>
      </w:r>
      <w:r w:rsidR="00837443" w:rsidRPr="00E00F27">
        <w:rPr>
          <w:sz w:val="28"/>
          <w:szCs w:val="28"/>
        </w:rPr>
        <w:t>- сертификаты соответствия приобретенных партий элитных семян либо протоколы испытаний (протоколы инспекции) и акты апробации посевов</w:t>
      </w:r>
      <w:r w:rsidR="00837443" w:rsidRPr="00E00F27">
        <w:t xml:space="preserve"> </w:t>
      </w:r>
      <w:r w:rsidR="00837443" w:rsidRPr="00E00F27">
        <w:rPr>
          <w:sz w:val="28"/>
          <w:szCs w:val="28"/>
        </w:rPr>
        <w:t>приобретенных партий элитных семян;</w:t>
      </w:r>
      <w:r w:rsidRPr="00E00F27">
        <w:rPr>
          <w:sz w:val="28"/>
          <w:szCs w:val="28"/>
        </w:rPr>
        <w:t>»</w:t>
      </w:r>
      <w:r w:rsidR="00837443" w:rsidRPr="00E00F27">
        <w:rPr>
          <w:sz w:val="28"/>
          <w:szCs w:val="28"/>
        </w:rPr>
        <w:t>;</w:t>
      </w:r>
    </w:p>
    <w:p w14:paraId="06F3DEB5" w14:textId="0AF8AA29" w:rsidR="00837443" w:rsidRPr="00E00F27" w:rsidRDefault="00837443" w:rsidP="00E00F27">
      <w:pPr>
        <w:spacing w:line="23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2.3.2. абзац седьмой</w:t>
      </w:r>
      <w:r w:rsidRPr="00E00F27">
        <w:t xml:space="preserve"> </w:t>
      </w:r>
      <w:r w:rsidRPr="00E00F27">
        <w:rPr>
          <w:sz w:val="28"/>
          <w:szCs w:val="28"/>
        </w:rPr>
        <w:t>изложить в следующей редакции:</w:t>
      </w:r>
    </w:p>
    <w:p w14:paraId="76B7E2BF" w14:textId="3206BCAC" w:rsidR="002E39D7" w:rsidRPr="00E00F27" w:rsidRDefault="004C4211" w:rsidP="00E00F27">
      <w:pPr>
        <w:spacing w:line="23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«</w:t>
      </w:r>
      <w:r w:rsidR="008A018A" w:rsidRPr="00E00F27">
        <w:rPr>
          <w:sz w:val="28"/>
          <w:szCs w:val="28"/>
        </w:rPr>
        <w:t xml:space="preserve">- договоры сельскохозяйственного страхования с государственной поддержкой имущественных интересов, связанных с риском утраты (гибели) урожая конкретной культуры, на </w:t>
      </w:r>
      <w:r w:rsidR="006C64DB" w:rsidRPr="00E00F27">
        <w:rPr>
          <w:sz w:val="28"/>
          <w:szCs w:val="28"/>
        </w:rPr>
        <w:t>сев элитных семян, подлежащих субсидированию</w:t>
      </w:r>
      <w:r w:rsidR="008A018A" w:rsidRPr="00E00F27">
        <w:rPr>
          <w:sz w:val="28"/>
          <w:szCs w:val="28"/>
        </w:rPr>
        <w:t>, и платежные документы к ним.</w:t>
      </w:r>
      <w:r w:rsidRPr="00E00F27">
        <w:rPr>
          <w:sz w:val="28"/>
          <w:szCs w:val="28"/>
        </w:rPr>
        <w:t>»</w:t>
      </w:r>
      <w:r w:rsidR="008A018A" w:rsidRPr="00E00F27">
        <w:rPr>
          <w:sz w:val="28"/>
          <w:szCs w:val="28"/>
        </w:rPr>
        <w:t>;</w:t>
      </w:r>
    </w:p>
    <w:p w14:paraId="124ACCD2" w14:textId="17E942DF" w:rsidR="00F71932" w:rsidRPr="00E00F27" w:rsidRDefault="00F71932" w:rsidP="00E00F27">
      <w:pPr>
        <w:spacing w:line="23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2.</w:t>
      </w:r>
      <w:r w:rsidR="00D836F3" w:rsidRPr="00E00F27">
        <w:rPr>
          <w:sz w:val="28"/>
          <w:szCs w:val="28"/>
        </w:rPr>
        <w:t>4</w:t>
      </w:r>
      <w:r w:rsidRPr="00E00F27">
        <w:rPr>
          <w:sz w:val="28"/>
          <w:szCs w:val="28"/>
        </w:rPr>
        <w:t xml:space="preserve">. </w:t>
      </w:r>
      <w:r w:rsidR="00EB1FED" w:rsidRPr="00E00F27">
        <w:rPr>
          <w:sz w:val="28"/>
          <w:szCs w:val="28"/>
        </w:rPr>
        <w:t xml:space="preserve">в приложении № 4 к Порядку </w:t>
      </w:r>
      <w:r w:rsidR="00814967" w:rsidRPr="00E00F27">
        <w:rPr>
          <w:sz w:val="28"/>
          <w:szCs w:val="28"/>
        </w:rPr>
        <w:t>2</w:t>
      </w:r>
      <w:r w:rsidR="00EB1FED" w:rsidRPr="00E00F27">
        <w:rPr>
          <w:sz w:val="28"/>
          <w:szCs w:val="28"/>
        </w:rPr>
        <w:t xml:space="preserve"> </w:t>
      </w:r>
      <w:r w:rsidR="004F300F" w:rsidRPr="00E00F27">
        <w:rPr>
          <w:sz w:val="28"/>
          <w:szCs w:val="28"/>
        </w:rPr>
        <w:t xml:space="preserve">после слов </w:t>
      </w:r>
      <w:r w:rsidR="004C4211" w:rsidRPr="00E00F27">
        <w:rPr>
          <w:sz w:val="28"/>
          <w:szCs w:val="28"/>
        </w:rPr>
        <w:t>«</w:t>
      </w:r>
      <w:r w:rsidR="004F300F" w:rsidRPr="00E00F27">
        <w:rPr>
          <w:sz w:val="28"/>
          <w:szCs w:val="28"/>
        </w:rPr>
        <w:t>&lt;**&gt; Указываются наименования документов, подтверждающих право пользования земельными участками, на которых осуществляется или планируется осуществлять сельскохозяйственное производство, в случае если права на них не зарегистрированы в Едином государственном реестре недвижимости, и (или) выписки из Единого государственного реестра недвижимости на земельные участки, в случае если права на них зарегистрированы в Едином государственном реестре недвижимости.</w:t>
      </w:r>
      <w:r w:rsidR="004C4211" w:rsidRPr="00E00F27">
        <w:rPr>
          <w:sz w:val="28"/>
          <w:szCs w:val="28"/>
        </w:rPr>
        <w:t>»</w:t>
      </w:r>
      <w:r w:rsidR="004F300F" w:rsidRPr="00E00F27">
        <w:rPr>
          <w:sz w:val="28"/>
          <w:szCs w:val="28"/>
        </w:rPr>
        <w:t xml:space="preserve"> дополнить </w:t>
      </w:r>
      <w:r w:rsidR="00163613" w:rsidRPr="00E00F27">
        <w:rPr>
          <w:sz w:val="28"/>
          <w:szCs w:val="28"/>
        </w:rPr>
        <w:t xml:space="preserve">предложением </w:t>
      </w:r>
      <w:r w:rsidR="004F300F" w:rsidRPr="00E00F27">
        <w:rPr>
          <w:sz w:val="28"/>
          <w:szCs w:val="28"/>
        </w:rPr>
        <w:t xml:space="preserve">следующего содержания: </w:t>
      </w:r>
      <w:r w:rsidR="004C4211" w:rsidRPr="00E00F27">
        <w:rPr>
          <w:sz w:val="28"/>
          <w:szCs w:val="28"/>
        </w:rPr>
        <w:t>«</w:t>
      </w:r>
      <w:r w:rsidR="004F300F" w:rsidRPr="00E00F27">
        <w:rPr>
          <w:sz w:val="28"/>
          <w:szCs w:val="28"/>
        </w:rPr>
        <w:t>Документ, подтверждающий право пользования земельным участком, на котором осуществляется сельскохозяйственная деятельность участником отбора предоставляется в полном объеме, с приложениями, дополнениями, изменениями и другими документами (при наличии), являющ</w:t>
      </w:r>
      <w:r w:rsidR="006C64DB" w:rsidRPr="00E00F27">
        <w:rPr>
          <w:sz w:val="28"/>
          <w:szCs w:val="28"/>
        </w:rPr>
        <w:t>имися его неотъемлемой частью.</w:t>
      </w:r>
      <w:r w:rsidR="004C4211" w:rsidRPr="00E00F27">
        <w:rPr>
          <w:sz w:val="28"/>
          <w:szCs w:val="28"/>
        </w:rPr>
        <w:t>»</w:t>
      </w:r>
      <w:r w:rsidR="006C64DB" w:rsidRPr="00E00F27">
        <w:rPr>
          <w:sz w:val="28"/>
          <w:szCs w:val="28"/>
        </w:rPr>
        <w:t>;</w:t>
      </w:r>
    </w:p>
    <w:p w14:paraId="57ABE010" w14:textId="33D594C1" w:rsidR="00D836F3" w:rsidRPr="00E00F27" w:rsidRDefault="00D836F3" w:rsidP="00E00F27">
      <w:pPr>
        <w:spacing w:line="23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2.5.</w:t>
      </w:r>
      <w:r w:rsidRPr="00E00F27">
        <w:t xml:space="preserve"> </w:t>
      </w:r>
      <w:r w:rsidR="006C64DB" w:rsidRPr="00E00F27">
        <w:rPr>
          <w:sz w:val="28"/>
          <w:szCs w:val="28"/>
        </w:rPr>
        <w:t>д</w:t>
      </w:r>
      <w:r w:rsidRPr="00E00F27">
        <w:rPr>
          <w:sz w:val="28"/>
          <w:szCs w:val="28"/>
        </w:rPr>
        <w:t xml:space="preserve">ополнить Порядок </w:t>
      </w:r>
      <w:r w:rsidR="0054551B" w:rsidRPr="00E00F27">
        <w:rPr>
          <w:sz w:val="28"/>
          <w:szCs w:val="28"/>
        </w:rPr>
        <w:t xml:space="preserve">2 </w:t>
      </w:r>
      <w:r w:rsidRPr="00E00F27">
        <w:rPr>
          <w:sz w:val="28"/>
          <w:szCs w:val="28"/>
        </w:rPr>
        <w:t>Приложением №</w:t>
      </w:r>
      <w:r w:rsidR="00BC770F" w:rsidRPr="00E00F27">
        <w:rPr>
          <w:sz w:val="28"/>
          <w:szCs w:val="28"/>
        </w:rPr>
        <w:t xml:space="preserve"> </w:t>
      </w:r>
      <w:r w:rsidR="00BB4558" w:rsidRPr="00E00F27">
        <w:rPr>
          <w:sz w:val="28"/>
          <w:szCs w:val="28"/>
        </w:rPr>
        <w:t>5</w:t>
      </w:r>
      <w:r w:rsidRPr="00E00F27">
        <w:rPr>
          <w:sz w:val="28"/>
          <w:szCs w:val="28"/>
        </w:rPr>
        <w:t xml:space="preserve"> согласно приложению</w:t>
      </w:r>
      <w:r w:rsidR="0054551B" w:rsidRPr="00E00F27">
        <w:rPr>
          <w:sz w:val="28"/>
          <w:szCs w:val="28"/>
        </w:rPr>
        <w:t xml:space="preserve"> к настоящему постановлению</w:t>
      </w:r>
      <w:r w:rsidRPr="00E00F27">
        <w:rPr>
          <w:sz w:val="28"/>
          <w:szCs w:val="28"/>
        </w:rPr>
        <w:t>.</w:t>
      </w:r>
    </w:p>
    <w:p w14:paraId="07F88E33" w14:textId="16334798" w:rsidR="00F46C52" w:rsidRPr="00E00F27" w:rsidRDefault="00F46C52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 xml:space="preserve">3. Внести </w:t>
      </w:r>
      <w:r w:rsidR="003E494D" w:rsidRPr="00E00F27">
        <w:rPr>
          <w:sz w:val="28"/>
          <w:szCs w:val="28"/>
        </w:rPr>
        <w:t>в приложение № 6 к Порядку</w:t>
      </w:r>
      <w:r w:rsidRPr="00E00F27">
        <w:rPr>
          <w:sz w:val="28"/>
          <w:szCs w:val="28"/>
        </w:rPr>
        <w:t xml:space="preserve"> предоставления субсидий на закладку и (или) уход за многолетними насаждениями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хозяйствования, утвержденный Постановлением, </w:t>
      </w:r>
      <w:r w:rsidR="003E494D" w:rsidRPr="00E00F27">
        <w:rPr>
          <w:sz w:val="28"/>
          <w:szCs w:val="28"/>
        </w:rPr>
        <w:t>дополнив</w:t>
      </w:r>
      <w:r w:rsidR="00814967" w:rsidRPr="00E00F27">
        <w:rPr>
          <w:sz w:val="28"/>
          <w:szCs w:val="28"/>
        </w:rPr>
        <w:t xml:space="preserve"> </w:t>
      </w:r>
      <w:r w:rsidR="00BF2818" w:rsidRPr="00E00F27">
        <w:rPr>
          <w:sz w:val="28"/>
          <w:szCs w:val="28"/>
        </w:rPr>
        <w:t xml:space="preserve">после слов </w:t>
      </w:r>
      <w:r w:rsidR="004C4211" w:rsidRPr="00E00F27">
        <w:rPr>
          <w:sz w:val="28"/>
          <w:szCs w:val="28"/>
        </w:rPr>
        <w:t>«</w:t>
      </w:r>
      <w:r w:rsidR="00BF2818" w:rsidRPr="00E00F27">
        <w:rPr>
          <w:sz w:val="28"/>
          <w:szCs w:val="28"/>
        </w:rPr>
        <w:t xml:space="preserve">&lt;**&gt; Указываются наименования документов, подтверждающих право пользования земельными участками, на которых осуществляется или планируется осуществлять сельскохозяйственное производство, в случае если </w:t>
      </w:r>
      <w:r w:rsidR="00BF2818" w:rsidRPr="00E00F27">
        <w:rPr>
          <w:sz w:val="28"/>
          <w:szCs w:val="28"/>
        </w:rPr>
        <w:lastRenderedPageBreak/>
        <w:t>права на них не зарегистрированы в Едином государственном реестре недвижимости, и (или) выписки из Единого государственного реестра недвижимости на земельные участки, в случае если права на них зарегистрированы в Едином государственном реестре недвижимости.</w:t>
      </w:r>
      <w:r w:rsidR="004C4211" w:rsidRPr="00E00F27">
        <w:rPr>
          <w:sz w:val="28"/>
          <w:szCs w:val="28"/>
        </w:rPr>
        <w:t>»</w:t>
      </w:r>
      <w:r w:rsidR="00BF2818" w:rsidRPr="00E00F27">
        <w:rPr>
          <w:sz w:val="28"/>
          <w:szCs w:val="28"/>
        </w:rPr>
        <w:t xml:space="preserve"> </w:t>
      </w:r>
      <w:r w:rsidR="00163613" w:rsidRPr="00E00F27">
        <w:rPr>
          <w:sz w:val="28"/>
          <w:szCs w:val="28"/>
        </w:rPr>
        <w:t xml:space="preserve">предложением </w:t>
      </w:r>
      <w:r w:rsidR="00BF2818" w:rsidRPr="00E00F27">
        <w:rPr>
          <w:sz w:val="28"/>
          <w:szCs w:val="28"/>
        </w:rPr>
        <w:t xml:space="preserve">следующего содержания: </w:t>
      </w:r>
      <w:r w:rsidR="004C4211" w:rsidRPr="00E00F27">
        <w:rPr>
          <w:sz w:val="28"/>
          <w:szCs w:val="28"/>
        </w:rPr>
        <w:t>«</w:t>
      </w:r>
      <w:r w:rsidR="00BF2818" w:rsidRPr="00E00F27">
        <w:rPr>
          <w:sz w:val="28"/>
          <w:szCs w:val="28"/>
        </w:rPr>
        <w:t>Документ, подтверждающий право пользования земельным участком, на котором осуществляется сельскохозяйственная деятельность участником отбора предоставляется в полном объеме, с приложениями, дополнениями, изменениями и другими документами (при наличии), являющимися его неотъемлемой частью.</w:t>
      </w:r>
      <w:r w:rsidR="004C4211" w:rsidRPr="00E00F27">
        <w:rPr>
          <w:sz w:val="28"/>
          <w:szCs w:val="28"/>
        </w:rPr>
        <w:t>»</w:t>
      </w:r>
      <w:r w:rsidR="00BF2818" w:rsidRPr="00E00F27">
        <w:rPr>
          <w:sz w:val="28"/>
          <w:szCs w:val="28"/>
        </w:rPr>
        <w:t>.</w:t>
      </w:r>
    </w:p>
    <w:p w14:paraId="51EE2D35" w14:textId="5CC99B2C" w:rsidR="00163613" w:rsidRPr="00E00F27" w:rsidRDefault="00CB783D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4.</w:t>
      </w:r>
      <w:r w:rsidR="00C85AA8" w:rsidRPr="00E00F27">
        <w:rPr>
          <w:sz w:val="28"/>
          <w:szCs w:val="28"/>
        </w:rPr>
        <w:t xml:space="preserve"> </w:t>
      </w:r>
      <w:r w:rsidR="00163613" w:rsidRPr="00E00F27">
        <w:rPr>
          <w:sz w:val="28"/>
          <w:szCs w:val="28"/>
        </w:rPr>
        <w:t>Внести в Поряд</w:t>
      </w:r>
      <w:r w:rsidR="008772DD" w:rsidRPr="00E00F27">
        <w:rPr>
          <w:sz w:val="28"/>
          <w:szCs w:val="28"/>
        </w:rPr>
        <w:t>ок</w:t>
      </w:r>
      <w:r w:rsidR="00163613" w:rsidRPr="00E00F27">
        <w:rPr>
          <w:sz w:val="28"/>
          <w:szCs w:val="28"/>
        </w:rPr>
        <w:t xml:space="preserve"> предоставления грантов </w:t>
      </w:r>
      <w:r w:rsidR="004C4211" w:rsidRPr="00E00F27">
        <w:rPr>
          <w:sz w:val="28"/>
          <w:szCs w:val="28"/>
        </w:rPr>
        <w:t>«</w:t>
      </w:r>
      <w:r w:rsidR="00163613" w:rsidRPr="00E00F27">
        <w:rPr>
          <w:sz w:val="28"/>
          <w:szCs w:val="28"/>
        </w:rPr>
        <w:t>Агростартап</w:t>
      </w:r>
      <w:r w:rsidR="004C4211" w:rsidRPr="00E00F27">
        <w:rPr>
          <w:sz w:val="28"/>
          <w:szCs w:val="28"/>
        </w:rPr>
        <w:t>»</w:t>
      </w:r>
      <w:r w:rsidR="00163613" w:rsidRPr="00E00F27">
        <w:rPr>
          <w:sz w:val="28"/>
          <w:szCs w:val="28"/>
        </w:rPr>
        <w:t xml:space="preserve"> на реализацию проектов создания и развития хозяйств на условиях софинансирования за счет сре</w:t>
      </w:r>
      <w:r w:rsidR="0004229C" w:rsidRPr="00E00F27">
        <w:rPr>
          <w:sz w:val="28"/>
          <w:szCs w:val="28"/>
        </w:rPr>
        <w:t>дств федерального бюджета</w:t>
      </w:r>
      <w:r w:rsidR="008772DD" w:rsidRPr="00E00F27">
        <w:rPr>
          <w:sz w:val="28"/>
          <w:szCs w:val="28"/>
        </w:rPr>
        <w:t xml:space="preserve"> (далее - Порядок 3)</w:t>
      </w:r>
      <w:r w:rsidR="00163613" w:rsidRPr="00E00F27">
        <w:rPr>
          <w:sz w:val="28"/>
          <w:szCs w:val="28"/>
        </w:rPr>
        <w:t>, утвержденный Постановлением, следующие изменения:</w:t>
      </w:r>
    </w:p>
    <w:p w14:paraId="221CBF8A" w14:textId="205B6D71" w:rsidR="008772DD" w:rsidRPr="00E00F27" w:rsidRDefault="008772DD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 xml:space="preserve">4.1. </w:t>
      </w:r>
      <w:r w:rsidR="002054C2" w:rsidRPr="00E00F27">
        <w:rPr>
          <w:sz w:val="28"/>
          <w:szCs w:val="28"/>
        </w:rPr>
        <w:t xml:space="preserve">абзац третий подпункта  </w:t>
      </w:r>
      <w:r w:rsidR="004C4211" w:rsidRPr="00E00F27">
        <w:rPr>
          <w:sz w:val="28"/>
          <w:szCs w:val="28"/>
        </w:rPr>
        <w:t>«</w:t>
      </w:r>
      <w:r w:rsidR="002054C2" w:rsidRPr="00E00F27">
        <w:rPr>
          <w:sz w:val="28"/>
          <w:szCs w:val="28"/>
        </w:rPr>
        <w:t>д</w:t>
      </w:r>
      <w:r w:rsidR="004C4211" w:rsidRPr="00E00F27">
        <w:rPr>
          <w:sz w:val="28"/>
          <w:szCs w:val="28"/>
        </w:rPr>
        <w:t>»</w:t>
      </w:r>
      <w:r w:rsidR="002054C2" w:rsidRPr="00E00F27">
        <w:rPr>
          <w:sz w:val="28"/>
          <w:szCs w:val="28"/>
        </w:rPr>
        <w:t xml:space="preserve"> </w:t>
      </w:r>
      <w:r w:rsidRPr="00E00F27">
        <w:rPr>
          <w:sz w:val="28"/>
          <w:szCs w:val="28"/>
        </w:rPr>
        <w:t>пункт</w:t>
      </w:r>
      <w:r w:rsidR="002054C2" w:rsidRPr="00E00F27">
        <w:rPr>
          <w:sz w:val="28"/>
          <w:szCs w:val="28"/>
        </w:rPr>
        <w:t>а</w:t>
      </w:r>
      <w:r w:rsidRPr="00E00F27">
        <w:rPr>
          <w:sz w:val="28"/>
          <w:szCs w:val="28"/>
        </w:rPr>
        <w:t xml:space="preserve"> 2.</w:t>
      </w:r>
      <w:r w:rsidR="002054C2" w:rsidRPr="00E00F27">
        <w:rPr>
          <w:sz w:val="28"/>
          <w:szCs w:val="28"/>
        </w:rPr>
        <w:t>2</w:t>
      </w:r>
      <w:r w:rsidRPr="00E00F27">
        <w:rPr>
          <w:sz w:val="28"/>
          <w:szCs w:val="28"/>
        </w:rPr>
        <w:t xml:space="preserve"> раздела 2 </w:t>
      </w:r>
      <w:r w:rsidR="004C4211" w:rsidRPr="00E00F27">
        <w:rPr>
          <w:sz w:val="28"/>
          <w:szCs w:val="28"/>
        </w:rPr>
        <w:t>«</w:t>
      </w:r>
      <w:r w:rsidRPr="00E00F27">
        <w:rPr>
          <w:sz w:val="28"/>
          <w:szCs w:val="28"/>
        </w:rPr>
        <w:t>Условия и порядок предоставления субсидий</w:t>
      </w:r>
      <w:r w:rsidR="004C4211" w:rsidRPr="00E00F27">
        <w:rPr>
          <w:sz w:val="28"/>
          <w:szCs w:val="28"/>
        </w:rPr>
        <w:t>»</w:t>
      </w:r>
      <w:r w:rsidRPr="00E00F27">
        <w:rPr>
          <w:sz w:val="28"/>
          <w:szCs w:val="28"/>
        </w:rPr>
        <w:t xml:space="preserve"> Порядка 3 изложить в следующей редакции:</w:t>
      </w:r>
    </w:p>
    <w:p w14:paraId="43ECDED5" w14:textId="5C1B4391" w:rsidR="008772DD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«</w:t>
      </w:r>
      <w:r w:rsidR="002054C2" w:rsidRPr="00E00F27">
        <w:rPr>
          <w:sz w:val="28"/>
          <w:szCs w:val="28"/>
        </w:rPr>
        <w:t xml:space="preserve">- обеспечить ежегодный прирост объема производства сельскохозяйственной продукции в течение не менее чем 5 лет с даты получения гранта </w:t>
      </w:r>
      <w:r w:rsidRPr="00E00F27">
        <w:rPr>
          <w:sz w:val="28"/>
          <w:szCs w:val="28"/>
        </w:rPr>
        <w:t>«</w:t>
      </w:r>
      <w:r w:rsidR="002054C2" w:rsidRPr="00E00F27">
        <w:rPr>
          <w:sz w:val="28"/>
          <w:szCs w:val="28"/>
        </w:rPr>
        <w:t>Агростартап</w:t>
      </w:r>
      <w:r w:rsidRPr="00E00F27">
        <w:rPr>
          <w:sz w:val="28"/>
          <w:szCs w:val="28"/>
        </w:rPr>
        <w:t>»</w:t>
      </w:r>
      <w:r w:rsidR="002054C2" w:rsidRPr="00E00F27">
        <w:rPr>
          <w:sz w:val="28"/>
          <w:szCs w:val="28"/>
        </w:rPr>
        <w:t xml:space="preserve"> в размере не ниже 10 процентов в отчетном году по отношению к предыдущему году</w:t>
      </w:r>
      <w:r w:rsidR="002054C2" w:rsidRPr="00E00F27">
        <w:t xml:space="preserve"> </w:t>
      </w:r>
      <w:r w:rsidR="002054C2" w:rsidRPr="00E00F27">
        <w:rPr>
          <w:sz w:val="28"/>
          <w:szCs w:val="28"/>
        </w:rPr>
        <w:t xml:space="preserve">(в случае реализации проектов по развитию </w:t>
      </w:r>
      <w:proofErr w:type="spellStart"/>
      <w:r w:rsidR="002054C2" w:rsidRPr="00E00F27">
        <w:rPr>
          <w:sz w:val="28"/>
          <w:szCs w:val="28"/>
        </w:rPr>
        <w:t>ягодоводства</w:t>
      </w:r>
      <w:proofErr w:type="spellEnd"/>
      <w:r w:rsidR="002054C2" w:rsidRPr="00E00F27">
        <w:rPr>
          <w:sz w:val="28"/>
          <w:szCs w:val="28"/>
        </w:rPr>
        <w:t xml:space="preserve"> - начиная со 2-го года с даты получения гранта, садоводства - начиная с 3-го года с даты получения гранта);</w:t>
      </w:r>
      <w:r w:rsidRPr="00E00F27">
        <w:rPr>
          <w:sz w:val="28"/>
          <w:szCs w:val="28"/>
        </w:rPr>
        <w:t>»</w:t>
      </w:r>
      <w:r w:rsidR="008772DD" w:rsidRPr="00E00F27">
        <w:rPr>
          <w:sz w:val="28"/>
          <w:szCs w:val="28"/>
        </w:rPr>
        <w:t>;</w:t>
      </w:r>
    </w:p>
    <w:p w14:paraId="56E13B73" w14:textId="7D9662E5" w:rsidR="002054C2" w:rsidRPr="00E00F27" w:rsidRDefault="002054C2" w:rsidP="00E00F27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4.2</w:t>
      </w:r>
      <w:r w:rsidR="00502C85" w:rsidRPr="00E00F27">
        <w:rPr>
          <w:sz w:val="28"/>
          <w:szCs w:val="28"/>
        </w:rPr>
        <w:t xml:space="preserve">. в приложении № 1 к Порядку 3 </w:t>
      </w:r>
      <w:r w:rsidRPr="00E00F27">
        <w:rPr>
          <w:sz w:val="28"/>
          <w:szCs w:val="28"/>
        </w:rPr>
        <w:t xml:space="preserve">слова </w:t>
      </w:r>
      <w:r w:rsidR="004C4211" w:rsidRPr="00E00F27">
        <w:rPr>
          <w:sz w:val="28"/>
          <w:szCs w:val="28"/>
        </w:rPr>
        <w:t>«</w:t>
      </w:r>
      <w:r w:rsidRPr="00E00F27">
        <w:rPr>
          <w:sz w:val="28"/>
          <w:szCs w:val="28"/>
        </w:rPr>
        <w:t xml:space="preserve">обеспечить ежегодный прирост объема производства сельскохозяйственной продукции в течение не менее чем 5 лет с даты получения гранта </w:t>
      </w:r>
      <w:r w:rsidR="004C4211" w:rsidRPr="00E00F27">
        <w:rPr>
          <w:sz w:val="28"/>
          <w:szCs w:val="28"/>
        </w:rPr>
        <w:t>«</w:t>
      </w:r>
      <w:r w:rsidRPr="00E00F27">
        <w:rPr>
          <w:sz w:val="28"/>
          <w:szCs w:val="28"/>
        </w:rPr>
        <w:t>Агростартап</w:t>
      </w:r>
      <w:r w:rsidR="004C4211" w:rsidRPr="00E00F27">
        <w:rPr>
          <w:sz w:val="28"/>
          <w:szCs w:val="28"/>
        </w:rPr>
        <w:t>»</w:t>
      </w:r>
      <w:r w:rsidRPr="00E00F27">
        <w:rPr>
          <w:sz w:val="28"/>
          <w:szCs w:val="28"/>
        </w:rPr>
        <w:t xml:space="preserve"> в размере не ниже 10 процентов в отчетном году по отношению к предыдущему году</w:t>
      </w:r>
      <w:r w:rsidR="004C4211" w:rsidRPr="00E00F27">
        <w:rPr>
          <w:sz w:val="28"/>
          <w:szCs w:val="28"/>
        </w:rPr>
        <w:t>»</w:t>
      </w:r>
      <w:r w:rsidRPr="00E00F27">
        <w:rPr>
          <w:sz w:val="28"/>
          <w:szCs w:val="28"/>
        </w:rPr>
        <w:t xml:space="preserve"> дополнить словами </w:t>
      </w:r>
      <w:r w:rsidR="004C4211" w:rsidRPr="00E00F27">
        <w:rPr>
          <w:sz w:val="28"/>
          <w:szCs w:val="28"/>
        </w:rPr>
        <w:t>«</w:t>
      </w:r>
      <w:r w:rsidRPr="00E00F27">
        <w:rPr>
          <w:sz w:val="28"/>
          <w:szCs w:val="28"/>
        </w:rPr>
        <w:t xml:space="preserve">(в случае реализации проектов по развитию </w:t>
      </w:r>
      <w:proofErr w:type="spellStart"/>
      <w:r w:rsidRPr="00E00F27">
        <w:rPr>
          <w:sz w:val="28"/>
          <w:szCs w:val="28"/>
        </w:rPr>
        <w:t>ягодоводства</w:t>
      </w:r>
      <w:proofErr w:type="spellEnd"/>
      <w:r w:rsidRPr="00E00F27">
        <w:rPr>
          <w:sz w:val="28"/>
          <w:szCs w:val="28"/>
        </w:rPr>
        <w:t xml:space="preserve"> - начиная со 2-го года с даты получения гранта, садоводства - начиная с 3-го года с даты получения гранта)</w:t>
      </w:r>
      <w:r w:rsidR="004C4211" w:rsidRPr="00E00F27">
        <w:rPr>
          <w:sz w:val="28"/>
          <w:szCs w:val="28"/>
        </w:rPr>
        <w:t>»</w:t>
      </w:r>
      <w:r w:rsidRPr="00E00F27">
        <w:rPr>
          <w:sz w:val="28"/>
          <w:szCs w:val="28"/>
        </w:rPr>
        <w:t>;</w:t>
      </w:r>
    </w:p>
    <w:p w14:paraId="3AB854DB" w14:textId="77777777" w:rsidR="004C4211" w:rsidRPr="00E00F27" w:rsidRDefault="00163613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4.</w:t>
      </w:r>
      <w:r w:rsidR="002054C2" w:rsidRPr="00E00F27">
        <w:rPr>
          <w:sz w:val="28"/>
          <w:szCs w:val="28"/>
        </w:rPr>
        <w:t>3</w:t>
      </w:r>
      <w:r w:rsidRPr="00E00F27">
        <w:rPr>
          <w:sz w:val="28"/>
          <w:szCs w:val="28"/>
        </w:rPr>
        <w:t>.</w:t>
      </w:r>
      <w:r w:rsidR="002054C2" w:rsidRPr="00E00F27">
        <w:rPr>
          <w:sz w:val="28"/>
          <w:szCs w:val="28"/>
        </w:rPr>
        <w:t xml:space="preserve"> </w:t>
      </w:r>
      <w:r w:rsidR="004C4211" w:rsidRPr="00E00F27">
        <w:rPr>
          <w:sz w:val="28"/>
          <w:szCs w:val="28"/>
        </w:rPr>
        <w:t xml:space="preserve">в </w:t>
      </w:r>
      <w:r w:rsidR="008772DD" w:rsidRPr="00E00F27">
        <w:rPr>
          <w:sz w:val="28"/>
          <w:szCs w:val="28"/>
        </w:rPr>
        <w:t>приложени</w:t>
      </w:r>
      <w:r w:rsidR="004C4211" w:rsidRPr="00E00F27">
        <w:rPr>
          <w:sz w:val="28"/>
          <w:szCs w:val="28"/>
        </w:rPr>
        <w:t>е</w:t>
      </w:r>
      <w:r w:rsidR="008772DD" w:rsidRPr="00E00F27">
        <w:rPr>
          <w:sz w:val="28"/>
          <w:szCs w:val="28"/>
        </w:rPr>
        <w:t xml:space="preserve"> № 7 к </w:t>
      </w:r>
      <w:r w:rsidRPr="00E00F27">
        <w:rPr>
          <w:sz w:val="28"/>
          <w:szCs w:val="28"/>
        </w:rPr>
        <w:t xml:space="preserve"> </w:t>
      </w:r>
      <w:r w:rsidR="002054C2" w:rsidRPr="00E00F27">
        <w:rPr>
          <w:sz w:val="28"/>
          <w:szCs w:val="28"/>
        </w:rPr>
        <w:t>Порядку 3</w:t>
      </w:r>
      <w:r w:rsidR="004C4211" w:rsidRPr="00E00F27">
        <w:rPr>
          <w:sz w:val="28"/>
          <w:szCs w:val="28"/>
        </w:rPr>
        <w:t>:</w:t>
      </w:r>
    </w:p>
    <w:p w14:paraId="4D5B8F80" w14:textId="6F636D79" w:rsidR="00163613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4.3.1.</w:t>
      </w:r>
      <w:r w:rsidRPr="00E00F27">
        <w:t xml:space="preserve"> </w:t>
      </w:r>
      <w:r w:rsidRPr="00E00F27">
        <w:rPr>
          <w:sz w:val="28"/>
          <w:szCs w:val="28"/>
        </w:rPr>
        <w:t xml:space="preserve">в пункте «е» </w:t>
      </w:r>
      <w:r w:rsidR="002054C2" w:rsidRPr="00E00F27">
        <w:rPr>
          <w:sz w:val="28"/>
          <w:szCs w:val="28"/>
        </w:rPr>
        <w:t xml:space="preserve"> </w:t>
      </w:r>
      <w:r w:rsidR="00163613" w:rsidRPr="00E00F27">
        <w:rPr>
          <w:sz w:val="28"/>
          <w:szCs w:val="28"/>
        </w:rPr>
        <w:t xml:space="preserve">слова </w:t>
      </w:r>
      <w:r w:rsidRPr="00E00F27">
        <w:rPr>
          <w:sz w:val="28"/>
          <w:szCs w:val="28"/>
        </w:rPr>
        <w:t>«</w:t>
      </w:r>
      <w:r w:rsidR="00163613" w:rsidRPr="00E00F27">
        <w:rPr>
          <w:sz w:val="28"/>
          <w:szCs w:val="28"/>
        </w:rPr>
        <w:t>товарно-транспортных накладных</w:t>
      </w:r>
      <w:r w:rsidRPr="00E00F27">
        <w:rPr>
          <w:sz w:val="28"/>
          <w:szCs w:val="28"/>
        </w:rPr>
        <w:t>»</w:t>
      </w:r>
      <w:r w:rsidR="00163613" w:rsidRPr="00E00F27">
        <w:rPr>
          <w:sz w:val="28"/>
          <w:szCs w:val="28"/>
        </w:rPr>
        <w:t xml:space="preserve"> дополнить словами </w:t>
      </w:r>
      <w:r w:rsidRPr="00E00F27">
        <w:rPr>
          <w:sz w:val="28"/>
          <w:szCs w:val="28"/>
        </w:rPr>
        <w:t>«</w:t>
      </w:r>
      <w:r w:rsidR="00163613" w:rsidRPr="00E00F27">
        <w:rPr>
          <w:sz w:val="28"/>
          <w:szCs w:val="28"/>
        </w:rPr>
        <w:t>,</w:t>
      </w:r>
      <w:r w:rsidR="0004229C" w:rsidRPr="00E00F27">
        <w:rPr>
          <w:sz w:val="28"/>
          <w:szCs w:val="28"/>
        </w:rPr>
        <w:t xml:space="preserve"> </w:t>
      </w:r>
      <w:r w:rsidR="00163613" w:rsidRPr="00E00F27">
        <w:rPr>
          <w:sz w:val="28"/>
          <w:szCs w:val="28"/>
        </w:rPr>
        <w:t xml:space="preserve">уникальных идентификационных номеров электронных ветеринарных сопроводительных документов, подтверждающих покупку сельскохозяйственных животных, оформленных в порядке, установленном приказом Министерства сельского хозяйства Российской Федерации от 13.12.2022 № 862 </w:t>
      </w:r>
      <w:r w:rsidRPr="00E00F27">
        <w:rPr>
          <w:sz w:val="28"/>
          <w:szCs w:val="28"/>
        </w:rPr>
        <w:t>«</w:t>
      </w:r>
      <w:r w:rsidR="00163613" w:rsidRPr="00E00F27">
        <w:rPr>
          <w:sz w:val="28"/>
          <w:szCs w:val="28"/>
        </w:rPr>
        <w:t>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</w:t>
      </w:r>
      <w:r w:rsidRPr="00E00F27">
        <w:rPr>
          <w:sz w:val="28"/>
          <w:szCs w:val="28"/>
        </w:rPr>
        <w:t>»</w:t>
      </w:r>
      <w:r w:rsidR="00163613" w:rsidRPr="00E00F27">
        <w:rPr>
          <w:sz w:val="28"/>
          <w:szCs w:val="28"/>
        </w:rPr>
        <w:t>;</w:t>
      </w:r>
      <w:r w:rsidRPr="00E00F27">
        <w:rPr>
          <w:sz w:val="28"/>
          <w:szCs w:val="28"/>
        </w:rPr>
        <w:t>»</w:t>
      </w:r>
      <w:r w:rsidR="00163613" w:rsidRPr="00E00F27">
        <w:rPr>
          <w:sz w:val="28"/>
          <w:szCs w:val="28"/>
        </w:rPr>
        <w:t>;</w:t>
      </w:r>
    </w:p>
    <w:p w14:paraId="48420423" w14:textId="38AEB5AB" w:rsidR="00163613" w:rsidRPr="00E00F27" w:rsidRDefault="00163613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4.</w:t>
      </w:r>
      <w:r w:rsidR="004C4211" w:rsidRPr="00E00F27">
        <w:rPr>
          <w:sz w:val="28"/>
          <w:szCs w:val="28"/>
        </w:rPr>
        <w:t>3.</w:t>
      </w:r>
      <w:r w:rsidRPr="00E00F27">
        <w:rPr>
          <w:sz w:val="28"/>
          <w:szCs w:val="28"/>
        </w:rPr>
        <w:t xml:space="preserve">2. в пункте </w:t>
      </w:r>
      <w:r w:rsidR="004C4211" w:rsidRPr="00E00F27">
        <w:rPr>
          <w:sz w:val="28"/>
          <w:szCs w:val="28"/>
        </w:rPr>
        <w:t>«</w:t>
      </w:r>
      <w:r w:rsidRPr="00E00F27">
        <w:rPr>
          <w:sz w:val="28"/>
          <w:szCs w:val="28"/>
        </w:rPr>
        <w:t>ж</w:t>
      </w:r>
      <w:r w:rsidR="004C4211" w:rsidRPr="00E00F27">
        <w:rPr>
          <w:sz w:val="28"/>
          <w:szCs w:val="28"/>
        </w:rPr>
        <w:t>»</w:t>
      </w:r>
      <w:r w:rsidRPr="00E00F27">
        <w:rPr>
          <w:sz w:val="28"/>
          <w:szCs w:val="28"/>
        </w:rPr>
        <w:t xml:space="preserve"> слова </w:t>
      </w:r>
      <w:r w:rsidR="004C4211" w:rsidRPr="00E00F27">
        <w:rPr>
          <w:sz w:val="28"/>
          <w:szCs w:val="28"/>
        </w:rPr>
        <w:t>«</w:t>
      </w:r>
      <w:r w:rsidRPr="00E00F27">
        <w:rPr>
          <w:sz w:val="28"/>
          <w:szCs w:val="28"/>
        </w:rPr>
        <w:t>товарно-транспортных накладных</w:t>
      </w:r>
      <w:r w:rsidR="004C4211" w:rsidRPr="00E00F27">
        <w:rPr>
          <w:sz w:val="28"/>
          <w:szCs w:val="28"/>
        </w:rPr>
        <w:t>»</w:t>
      </w:r>
      <w:r w:rsidRPr="00E00F27">
        <w:rPr>
          <w:sz w:val="28"/>
          <w:szCs w:val="28"/>
        </w:rPr>
        <w:t xml:space="preserve"> дополнить словами </w:t>
      </w:r>
      <w:r w:rsidR="004C4211" w:rsidRPr="00E00F27">
        <w:rPr>
          <w:sz w:val="28"/>
          <w:szCs w:val="28"/>
        </w:rPr>
        <w:t>«</w:t>
      </w:r>
      <w:r w:rsidRPr="00E00F27">
        <w:rPr>
          <w:sz w:val="28"/>
          <w:szCs w:val="28"/>
        </w:rPr>
        <w:t>,</w:t>
      </w:r>
      <w:r w:rsidR="0004229C" w:rsidRPr="00E00F27">
        <w:rPr>
          <w:sz w:val="28"/>
          <w:szCs w:val="28"/>
        </w:rPr>
        <w:t xml:space="preserve"> </w:t>
      </w:r>
      <w:r w:rsidRPr="00E00F27">
        <w:rPr>
          <w:sz w:val="28"/>
          <w:szCs w:val="28"/>
        </w:rPr>
        <w:t xml:space="preserve">уникальных идентификационных номеров электронных ветеринарных сопроводительных документов, подтверждающих покупку рыбопосадочного материала, оформленных в порядке, установленном приказом Министерства сельского хозяйства Российской Федерации от 13.12.2022 № 862 </w:t>
      </w:r>
      <w:r w:rsidR="004C4211" w:rsidRPr="00E00F27">
        <w:rPr>
          <w:sz w:val="28"/>
          <w:szCs w:val="28"/>
        </w:rPr>
        <w:lastRenderedPageBreak/>
        <w:t>«</w:t>
      </w:r>
      <w:r w:rsidRPr="00E00F27">
        <w:rPr>
          <w:sz w:val="28"/>
          <w:szCs w:val="28"/>
        </w:rPr>
        <w:t>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</w:t>
      </w:r>
      <w:r w:rsidR="004C4211" w:rsidRPr="00E00F27">
        <w:rPr>
          <w:sz w:val="28"/>
          <w:szCs w:val="28"/>
        </w:rPr>
        <w:t>»</w:t>
      </w:r>
      <w:r w:rsidRPr="00E00F27">
        <w:rPr>
          <w:sz w:val="28"/>
          <w:szCs w:val="28"/>
        </w:rPr>
        <w:t>;</w:t>
      </w:r>
      <w:r w:rsidR="004C4211" w:rsidRPr="00E00F27">
        <w:rPr>
          <w:sz w:val="28"/>
          <w:szCs w:val="28"/>
        </w:rPr>
        <w:t>»</w:t>
      </w:r>
      <w:r w:rsidRPr="00E00F27">
        <w:rPr>
          <w:sz w:val="28"/>
          <w:szCs w:val="28"/>
        </w:rPr>
        <w:t>.</w:t>
      </w:r>
    </w:p>
    <w:p w14:paraId="03981A61" w14:textId="75F5C8C7" w:rsidR="004C4211" w:rsidRPr="00E00F27" w:rsidRDefault="00163613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 xml:space="preserve">5. </w:t>
      </w:r>
      <w:r w:rsidR="004C4211" w:rsidRPr="00E00F27">
        <w:rPr>
          <w:sz w:val="28"/>
          <w:szCs w:val="28"/>
        </w:rPr>
        <w:t>Внести изменени</w:t>
      </w:r>
      <w:r w:rsidR="00502C85" w:rsidRPr="00E00F27">
        <w:rPr>
          <w:sz w:val="28"/>
          <w:szCs w:val="28"/>
        </w:rPr>
        <w:t>е</w:t>
      </w:r>
      <w:r w:rsidR="004C4211" w:rsidRPr="00E00F27">
        <w:rPr>
          <w:sz w:val="28"/>
          <w:szCs w:val="28"/>
        </w:rPr>
        <w:t xml:space="preserve"> в Порядок предоставления субсидий в форме имущественного взноса некоммерческой организации «Фонд поддержки предпринимательства Пензенской области» на финансовое обеспечение затрат центра компетенций в сфере сельскохозяйственной кооперации и поддержки фермеров на условиях софинансирования за счет средств федерального бюджета», утвержденный Постановлением, изложив абзац второй пункта 2.11 в следующей редакции:</w:t>
      </w:r>
    </w:p>
    <w:p w14:paraId="0D655D1E" w14:textId="4CC1524A" w:rsidR="004C4211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«- субъектам малого и среднего предпринимательства в агропромышленном комплексе,</w:t>
      </w:r>
      <w:r w:rsidRPr="00E00F27">
        <w:t xml:space="preserve"> </w:t>
      </w:r>
      <w:r w:rsidRPr="00E00F27">
        <w:rPr>
          <w:sz w:val="28"/>
          <w:szCs w:val="28"/>
        </w:rPr>
        <w:t>гражданам, ведущим личные подсобные хозяйства, оказаны информационно-консультационные услуги центрами компетенций в сфере сельскохозяйственной кооперации и поддержки фермеров; показатель, необходимый для достижения результатов предоставления субсидии, - единицы.</w:t>
      </w:r>
      <w:r w:rsidR="00502C85" w:rsidRPr="00E00F27">
        <w:rPr>
          <w:sz w:val="28"/>
          <w:szCs w:val="28"/>
        </w:rPr>
        <w:t>».</w:t>
      </w:r>
    </w:p>
    <w:p w14:paraId="5111AD7F" w14:textId="4166B65E" w:rsidR="00CB783D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 xml:space="preserve">6. </w:t>
      </w:r>
      <w:r w:rsidR="00C85AA8" w:rsidRPr="00E00F27">
        <w:rPr>
          <w:sz w:val="28"/>
          <w:szCs w:val="28"/>
        </w:rPr>
        <w:t xml:space="preserve">Внести в Порядок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(далее - Порядок </w:t>
      </w:r>
      <w:r w:rsidRPr="00E00F27">
        <w:rPr>
          <w:sz w:val="28"/>
          <w:szCs w:val="28"/>
        </w:rPr>
        <w:t>4</w:t>
      </w:r>
      <w:r w:rsidR="00C85AA8" w:rsidRPr="00E00F27">
        <w:rPr>
          <w:sz w:val="28"/>
          <w:szCs w:val="28"/>
        </w:rPr>
        <w:t>), утвержденный Постановлением, следующие изменения:</w:t>
      </w:r>
    </w:p>
    <w:p w14:paraId="2828FD8D" w14:textId="52164372" w:rsidR="00C85AA8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6</w:t>
      </w:r>
      <w:r w:rsidR="00C85AA8" w:rsidRPr="00E00F27">
        <w:rPr>
          <w:sz w:val="28"/>
          <w:szCs w:val="28"/>
        </w:rPr>
        <w:t xml:space="preserve">.1. пункт 2.10 раздела 2 </w:t>
      </w:r>
      <w:r w:rsidRPr="00E00F27">
        <w:rPr>
          <w:sz w:val="28"/>
          <w:szCs w:val="28"/>
        </w:rPr>
        <w:t>«</w:t>
      </w:r>
      <w:r w:rsidR="00C85AA8" w:rsidRPr="00E00F27">
        <w:rPr>
          <w:sz w:val="28"/>
          <w:szCs w:val="28"/>
        </w:rPr>
        <w:t>Условия и порядок предоставления субсидий</w:t>
      </w:r>
      <w:r w:rsidRPr="00E00F27">
        <w:rPr>
          <w:sz w:val="28"/>
          <w:szCs w:val="28"/>
        </w:rPr>
        <w:t>»</w:t>
      </w:r>
      <w:r w:rsidR="00C85AA8" w:rsidRPr="00E00F27">
        <w:rPr>
          <w:sz w:val="28"/>
          <w:szCs w:val="28"/>
        </w:rPr>
        <w:t xml:space="preserve"> Порядка </w:t>
      </w:r>
      <w:r w:rsidRPr="00E00F27">
        <w:rPr>
          <w:sz w:val="28"/>
          <w:szCs w:val="28"/>
        </w:rPr>
        <w:t>4</w:t>
      </w:r>
      <w:r w:rsidR="00C85AA8" w:rsidRPr="00E00F27">
        <w:rPr>
          <w:sz w:val="28"/>
          <w:szCs w:val="28"/>
        </w:rPr>
        <w:t xml:space="preserve"> изложить в следующей редакции:</w:t>
      </w:r>
    </w:p>
    <w:p w14:paraId="55DF3639" w14:textId="49617AC1" w:rsidR="00C85AA8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«</w:t>
      </w:r>
      <w:r w:rsidR="00C85AA8" w:rsidRPr="00E00F27">
        <w:rPr>
          <w:sz w:val="28"/>
          <w:szCs w:val="28"/>
        </w:rPr>
        <w:t>2.10. Результаты и характеристики (количественные параметры) предоставления субсидии:</w:t>
      </w:r>
    </w:p>
    <w:p w14:paraId="6F300A30" w14:textId="16EBAFAF" w:rsidR="00C85AA8" w:rsidRPr="00E00F27" w:rsidRDefault="00C85AA8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- обеспечено развитие сельскохозяйственных потребительских кооперативов и переработчиков с целью прироста объема реализации сельскохозяйственной продукции; показатель, необходимый для достижения результатов предоставления субсидии, - единицы.</w:t>
      </w:r>
    </w:p>
    <w:p w14:paraId="2103B958" w14:textId="77777777" w:rsidR="00C85AA8" w:rsidRPr="00E00F27" w:rsidRDefault="00C85AA8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Характеристики результата:</w:t>
      </w:r>
    </w:p>
    <w:p w14:paraId="26EA19A5" w14:textId="77777777" w:rsidR="00C85AA8" w:rsidRPr="00E00F27" w:rsidRDefault="00C85AA8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- приобретено имущество в целях последующей передачи (реализации) приобретенного имущества в собственность членов (кроме ассоциированных членов) сельскохозяйственного потребительского кооператива, - единиц;</w:t>
      </w:r>
    </w:p>
    <w:p w14:paraId="7DE69D03" w14:textId="6ABF8598" w:rsidR="00C85AA8" w:rsidRPr="00E00F27" w:rsidRDefault="00C85AA8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- приобретен крупный рогатый скот, мелкий рогатый скот в целях замены указанных сельскохозяйственных животных, больных или инфицированных лейкозом, бруцеллезом, оспой овец, принадлежащих членам (кроме ассоциированных членов) сельскохозяйственного потребительского кооператива на праве собственности, - голов;</w:t>
      </w:r>
    </w:p>
    <w:p w14:paraId="132286A3" w14:textId="77777777" w:rsidR="00C85AA8" w:rsidRPr="00E00F27" w:rsidRDefault="00C85AA8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 xml:space="preserve">- приобретена сельскохозяйственная техника, специализированный автотранспорт, оборудование для организации хранения, переработки, упаковки, маркировки, транспортировки и реализации сельскохозяйственной продукции и мобильные торговые объекты для оказания услуг членам сельскохозяйственного потребительского кооператива с целью последующего </w:t>
      </w:r>
      <w:r w:rsidRPr="00E00F27">
        <w:rPr>
          <w:sz w:val="28"/>
          <w:szCs w:val="28"/>
        </w:rPr>
        <w:lastRenderedPageBreak/>
        <w:t>внесения в неделимый фонд, - единиц;</w:t>
      </w:r>
    </w:p>
    <w:p w14:paraId="2C3F5201" w14:textId="48FA0902" w:rsidR="00C85AA8" w:rsidRPr="00E00F27" w:rsidRDefault="00C85AA8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- закуплена сельскохозяйственная продукция (кроме мяса свиней и свиней на убой) и (или) дикорастущие пищевые ресурсы у членов сельскохозяйственного потребительского кооператива (кроме ассоциированных членов) и (или) у граждан, ведущих личные подсобные хозяйства, не являющихся членами этого сельскохозяйственного потребительского кооператива, - килограммов.</w:t>
      </w:r>
      <w:r w:rsidR="004C4211" w:rsidRPr="00E00F27">
        <w:rPr>
          <w:sz w:val="28"/>
          <w:szCs w:val="28"/>
        </w:rPr>
        <w:t>»</w:t>
      </w:r>
      <w:r w:rsidR="0004229C" w:rsidRPr="00E00F27">
        <w:rPr>
          <w:sz w:val="28"/>
          <w:szCs w:val="28"/>
        </w:rPr>
        <w:t>;</w:t>
      </w:r>
    </w:p>
    <w:p w14:paraId="74F02D7E" w14:textId="009B446F" w:rsidR="0004229C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6</w:t>
      </w:r>
      <w:r w:rsidR="0004229C" w:rsidRPr="00E00F27">
        <w:rPr>
          <w:sz w:val="28"/>
          <w:szCs w:val="28"/>
        </w:rPr>
        <w:t xml:space="preserve">.2. абзаце </w:t>
      </w:r>
      <w:r w:rsidR="00BB4558" w:rsidRPr="00E00F27">
        <w:rPr>
          <w:sz w:val="28"/>
          <w:szCs w:val="28"/>
        </w:rPr>
        <w:t>шестом</w:t>
      </w:r>
      <w:r w:rsidR="0004229C" w:rsidRPr="00E00F27">
        <w:rPr>
          <w:sz w:val="28"/>
          <w:szCs w:val="28"/>
        </w:rPr>
        <w:t xml:space="preserve"> пункта 2 приложения № 10 к Порядку </w:t>
      </w:r>
      <w:r w:rsidRPr="00E00F27">
        <w:rPr>
          <w:sz w:val="28"/>
          <w:szCs w:val="28"/>
        </w:rPr>
        <w:t>4</w:t>
      </w:r>
      <w:r w:rsidR="003E494D" w:rsidRPr="00E00F27">
        <w:rPr>
          <w:sz w:val="28"/>
          <w:szCs w:val="28"/>
        </w:rPr>
        <w:t xml:space="preserve"> </w:t>
      </w:r>
      <w:r w:rsidR="0004229C" w:rsidRPr="00E00F27">
        <w:rPr>
          <w:sz w:val="28"/>
          <w:szCs w:val="28"/>
        </w:rPr>
        <w:t xml:space="preserve">слова </w:t>
      </w:r>
      <w:r w:rsidRPr="00E00F27">
        <w:rPr>
          <w:sz w:val="28"/>
          <w:szCs w:val="28"/>
        </w:rPr>
        <w:t>«</w:t>
      </w:r>
      <w:r w:rsidR="0004229C" w:rsidRPr="00E00F27">
        <w:rPr>
          <w:sz w:val="28"/>
          <w:szCs w:val="28"/>
        </w:rPr>
        <w:t>акты приема-передачи животных</w:t>
      </w:r>
      <w:r w:rsidRPr="00E00F27">
        <w:rPr>
          <w:sz w:val="28"/>
          <w:szCs w:val="28"/>
        </w:rPr>
        <w:t>»</w:t>
      </w:r>
      <w:r w:rsidR="0004229C" w:rsidRPr="00E00F27">
        <w:rPr>
          <w:sz w:val="28"/>
          <w:szCs w:val="28"/>
        </w:rPr>
        <w:t xml:space="preserve"> дополнить словами </w:t>
      </w:r>
      <w:r w:rsidRPr="00E00F27">
        <w:rPr>
          <w:sz w:val="28"/>
          <w:szCs w:val="28"/>
        </w:rPr>
        <w:t>«</w:t>
      </w:r>
      <w:r w:rsidR="0004229C" w:rsidRPr="00E00F27">
        <w:rPr>
          <w:sz w:val="28"/>
          <w:szCs w:val="28"/>
        </w:rPr>
        <w:t>,</w:t>
      </w:r>
      <w:r w:rsidR="003E494D" w:rsidRPr="00E00F27">
        <w:rPr>
          <w:sz w:val="28"/>
          <w:szCs w:val="28"/>
        </w:rPr>
        <w:t xml:space="preserve"> </w:t>
      </w:r>
      <w:r w:rsidR="0004229C" w:rsidRPr="00E00F27">
        <w:rPr>
          <w:sz w:val="28"/>
          <w:szCs w:val="28"/>
        </w:rPr>
        <w:t xml:space="preserve">уникальные идентификационные номера электронных ветеринарных сопроводительных документов, подтверждающие покупку сельскохозяйственных животных, оформленные в порядке, установленном приказом Министерства сельского хозяйства Российской Федерации от 13.12.2022 № 862 </w:t>
      </w:r>
      <w:r w:rsidRPr="00E00F27">
        <w:rPr>
          <w:sz w:val="28"/>
          <w:szCs w:val="28"/>
        </w:rPr>
        <w:t>«</w:t>
      </w:r>
      <w:r w:rsidR="0004229C" w:rsidRPr="00E00F27">
        <w:rPr>
          <w:sz w:val="28"/>
          <w:szCs w:val="28"/>
        </w:rPr>
        <w:t>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носителях;</w:t>
      </w:r>
      <w:r w:rsidRPr="00E00F27">
        <w:rPr>
          <w:sz w:val="28"/>
          <w:szCs w:val="28"/>
        </w:rPr>
        <w:t>»</w:t>
      </w:r>
      <w:r w:rsidR="0004229C" w:rsidRPr="00E00F27">
        <w:rPr>
          <w:sz w:val="28"/>
          <w:szCs w:val="28"/>
        </w:rPr>
        <w:t>.</w:t>
      </w:r>
    </w:p>
    <w:p w14:paraId="2E8E1A5B" w14:textId="48A4F500" w:rsidR="0004229C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7</w:t>
      </w:r>
      <w:r w:rsidR="0004229C" w:rsidRPr="00E00F27">
        <w:rPr>
          <w:sz w:val="28"/>
          <w:szCs w:val="28"/>
        </w:rPr>
        <w:t>. Внести в приложени</w:t>
      </w:r>
      <w:r w:rsidR="003E494D" w:rsidRPr="00E00F27">
        <w:rPr>
          <w:sz w:val="28"/>
          <w:szCs w:val="28"/>
        </w:rPr>
        <w:t>и</w:t>
      </w:r>
      <w:r w:rsidR="0004229C" w:rsidRPr="00E00F27">
        <w:rPr>
          <w:sz w:val="28"/>
          <w:szCs w:val="28"/>
        </w:rPr>
        <w:t xml:space="preserve"> № 13 к Порядку предоставления гранта на развитие семейных ферм и грантов </w:t>
      </w:r>
      <w:r w:rsidRPr="00E00F27">
        <w:rPr>
          <w:sz w:val="28"/>
          <w:szCs w:val="28"/>
        </w:rPr>
        <w:t>«</w:t>
      </w:r>
      <w:r w:rsidR="0004229C" w:rsidRPr="00E00F27">
        <w:rPr>
          <w:sz w:val="28"/>
          <w:szCs w:val="28"/>
        </w:rPr>
        <w:t>Агропрогресс</w:t>
      </w:r>
      <w:r w:rsidRPr="00E00F27">
        <w:rPr>
          <w:sz w:val="28"/>
          <w:szCs w:val="28"/>
        </w:rPr>
        <w:t>»</w:t>
      </w:r>
      <w:r w:rsidR="0004229C" w:rsidRPr="00E00F27">
        <w:rPr>
          <w:sz w:val="28"/>
          <w:szCs w:val="28"/>
        </w:rPr>
        <w:t xml:space="preserve">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хозяйствования, утвержденный Постановлением, следующие изменения:</w:t>
      </w:r>
    </w:p>
    <w:p w14:paraId="48BA8FBD" w14:textId="497F7A46" w:rsidR="0004229C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7</w:t>
      </w:r>
      <w:r w:rsidR="0004229C" w:rsidRPr="00E00F27">
        <w:rPr>
          <w:sz w:val="28"/>
          <w:szCs w:val="28"/>
        </w:rPr>
        <w:t xml:space="preserve">.1. в абзаце </w:t>
      </w:r>
      <w:r w:rsidR="00BB4558" w:rsidRPr="00E00F27">
        <w:rPr>
          <w:sz w:val="28"/>
          <w:szCs w:val="28"/>
        </w:rPr>
        <w:t>пятом</w:t>
      </w:r>
      <w:r w:rsidR="0004229C" w:rsidRPr="00E00F27">
        <w:rPr>
          <w:sz w:val="28"/>
          <w:szCs w:val="28"/>
        </w:rPr>
        <w:t xml:space="preserve"> слова </w:t>
      </w:r>
      <w:r w:rsidRPr="00E00F27">
        <w:rPr>
          <w:sz w:val="28"/>
          <w:szCs w:val="28"/>
        </w:rPr>
        <w:t>«</w:t>
      </w:r>
      <w:r w:rsidR="0004229C" w:rsidRPr="00E00F27">
        <w:rPr>
          <w:sz w:val="28"/>
          <w:szCs w:val="28"/>
        </w:rPr>
        <w:t>подтверждающих оплату по договору</w:t>
      </w:r>
      <w:r w:rsidRPr="00E00F27">
        <w:rPr>
          <w:sz w:val="28"/>
          <w:szCs w:val="28"/>
        </w:rPr>
        <w:t>»</w:t>
      </w:r>
      <w:r w:rsidR="0004229C" w:rsidRPr="00E00F27">
        <w:rPr>
          <w:sz w:val="28"/>
          <w:szCs w:val="28"/>
        </w:rPr>
        <w:t xml:space="preserve"> дополнить словами </w:t>
      </w:r>
      <w:r w:rsidRPr="00E00F27">
        <w:rPr>
          <w:sz w:val="28"/>
          <w:szCs w:val="28"/>
        </w:rPr>
        <w:t>«</w:t>
      </w:r>
      <w:r w:rsidR="0004229C" w:rsidRPr="00E00F27">
        <w:rPr>
          <w:sz w:val="28"/>
          <w:szCs w:val="28"/>
        </w:rPr>
        <w:t xml:space="preserve">, уникальных идентификационных номеров электронных ветеринарных сопроводительных документов, подтверждающих покупку сельскохозяйственных животных, оформленных в порядке, установленном приказом Министерства сельского хозяйства Российской Федерации от 13.12.2022 № 862 </w:t>
      </w:r>
      <w:r w:rsidRPr="00E00F27">
        <w:rPr>
          <w:sz w:val="28"/>
          <w:szCs w:val="28"/>
        </w:rPr>
        <w:t>«</w:t>
      </w:r>
      <w:r w:rsidR="0004229C" w:rsidRPr="00E00F27">
        <w:rPr>
          <w:sz w:val="28"/>
          <w:szCs w:val="28"/>
        </w:rPr>
        <w:t>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</w:t>
      </w:r>
      <w:r w:rsidRPr="00E00F27">
        <w:rPr>
          <w:sz w:val="28"/>
          <w:szCs w:val="28"/>
        </w:rPr>
        <w:t>»</w:t>
      </w:r>
      <w:r w:rsidR="0004229C" w:rsidRPr="00E00F27">
        <w:rPr>
          <w:sz w:val="28"/>
          <w:szCs w:val="28"/>
        </w:rPr>
        <w:t>;</w:t>
      </w:r>
      <w:r w:rsidRPr="00E00F27">
        <w:rPr>
          <w:sz w:val="28"/>
          <w:szCs w:val="28"/>
        </w:rPr>
        <w:t>»</w:t>
      </w:r>
      <w:r w:rsidR="0004229C" w:rsidRPr="00E00F27">
        <w:rPr>
          <w:sz w:val="28"/>
          <w:szCs w:val="28"/>
        </w:rPr>
        <w:t>;</w:t>
      </w:r>
    </w:p>
    <w:p w14:paraId="1C95EAB4" w14:textId="1149B746" w:rsidR="0004229C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7</w:t>
      </w:r>
      <w:r w:rsidR="0004229C" w:rsidRPr="00E00F27">
        <w:rPr>
          <w:sz w:val="28"/>
          <w:szCs w:val="28"/>
        </w:rPr>
        <w:t xml:space="preserve">.2. в абзаце </w:t>
      </w:r>
      <w:r w:rsidR="00BB4558" w:rsidRPr="00E00F27">
        <w:rPr>
          <w:sz w:val="28"/>
          <w:szCs w:val="28"/>
        </w:rPr>
        <w:t>шестом</w:t>
      </w:r>
      <w:r w:rsidR="0004229C" w:rsidRPr="00E00F27">
        <w:rPr>
          <w:sz w:val="28"/>
          <w:szCs w:val="28"/>
        </w:rPr>
        <w:t xml:space="preserve"> слова </w:t>
      </w:r>
      <w:r w:rsidRPr="00E00F27">
        <w:rPr>
          <w:sz w:val="28"/>
          <w:szCs w:val="28"/>
        </w:rPr>
        <w:t>«</w:t>
      </w:r>
      <w:r w:rsidR="0004229C" w:rsidRPr="00E00F27">
        <w:rPr>
          <w:sz w:val="28"/>
          <w:szCs w:val="28"/>
        </w:rPr>
        <w:t>товарно-транспортных накладных</w:t>
      </w:r>
      <w:r w:rsidRPr="00E00F27">
        <w:rPr>
          <w:sz w:val="28"/>
          <w:szCs w:val="28"/>
        </w:rPr>
        <w:t>»</w:t>
      </w:r>
      <w:r w:rsidR="0004229C" w:rsidRPr="00E00F27">
        <w:rPr>
          <w:sz w:val="28"/>
          <w:szCs w:val="28"/>
        </w:rPr>
        <w:t xml:space="preserve"> дополнить словами </w:t>
      </w:r>
      <w:r w:rsidRPr="00E00F27">
        <w:rPr>
          <w:sz w:val="28"/>
          <w:szCs w:val="28"/>
        </w:rPr>
        <w:t>«</w:t>
      </w:r>
      <w:r w:rsidR="0004229C" w:rsidRPr="00E00F27">
        <w:rPr>
          <w:sz w:val="28"/>
          <w:szCs w:val="28"/>
        </w:rPr>
        <w:t>,</w:t>
      </w:r>
      <w:r w:rsidR="003E494D" w:rsidRPr="00E00F27">
        <w:rPr>
          <w:sz w:val="28"/>
          <w:szCs w:val="28"/>
        </w:rPr>
        <w:t xml:space="preserve"> </w:t>
      </w:r>
      <w:r w:rsidR="0004229C" w:rsidRPr="00E00F27">
        <w:rPr>
          <w:sz w:val="28"/>
          <w:szCs w:val="28"/>
        </w:rPr>
        <w:t xml:space="preserve">уникальных идентификационных номеров электронных ветеринарных сопроводительных документов, подтверждающих покупку рыбопосадочного материала, оформленных в порядке, установленном приказом Министерства сельского хозяйства Российской Федерации от 13.12.2022 № 862 </w:t>
      </w:r>
      <w:r w:rsidRPr="00E00F27">
        <w:rPr>
          <w:sz w:val="28"/>
          <w:szCs w:val="28"/>
        </w:rPr>
        <w:t>«</w:t>
      </w:r>
      <w:r w:rsidR="0004229C" w:rsidRPr="00E00F27">
        <w:rPr>
          <w:sz w:val="28"/>
          <w:szCs w:val="28"/>
        </w:rPr>
        <w:t>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</w:t>
      </w:r>
      <w:r w:rsidRPr="00E00F27">
        <w:rPr>
          <w:sz w:val="28"/>
          <w:szCs w:val="28"/>
        </w:rPr>
        <w:t>»</w:t>
      </w:r>
      <w:r w:rsidR="0004229C" w:rsidRPr="00E00F27">
        <w:rPr>
          <w:sz w:val="28"/>
          <w:szCs w:val="28"/>
        </w:rPr>
        <w:t>;</w:t>
      </w:r>
      <w:r w:rsidRPr="00E00F27">
        <w:rPr>
          <w:sz w:val="28"/>
          <w:szCs w:val="28"/>
        </w:rPr>
        <w:t>»</w:t>
      </w:r>
      <w:r w:rsidR="0004229C" w:rsidRPr="00E00F27">
        <w:rPr>
          <w:sz w:val="28"/>
          <w:szCs w:val="28"/>
        </w:rPr>
        <w:t>.</w:t>
      </w:r>
    </w:p>
    <w:p w14:paraId="0A163F68" w14:textId="01760C4D" w:rsidR="0004229C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8</w:t>
      </w:r>
      <w:r w:rsidR="0004229C" w:rsidRPr="00E00F27">
        <w:rPr>
          <w:sz w:val="28"/>
          <w:szCs w:val="28"/>
        </w:rPr>
        <w:t>. Внести в приложени</w:t>
      </w:r>
      <w:r w:rsidR="003E494D" w:rsidRPr="00E00F27">
        <w:rPr>
          <w:sz w:val="28"/>
          <w:szCs w:val="28"/>
        </w:rPr>
        <w:t>е</w:t>
      </w:r>
      <w:r w:rsidR="00F52D3E" w:rsidRPr="00E00F27">
        <w:rPr>
          <w:sz w:val="28"/>
          <w:szCs w:val="28"/>
        </w:rPr>
        <w:t xml:space="preserve"> № </w:t>
      </w:r>
      <w:r w:rsidR="0004229C" w:rsidRPr="00E00F27">
        <w:rPr>
          <w:sz w:val="28"/>
          <w:szCs w:val="28"/>
        </w:rPr>
        <w:t xml:space="preserve">3 к Порядку предоставления субсидий на возмещение (обеспечение) части затрат семейных ферм на условиях </w:t>
      </w:r>
      <w:r w:rsidR="0004229C" w:rsidRPr="00E00F27">
        <w:rPr>
          <w:sz w:val="28"/>
          <w:szCs w:val="28"/>
        </w:rPr>
        <w:lastRenderedPageBreak/>
        <w:t>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хозяйствования, утвержденный Постановлением, следующие изменения:</w:t>
      </w:r>
    </w:p>
    <w:p w14:paraId="1CF69F56" w14:textId="63807807" w:rsidR="0004229C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8</w:t>
      </w:r>
      <w:r w:rsidR="0004229C" w:rsidRPr="00E00F27">
        <w:rPr>
          <w:sz w:val="28"/>
          <w:szCs w:val="28"/>
        </w:rPr>
        <w:t xml:space="preserve">.1. в пункте 5.2 слова </w:t>
      </w:r>
      <w:r w:rsidRPr="00E00F27">
        <w:rPr>
          <w:sz w:val="28"/>
          <w:szCs w:val="28"/>
        </w:rPr>
        <w:t>«</w:t>
      </w:r>
      <w:r w:rsidR="0004229C" w:rsidRPr="00E00F27">
        <w:rPr>
          <w:sz w:val="28"/>
          <w:szCs w:val="28"/>
        </w:rPr>
        <w:t>подтверждающие оплату по договору</w:t>
      </w:r>
      <w:r w:rsidRPr="00E00F27">
        <w:rPr>
          <w:sz w:val="28"/>
          <w:szCs w:val="28"/>
        </w:rPr>
        <w:t>»</w:t>
      </w:r>
      <w:r w:rsidR="0004229C" w:rsidRPr="00E00F27">
        <w:rPr>
          <w:sz w:val="28"/>
          <w:szCs w:val="28"/>
        </w:rPr>
        <w:t xml:space="preserve"> дополнить словами </w:t>
      </w:r>
      <w:r w:rsidRPr="00E00F27">
        <w:rPr>
          <w:sz w:val="28"/>
          <w:szCs w:val="28"/>
        </w:rPr>
        <w:t>«</w:t>
      </w:r>
      <w:r w:rsidR="0004229C" w:rsidRPr="00E00F27">
        <w:rPr>
          <w:sz w:val="28"/>
          <w:szCs w:val="28"/>
        </w:rPr>
        <w:t>,</w:t>
      </w:r>
      <w:r w:rsidR="003E494D" w:rsidRPr="00E00F27">
        <w:rPr>
          <w:sz w:val="28"/>
          <w:szCs w:val="28"/>
        </w:rPr>
        <w:t xml:space="preserve"> </w:t>
      </w:r>
      <w:r w:rsidR="0004229C" w:rsidRPr="00E00F27">
        <w:rPr>
          <w:sz w:val="28"/>
          <w:szCs w:val="28"/>
        </w:rPr>
        <w:t xml:space="preserve">уникальные идентификационные номера электронных ветеринарных сопроводительных документов, подтверждающие покупку сельскохозяйственных животных, оформленные в порядке, установленном приказом Министерства сельского хозяйства Российской Федерации от 13.12.2022 № 862 </w:t>
      </w:r>
      <w:r w:rsidRPr="00E00F27">
        <w:rPr>
          <w:sz w:val="28"/>
          <w:szCs w:val="28"/>
        </w:rPr>
        <w:t>«</w:t>
      </w:r>
      <w:r w:rsidR="0004229C" w:rsidRPr="00E00F27">
        <w:rPr>
          <w:sz w:val="28"/>
          <w:szCs w:val="28"/>
        </w:rPr>
        <w:t>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носителях;</w:t>
      </w:r>
      <w:r w:rsidRPr="00E00F27">
        <w:rPr>
          <w:sz w:val="28"/>
          <w:szCs w:val="28"/>
        </w:rPr>
        <w:t>»</w:t>
      </w:r>
      <w:r w:rsidR="0004229C" w:rsidRPr="00E00F27">
        <w:rPr>
          <w:sz w:val="28"/>
          <w:szCs w:val="28"/>
        </w:rPr>
        <w:t>;</w:t>
      </w:r>
    </w:p>
    <w:p w14:paraId="0AA46D8B" w14:textId="56E6E865" w:rsidR="0004229C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8</w:t>
      </w:r>
      <w:r w:rsidR="0004229C" w:rsidRPr="00E00F27">
        <w:rPr>
          <w:sz w:val="28"/>
          <w:szCs w:val="28"/>
        </w:rPr>
        <w:t xml:space="preserve">.2. в пункте 5.3 слова </w:t>
      </w:r>
      <w:r w:rsidRPr="00E00F27">
        <w:rPr>
          <w:sz w:val="28"/>
          <w:szCs w:val="28"/>
        </w:rPr>
        <w:t>«</w:t>
      </w:r>
      <w:r w:rsidR="0004229C" w:rsidRPr="00E00F27">
        <w:rPr>
          <w:sz w:val="28"/>
          <w:szCs w:val="28"/>
        </w:rPr>
        <w:t>товарно-транспортные накладные</w:t>
      </w:r>
      <w:r w:rsidRPr="00E00F27">
        <w:rPr>
          <w:sz w:val="28"/>
          <w:szCs w:val="28"/>
        </w:rPr>
        <w:t>»</w:t>
      </w:r>
      <w:r w:rsidR="0004229C" w:rsidRPr="00E00F27">
        <w:rPr>
          <w:sz w:val="28"/>
          <w:szCs w:val="28"/>
        </w:rPr>
        <w:t xml:space="preserve"> дополнить словами </w:t>
      </w:r>
      <w:r w:rsidRPr="00E00F27">
        <w:rPr>
          <w:sz w:val="28"/>
          <w:szCs w:val="28"/>
        </w:rPr>
        <w:t>«</w:t>
      </w:r>
      <w:r w:rsidR="0004229C" w:rsidRPr="00E00F27">
        <w:rPr>
          <w:sz w:val="28"/>
          <w:szCs w:val="28"/>
        </w:rPr>
        <w:t>,</w:t>
      </w:r>
      <w:r w:rsidR="00BB4558" w:rsidRPr="00E00F27">
        <w:rPr>
          <w:sz w:val="28"/>
          <w:szCs w:val="28"/>
        </w:rPr>
        <w:t xml:space="preserve"> </w:t>
      </w:r>
      <w:r w:rsidR="0004229C" w:rsidRPr="00E00F27">
        <w:rPr>
          <w:sz w:val="28"/>
          <w:szCs w:val="28"/>
        </w:rPr>
        <w:t xml:space="preserve">уникальные идентификационные номера электронных ветеринарных сопроводительных документов, подтверждающие покупку рыбопосадочного материала, оформленные в порядке, установленном приказом Министерства сельского хозяйства Российской Федерации от 13.12.2022 № 862 </w:t>
      </w:r>
      <w:r w:rsidRPr="00E00F27">
        <w:rPr>
          <w:sz w:val="28"/>
          <w:szCs w:val="28"/>
        </w:rPr>
        <w:t>«</w:t>
      </w:r>
      <w:r w:rsidR="0004229C" w:rsidRPr="00E00F27">
        <w:rPr>
          <w:sz w:val="28"/>
          <w:szCs w:val="28"/>
        </w:rPr>
        <w:t>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носителях;</w:t>
      </w:r>
      <w:r w:rsidRPr="00E00F27">
        <w:rPr>
          <w:sz w:val="28"/>
          <w:szCs w:val="28"/>
        </w:rPr>
        <w:t>»</w:t>
      </w:r>
      <w:r w:rsidR="0004229C" w:rsidRPr="00E00F27">
        <w:rPr>
          <w:sz w:val="28"/>
          <w:szCs w:val="28"/>
        </w:rPr>
        <w:t>.</w:t>
      </w:r>
    </w:p>
    <w:p w14:paraId="6231B962" w14:textId="65723ED3" w:rsidR="004C4211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9</w:t>
      </w:r>
      <w:r w:rsidR="005F08AE" w:rsidRPr="00E00F27">
        <w:rPr>
          <w:sz w:val="28"/>
          <w:szCs w:val="28"/>
        </w:rPr>
        <w:t xml:space="preserve">. </w:t>
      </w:r>
      <w:r w:rsidRPr="00E00F27">
        <w:rPr>
          <w:sz w:val="28"/>
          <w:szCs w:val="28"/>
        </w:rPr>
        <w:t>Внести в Порядок предоставления грантов «Агротуризм» на условиях софинансирования за счет средств федерального бюджета (далее - Порядок 5), утвержденный Постановлением, следующие изменения:</w:t>
      </w:r>
    </w:p>
    <w:p w14:paraId="63EDBA5D" w14:textId="429A320D" w:rsidR="004C4211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 xml:space="preserve">9.1. в подпункте «е» пункта 2.2 раздела 2 «Условия и порядок предоставления грантов» </w:t>
      </w:r>
      <w:proofErr w:type="gramStart"/>
      <w:r w:rsidRPr="00E00F27">
        <w:rPr>
          <w:sz w:val="28"/>
          <w:szCs w:val="28"/>
        </w:rPr>
        <w:t>Порядка  5</w:t>
      </w:r>
      <w:proofErr w:type="gramEnd"/>
      <w:r w:rsidRPr="00E00F27">
        <w:rPr>
          <w:sz w:val="28"/>
          <w:szCs w:val="28"/>
        </w:rPr>
        <w:t xml:space="preserve"> слова 10 тыс. рублей» заменить словами «30 тыс. рублей»;</w:t>
      </w:r>
    </w:p>
    <w:p w14:paraId="6F73531B" w14:textId="4D4124D1" w:rsidR="004C4211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9.2.  абзац пятнадцатый подпункта 3.4.2.2 подпункта 3.4.2 пункта 3.4 раздела 3 «Представление отчетности, осуществление контроля (мониторинга) за соблюдением условий и порядка предоставления субсидий и ответственность за их нарушение» Порядка 5 изложить в следующей редакции:</w:t>
      </w:r>
    </w:p>
    <w:p w14:paraId="32136118" w14:textId="6468134B" w:rsidR="004C4211" w:rsidRPr="00E00F27" w:rsidRDefault="004C4211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«</w:t>
      </w:r>
      <w:r w:rsidR="007E0F86" w:rsidRPr="00E00F27">
        <w:rPr>
          <w:sz w:val="28"/>
          <w:szCs w:val="28"/>
        </w:rPr>
        <w:t>В случае призыва получателя средств на военную службу в Вооруженные Силы Российской Федерации для выполнения задач в ходе специальной военной операции на территориях Донецкой Народной Республики, Луганской Народной Республики и Украины начиная с 24 февраля 2022 г., а на территориях Запорожской области и Херсонской области - с 30 сентября 2022 г. (далее - призыв на военную службу)</w:t>
      </w:r>
      <w:r w:rsidRPr="00E00F27">
        <w:rPr>
          <w:sz w:val="28"/>
          <w:szCs w:val="28"/>
        </w:rPr>
        <w:t xml:space="preserve"> Министерство принимает одно из следующих решений:»</w:t>
      </w:r>
      <w:r w:rsidR="00502C85" w:rsidRPr="00E00F27">
        <w:rPr>
          <w:sz w:val="28"/>
          <w:szCs w:val="28"/>
        </w:rPr>
        <w:t>.</w:t>
      </w:r>
    </w:p>
    <w:p w14:paraId="6E944127" w14:textId="2878E1D6" w:rsidR="005F08AE" w:rsidRPr="00E00F27" w:rsidRDefault="00502C85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 xml:space="preserve">10. </w:t>
      </w:r>
      <w:r w:rsidR="005F08AE" w:rsidRPr="00E00F27">
        <w:rPr>
          <w:sz w:val="28"/>
          <w:szCs w:val="28"/>
        </w:rPr>
        <w:t xml:space="preserve">Внести </w:t>
      </w:r>
      <w:r w:rsidR="003E494D" w:rsidRPr="00E00F27">
        <w:rPr>
          <w:sz w:val="28"/>
          <w:szCs w:val="28"/>
        </w:rPr>
        <w:t xml:space="preserve">изменение </w:t>
      </w:r>
      <w:r w:rsidR="005F08AE" w:rsidRPr="00E00F27">
        <w:rPr>
          <w:sz w:val="28"/>
          <w:szCs w:val="28"/>
        </w:rPr>
        <w:t>в</w:t>
      </w:r>
      <w:r w:rsidR="003E494D" w:rsidRPr="00E00F27">
        <w:t xml:space="preserve"> </w:t>
      </w:r>
      <w:r w:rsidR="003E494D" w:rsidRPr="00E00F27">
        <w:rPr>
          <w:sz w:val="28"/>
          <w:szCs w:val="28"/>
        </w:rPr>
        <w:t>приложение № 9 к Порядку</w:t>
      </w:r>
      <w:r w:rsidR="005F08AE" w:rsidRPr="00E00F27">
        <w:rPr>
          <w:sz w:val="28"/>
          <w:szCs w:val="28"/>
        </w:rPr>
        <w:t xml:space="preserve"> предоставления субсидий на проведение мелиоративных мероприятий на условиях софинансирования за счет средств федерального бюджета, утвержденный постановлением Правительства Пензенской области от 25.03.2022 № 227-пП </w:t>
      </w:r>
      <w:r w:rsidR="004C4211" w:rsidRPr="00E00F27">
        <w:rPr>
          <w:sz w:val="28"/>
          <w:szCs w:val="28"/>
        </w:rPr>
        <w:t>«</w:t>
      </w:r>
      <w:r w:rsidR="005F08AE" w:rsidRPr="00E00F27">
        <w:rPr>
          <w:sz w:val="28"/>
          <w:szCs w:val="28"/>
        </w:rPr>
        <w:t xml:space="preserve">О </w:t>
      </w:r>
      <w:r w:rsidR="005F08AE" w:rsidRPr="00E00F27">
        <w:rPr>
          <w:sz w:val="28"/>
          <w:szCs w:val="28"/>
        </w:rPr>
        <w:lastRenderedPageBreak/>
        <w:t>порядке предоставления субсидий на проведение мелиоративных мероприятий на условиях софинансирования за счет средств федерального бюджета</w:t>
      </w:r>
      <w:r w:rsidR="004C4211" w:rsidRPr="00E00F27">
        <w:rPr>
          <w:sz w:val="28"/>
          <w:szCs w:val="28"/>
        </w:rPr>
        <w:t>»</w:t>
      </w:r>
      <w:r w:rsidR="005F08AE" w:rsidRPr="00E00F27">
        <w:rPr>
          <w:sz w:val="28"/>
          <w:szCs w:val="28"/>
        </w:rPr>
        <w:t xml:space="preserve"> </w:t>
      </w:r>
      <w:r w:rsidR="005F08AE" w:rsidRPr="00E00F27">
        <w:rPr>
          <w:sz w:val="28"/>
          <w:szCs w:val="28"/>
        </w:rPr>
        <w:br/>
        <w:t xml:space="preserve">(с последующими изменениями), </w:t>
      </w:r>
      <w:r w:rsidR="003E494D" w:rsidRPr="00E00F27">
        <w:rPr>
          <w:sz w:val="28"/>
          <w:szCs w:val="28"/>
        </w:rPr>
        <w:t xml:space="preserve">дополнив после </w:t>
      </w:r>
      <w:r w:rsidR="004F300F" w:rsidRPr="00E00F27">
        <w:rPr>
          <w:sz w:val="28"/>
          <w:szCs w:val="28"/>
        </w:rPr>
        <w:t xml:space="preserve">слов </w:t>
      </w:r>
      <w:r w:rsidR="004C4211" w:rsidRPr="00E00F27">
        <w:rPr>
          <w:sz w:val="28"/>
          <w:szCs w:val="28"/>
        </w:rPr>
        <w:t>«</w:t>
      </w:r>
      <w:r w:rsidR="004F300F" w:rsidRPr="00E00F27">
        <w:rPr>
          <w:sz w:val="28"/>
          <w:szCs w:val="28"/>
        </w:rPr>
        <w:t>&lt;**&gt; Указываются наименования документов, подтверждающих право пользования земельными участками, на которых осуществляется или планируется осуществлять сельскохозяйственное производство, в случае если права на них не зарегистрированы в Едином государственном реестре недвижимости, и (или) выписки из Единого государственного реестра недвижимости на земельные участки, в случае если права на них зарегистрированы в Едином государственном реестре недвижимости.</w:t>
      </w:r>
      <w:r w:rsidR="004C4211" w:rsidRPr="00E00F27">
        <w:rPr>
          <w:sz w:val="28"/>
          <w:szCs w:val="28"/>
        </w:rPr>
        <w:t>»</w:t>
      </w:r>
      <w:r w:rsidR="004F300F" w:rsidRPr="00E00F27">
        <w:rPr>
          <w:sz w:val="28"/>
          <w:szCs w:val="28"/>
        </w:rPr>
        <w:t xml:space="preserve"> </w:t>
      </w:r>
      <w:r w:rsidR="003E494D" w:rsidRPr="00E00F27">
        <w:rPr>
          <w:sz w:val="28"/>
          <w:szCs w:val="28"/>
        </w:rPr>
        <w:t xml:space="preserve">предложением </w:t>
      </w:r>
      <w:r w:rsidR="004F300F" w:rsidRPr="00E00F27">
        <w:rPr>
          <w:sz w:val="28"/>
          <w:szCs w:val="28"/>
        </w:rPr>
        <w:t xml:space="preserve">следующего содержания: </w:t>
      </w:r>
      <w:r w:rsidR="004C4211" w:rsidRPr="00E00F27">
        <w:rPr>
          <w:sz w:val="28"/>
          <w:szCs w:val="28"/>
        </w:rPr>
        <w:t>«</w:t>
      </w:r>
      <w:r w:rsidR="004F300F" w:rsidRPr="00E00F27">
        <w:rPr>
          <w:sz w:val="28"/>
          <w:szCs w:val="28"/>
        </w:rPr>
        <w:t>Документ, подтверждающий право пользования земельным участком, на котором осуществляется сельскохозяйственная деятельность участником отбора предоставляется в полном объеме, с приложениями, дополнениями, изменениями и другими документами (при наличии), являющимися его неотъемлемой частью.</w:t>
      </w:r>
      <w:r w:rsidR="004C4211" w:rsidRPr="00E00F27">
        <w:rPr>
          <w:sz w:val="28"/>
          <w:szCs w:val="28"/>
        </w:rPr>
        <w:t>»</w:t>
      </w:r>
      <w:r w:rsidR="004F300F" w:rsidRPr="00E00F27">
        <w:rPr>
          <w:sz w:val="28"/>
          <w:szCs w:val="28"/>
        </w:rPr>
        <w:t>.</w:t>
      </w:r>
    </w:p>
    <w:p w14:paraId="06256084" w14:textId="050F3F56" w:rsidR="00F46C52" w:rsidRPr="00E00F27" w:rsidRDefault="00502C85" w:rsidP="00E00F27">
      <w:pPr>
        <w:spacing w:line="245" w:lineRule="auto"/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11</w:t>
      </w:r>
      <w:r w:rsidR="00F46C52" w:rsidRPr="00E00F27">
        <w:rPr>
          <w:sz w:val="28"/>
          <w:szCs w:val="28"/>
        </w:rPr>
        <w:t>. 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14:paraId="62F44CE4" w14:textId="7BF3F0D9" w:rsidR="00F46C52" w:rsidRPr="00E00F27" w:rsidRDefault="003E494D" w:rsidP="00E00F27">
      <w:pPr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E00F27">
        <w:rPr>
          <w:sz w:val="28"/>
          <w:szCs w:val="28"/>
        </w:rPr>
        <w:t>1</w:t>
      </w:r>
      <w:r w:rsidR="00502C85" w:rsidRPr="00E00F27">
        <w:rPr>
          <w:sz w:val="28"/>
          <w:szCs w:val="28"/>
        </w:rPr>
        <w:t>2</w:t>
      </w:r>
      <w:r w:rsidR="00F46C52" w:rsidRPr="00E00F27">
        <w:rPr>
          <w:sz w:val="28"/>
          <w:szCs w:val="28"/>
        </w:rPr>
        <w:t>.</w:t>
      </w:r>
      <w:r w:rsidR="00F46C52" w:rsidRPr="00E00F27">
        <w:rPr>
          <w:sz w:val="28"/>
          <w:szCs w:val="28"/>
          <w:lang w:val="en-US"/>
        </w:rPr>
        <w:t> </w:t>
      </w:r>
      <w:r w:rsidR="00F46C52" w:rsidRPr="00E00F27">
        <w:rPr>
          <w:sz w:val="28"/>
          <w:szCs w:val="28"/>
        </w:rPr>
        <w:t xml:space="preserve">Настоящее постановление вступает в силу </w:t>
      </w:r>
      <w:r w:rsidR="00F46C52" w:rsidRPr="00E00F27">
        <w:rPr>
          <w:spacing w:val="-4"/>
          <w:sz w:val="28"/>
          <w:szCs w:val="28"/>
        </w:rPr>
        <w:t xml:space="preserve">со дня </w:t>
      </w:r>
      <w:r w:rsidR="00153959" w:rsidRPr="00E00F27">
        <w:rPr>
          <w:spacing w:val="-4"/>
          <w:sz w:val="28"/>
          <w:szCs w:val="28"/>
        </w:rPr>
        <w:t xml:space="preserve">его </w:t>
      </w:r>
      <w:r w:rsidR="00F46C52" w:rsidRPr="00E00F27">
        <w:rPr>
          <w:spacing w:val="-4"/>
          <w:sz w:val="28"/>
          <w:szCs w:val="28"/>
        </w:rPr>
        <w:t>официального опубликования.</w:t>
      </w:r>
    </w:p>
    <w:p w14:paraId="5136B5B9" w14:textId="35D959C8" w:rsidR="00C222EC" w:rsidRPr="00E00F27" w:rsidRDefault="003E494D" w:rsidP="00E00F2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00F27">
        <w:rPr>
          <w:spacing w:val="-4"/>
          <w:sz w:val="28"/>
          <w:szCs w:val="28"/>
        </w:rPr>
        <w:t>1</w:t>
      </w:r>
      <w:r w:rsidR="00502C85" w:rsidRPr="00E00F27">
        <w:rPr>
          <w:spacing w:val="-4"/>
          <w:sz w:val="28"/>
          <w:szCs w:val="28"/>
        </w:rPr>
        <w:t>3</w:t>
      </w:r>
      <w:r w:rsidR="00F46C52" w:rsidRPr="00E00F27">
        <w:rPr>
          <w:spacing w:val="-4"/>
          <w:sz w:val="28"/>
          <w:szCs w:val="28"/>
        </w:rPr>
        <w:t xml:space="preserve">. </w:t>
      </w:r>
      <w:r w:rsidR="00C222EC" w:rsidRPr="00E00F27">
        <w:rPr>
          <w:rFonts w:eastAsiaTheme="minorHAnsi"/>
          <w:spacing w:val="-4"/>
          <w:sz w:val="28"/>
          <w:szCs w:val="28"/>
          <w:lang w:eastAsia="en-US"/>
        </w:rPr>
        <w:t>Настоящее</w:t>
      </w:r>
      <w:r w:rsidR="00C222EC" w:rsidRPr="00E00F27">
        <w:rPr>
          <w:rFonts w:eastAsiaTheme="minorHAnsi"/>
          <w:spacing w:val="-6"/>
          <w:sz w:val="28"/>
          <w:szCs w:val="28"/>
          <w:lang w:eastAsia="en-US"/>
        </w:rPr>
        <w:t xml:space="preserve"> постановление опубликовать в газете </w:t>
      </w:r>
      <w:r w:rsidR="004C4211" w:rsidRPr="00E00F27">
        <w:rPr>
          <w:rFonts w:eastAsiaTheme="minorHAnsi"/>
          <w:spacing w:val="-6"/>
          <w:sz w:val="28"/>
          <w:szCs w:val="28"/>
          <w:lang w:eastAsia="en-US"/>
        </w:rPr>
        <w:t>«</w:t>
      </w:r>
      <w:r w:rsidR="00C222EC" w:rsidRPr="00E00F27">
        <w:rPr>
          <w:rFonts w:eastAsiaTheme="minorHAnsi"/>
          <w:spacing w:val="-6"/>
          <w:sz w:val="28"/>
          <w:szCs w:val="28"/>
          <w:lang w:eastAsia="en-US"/>
        </w:rPr>
        <w:t>Пензенские губернские</w:t>
      </w:r>
      <w:r w:rsidR="00C222EC" w:rsidRPr="00E00F27">
        <w:rPr>
          <w:rFonts w:eastAsiaTheme="minorHAnsi"/>
          <w:sz w:val="28"/>
          <w:szCs w:val="28"/>
          <w:lang w:eastAsia="en-US"/>
        </w:rPr>
        <w:t xml:space="preserve"> ведомости</w:t>
      </w:r>
      <w:r w:rsidR="004C4211" w:rsidRPr="00E00F27">
        <w:rPr>
          <w:rFonts w:eastAsiaTheme="minorHAnsi"/>
          <w:sz w:val="28"/>
          <w:szCs w:val="28"/>
          <w:lang w:eastAsia="en-US"/>
        </w:rPr>
        <w:t>»</w:t>
      </w:r>
      <w:r w:rsidR="00C222EC" w:rsidRPr="00E00F27">
        <w:rPr>
          <w:rFonts w:eastAsiaTheme="minorHAnsi"/>
          <w:sz w:val="28"/>
          <w:szCs w:val="28"/>
          <w:lang w:eastAsia="en-US"/>
        </w:rPr>
        <w:t xml:space="preserve"> и разместить (опубликовать) на </w:t>
      </w:r>
      <w:r w:rsidR="004C4211" w:rsidRPr="00E00F27">
        <w:rPr>
          <w:rFonts w:eastAsiaTheme="minorHAnsi"/>
          <w:sz w:val="28"/>
          <w:szCs w:val="28"/>
          <w:lang w:eastAsia="en-US"/>
        </w:rPr>
        <w:t>«</w:t>
      </w:r>
      <w:r w:rsidR="00C222EC" w:rsidRPr="00E00F27">
        <w:rPr>
          <w:rFonts w:eastAsiaTheme="minorHAnsi"/>
          <w:sz w:val="28"/>
          <w:szCs w:val="28"/>
          <w:lang w:eastAsia="en-US"/>
        </w:rPr>
        <w:t xml:space="preserve">Официальном интернет-портале </w:t>
      </w:r>
      <w:r w:rsidR="00C222EC" w:rsidRPr="00E00F27">
        <w:rPr>
          <w:rFonts w:eastAsiaTheme="minorHAnsi"/>
          <w:spacing w:val="-10"/>
          <w:sz w:val="28"/>
          <w:szCs w:val="28"/>
          <w:lang w:eastAsia="en-US"/>
        </w:rPr>
        <w:t>правовой информации</w:t>
      </w:r>
      <w:r w:rsidR="004C4211" w:rsidRPr="00E00F27">
        <w:rPr>
          <w:rFonts w:eastAsiaTheme="minorHAnsi"/>
          <w:spacing w:val="-10"/>
          <w:sz w:val="28"/>
          <w:szCs w:val="28"/>
          <w:lang w:eastAsia="en-US"/>
        </w:rPr>
        <w:t>»</w:t>
      </w:r>
      <w:r w:rsidR="00C222EC" w:rsidRPr="00E00F27">
        <w:rPr>
          <w:rFonts w:eastAsiaTheme="minorHAnsi"/>
          <w:spacing w:val="-10"/>
          <w:sz w:val="28"/>
          <w:szCs w:val="28"/>
          <w:lang w:eastAsia="en-US"/>
        </w:rPr>
        <w:t xml:space="preserve"> (www.pravo.gov.ru) и на официальном сайте Правительства</w:t>
      </w:r>
      <w:r w:rsidR="00C222EC" w:rsidRPr="00E00F27">
        <w:rPr>
          <w:rFonts w:eastAsiaTheme="minorHAnsi"/>
          <w:sz w:val="28"/>
          <w:szCs w:val="28"/>
          <w:lang w:eastAsia="en-US"/>
        </w:rPr>
        <w:t xml:space="preserve"> </w:t>
      </w:r>
      <w:r w:rsidR="00C222EC" w:rsidRPr="00E00F27">
        <w:rPr>
          <w:rFonts w:eastAsiaTheme="minorHAnsi"/>
          <w:spacing w:val="-6"/>
          <w:sz w:val="28"/>
          <w:szCs w:val="28"/>
          <w:lang w:eastAsia="en-US"/>
        </w:rPr>
        <w:t xml:space="preserve">Пензенской области в информационно-телекоммуникационной сети </w:t>
      </w:r>
      <w:r w:rsidR="004C4211" w:rsidRPr="00E00F27">
        <w:rPr>
          <w:rFonts w:eastAsiaTheme="minorHAnsi"/>
          <w:spacing w:val="-6"/>
          <w:sz w:val="28"/>
          <w:szCs w:val="28"/>
          <w:lang w:eastAsia="en-US"/>
        </w:rPr>
        <w:t>«</w:t>
      </w:r>
      <w:r w:rsidR="00C222EC" w:rsidRPr="00E00F27">
        <w:rPr>
          <w:rFonts w:eastAsiaTheme="minorHAnsi"/>
          <w:spacing w:val="-6"/>
          <w:sz w:val="28"/>
          <w:szCs w:val="28"/>
          <w:lang w:eastAsia="en-US"/>
        </w:rPr>
        <w:t>Интернет</w:t>
      </w:r>
      <w:r w:rsidR="004C4211" w:rsidRPr="00E00F27">
        <w:rPr>
          <w:rFonts w:eastAsiaTheme="minorHAnsi"/>
          <w:spacing w:val="-6"/>
          <w:sz w:val="28"/>
          <w:szCs w:val="28"/>
          <w:lang w:eastAsia="en-US"/>
        </w:rPr>
        <w:t>»</w:t>
      </w:r>
      <w:r w:rsidR="00C222EC" w:rsidRPr="00E00F27">
        <w:rPr>
          <w:rFonts w:eastAsiaTheme="minorHAnsi"/>
          <w:spacing w:val="-6"/>
          <w:sz w:val="28"/>
          <w:szCs w:val="28"/>
          <w:lang w:eastAsia="en-US"/>
        </w:rPr>
        <w:t>.</w:t>
      </w:r>
    </w:p>
    <w:p w14:paraId="3AE64D74" w14:textId="773C4714" w:rsidR="00F46C52" w:rsidRPr="00E00F27" w:rsidRDefault="003E494D" w:rsidP="00E00F27">
      <w:pPr>
        <w:ind w:firstLine="709"/>
        <w:jc w:val="both"/>
        <w:rPr>
          <w:sz w:val="28"/>
          <w:szCs w:val="28"/>
        </w:rPr>
      </w:pPr>
      <w:r w:rsidRPr="00E00F27">
        <w:rPr>
          <w:sz w:val="28"/>
          <w:szCs w:val="28"/>
        </w:rPr>
        <w:t>1</w:t>
      </w:r>
      <w:r w:rsidR="00502C85" w:rsidRPr="00E00F27">
        <w:rPr>
          <w:sz w:val="28"/>
          <w:szCs w:val="28"/>
        </w:rPr>
        <w:t>4</w:t>
      </w:r>
      <w:r w:rsidR="00F46C52" w:rsidRPr="00E00F27">
        <w:rPr>
          <w:sz w:val="28"/>
          <w:szCs w:val="28"/>
        </w:rPr>
        <w:t>.</w:t>
      </w:r>
      <w:r w:rsidR="00F46C52" w:rsidRPr="00E00F27">
        <w:rPr>
          <w:sz w:val="28"/>
          <w:szCs w:val="28"/>
          <w:lang w:val="en-US"/>
        </w:rPr>
        <w:t> </w:t>
      </w:r>
      <w:r w:rsidR="00F46C52" w:rsidRPr="00E00F27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C222EC" w:rsidRPr="00E00F27">
        <w:rPr>
          <w:sz w:val="28"/>
          <w:szCs w:val="28"/>
        </w:rPr>
        <w:br/>
      </w:r>
      <w:r w:rsidR="00F46C52" w:rsidRPr="00E00F27">
        <w:rPr>
          <w:spacing w:val="-8"/>
          <w:sz w:val="28"/>
          <w:szCs w:val="28"/>
        </w:rPr>
        <w:t>на заместителя Председателя Правительства Пензенской области, координирующего</w:t>
      </w:r>
      <w:r w:rsidR="00F46C52" w:rsidRPr="00E00F27">
        <w:rPr>
          <w:sz w:val="28"/>
          <w:szCs w:val="28"/>
        </w:rPr>
        <w:t xml:space="preserve"> вопросы агропромышленной политики и агропромышленного комплекса.</w:t>
      </w:r>
    </w:p>
    <w:p w14:paraId="30362D6A" w14:textId="77777777" w:rsidR="00BA5A70" w:rsidRPr="00E00F27" w:rsidRDefault="00BA5A70" w:rsidP="00E00F27">
      <w:pPr>
        <w:ind w:firstLine="709"/>
        <w:jc w:val="both"/>
        <w:rPr>
          <w:sz w:val="28"/>
        </w:rPr>
      </w:pPr>
    </w:p>
    <w:p w14:paraId="2978FFEB" w14:textId="77777777" w:rsidR="00BA5A70" w:rsidRPr="00E00F27" w:rsidRDefault="00BA5A70" w:rsidP="00E00F27">
      <w:pPr>
        <w:jc w:val="both"/>
        <w:rPr>
          <w:sz w:val="28"/>
        </w:rPr>
      </w:pPr>
    </w:p>
    <w:p w14:paraId="21FEADFE" w14:textId="77777777" w:rsidR="00FF15A2" w:rsidRPr="00E00F27" w:rsidRDefault="00FF15A2" w:rsidP="00E00F27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1C0F3C" w:rsidRPr="00E00F27" w14:paraId="67615528" w14:textId="77777777" w:rsidTr="00163613">
        <w:tc>
          <w:tcPr>
            <w:tcW w:w="3936" w:type="dxa"/>
          </w:tcPr>
          <w:p w14:paraId="4265B806" w14:textId="77777777" w:rsidR="001C0F3C" w:rsidRPr="00E00F27" w:rsidRDefault="001C0F3C" w:rsidP="00E00F27">
            <w:pPr>
              <w:pStyle w:val="4"/>
            </w:pPr>
            <w:r w:rsidRPr="00E00F27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14:paraId="53519459" w14:textId="77777777" w:rsidR="001C0F3C" w:rsidRPr="00E00F27" w:rsidRDefault="001C0F3C" w:rsidP="00E00F27">
            <w:pPr>
              <w:jc w:val="right"/>
              <w:rPr>
                <w:sz w:val="28"/>
              </w:rPr>
            </w:pPr>
          </w:p>
          <w:p w14:paraId="7BB4EFD2" w14:textId="77777777" w:rsidR="001C0F3C" w:rsidRPr="00E00F27" w:rsidRDefault="001C0F3C" w:rsidP="00E00F27">
            <w:pPr>
              <w:ind w:firstLine="1167"/>
              <w:rPr>
                <w:sz w:val="28"/>
              </w:rPr>
            </w:pPr>
            <w:r w:rsidRPr="00E00F27">
              <w:rPr>
                <w:sz w:val="28"/>
              </w:rPr>
              <w:t>Н.П. Симонов</w:t>
            </w:r>
          </w:p>
        </w:tc>
      </w:tr>
    </w:tbl>
    <w:p w14:paraId="2A4825F5" w14:textId="55EBFF7D" w:rsidR="00426FF1" w:rsidRPr="00E00F27" w:rsidRDefault="00426FF1" w:rsidP="00E00F27">
      <w:pPr>
        <w:jc w:val="both"/>
        <w:rPr>
          <w:sz w:val="28"/>
          <w:szCs w:val="28"/>
        </w:rPr>
      </w:pPr>
    </w:p>
    <w:p w14:paraId="59B5456F" w14:textId="1A35AA2A" w:rsidR="0054551B" w:rsidRPr="00E00F27" w:rsidRDefault="0054551B" w:rsidP="00E00F27">
      <w:pPr>
        <w:jc w:val="both"/>
        <w:rPr>
          <w:sz w:val="28"/>
          <w:szCs w:val="28"/>
        </w:rPr>
      </w:pPr>
    </w:p>
    <w:p w14:paraId="17CDC3E2" w14:textId="4BE07889" w:rsidR="0054551B" w:rsidRPr="00E00F27" w:rsidRDefault="0054551B" w:rsidP="00E00F27">
      <w:pPr>
        <w:jc w:val="both"/>
        <w:rPr>
          <w:sz w:val="28"/>
          <w:szCs w:val="28"/>
        </w:rPr>
      </w:pPr>
    </w:p>
    <w:p w14:paraId="7D7D0BE3" w14:textId="413E07CA" w:rsidR="0054551B" w:rsidRPr="00E00F27" w:rsidRDefault="0054551B" w:rsidP="00E00F27">
      <w:pPr>
        <w:jc w:val="both"/>
        <w:rPr>
          <w:sz w:val="28"/>
          <w:szCs w:val="28"/>
        </w:rPr>
      </w:pPr>
    </w:p>
    <w:p w14:paraId="03BDA1D5" w14:textId="1CF62CDE" w:rsidR="0054551B" w:rsidRPr="00E00F27" w:rsidRDefault="0054551B" w:rsidP="00E00F27">
      <w:pPr>
        <w:jc w:val="both"/>
        <w:rPr>
          <w:sz w:val="28"/>
          <w:szCs w:val="28"/>
        </w:rPr>
      </w:pPr>
    </w:p>
    <w:p w14:paraId="2B23F4E0" w14:textId="1D760002" w:rsidR="0054551B" w:rsidRPr="00E00F27" w:rsidRDefault="0054551B" w:rsidP="00E00F27">
      <w:pPr>
        <w:jc w:val="both"/>
        <w:rPr>
          <w:sz w:val="28"/>
          <w:szCs w:val="28"/>
        </w:rPr>
      </w:pPr>
    </w:p>
    <w:p w14:paraId="52EAFCE8" w14:textId="1BF52241" w:rsidR="0054551B" w:rsidRPr="00E00F27" w:rsidRDefault="0054551B" w:rsidP="00E00F27">
      <w:pPr>
        <w:jc w:val="both"/>
        <w:rPr>
          <w:sz w:val="28"/>
          <w:szCs w:val="28"/>
        </w:rPr>
      </w:pPr>
    </w:p>
    <w:p w14:paraId="262FE684" w14:textId="16AB13B2" w:rsidR="0054551B" w:rsidRPr="00E00F27" w:rsidRDefault="0054551B" w:rsidP="00E00F27">
      <w:pPr>
        <w:jc w:val="both"/>
        <w:rPr>
          <w:sz w:val="28"/>
          <w:szCs w:val="28"/>
        </w:rPr>
      </w:pPr>
    </w:p>
    <w:p w14:paraId="3C1F60EA" w14:textId="1AD5D544" w:rsidR="0054551B" w:rsidRPr="00E00F27" w:rsidRDefault="0054551B" w:rsidP="00E00F27">
      <w:pPr>
        <w:jc w:val="both"/>
        <w:rPr>
          <w:sz w:val="28"/>
          <w:szCs w:val="28"/>
        </w:rPr>
      </w:pPr>
    </w:p>
    <w:p w14:paraId="18634688" w14:textId="21828540" w:rsidR="0054551B" w:rsidRPr="00E00F27" w:rsidRDefault="0054551B" w:rsidP="00E00F27">
      <w:pPr>
        <w:jc w:val="both"/>
        <w:rPr>
          <w:sz w:val="28"/>
          <w:szCs w:val="28"/>
        </w:rPr>
      </w:pPr>
    </w:p>
    <w:p w14:paraId="273EBBDF" w14:textId="3CA54E4D" w:rsidR="0054551B" w:rsidRPr="00E00F27" w:rsidRDefault="0054551B" w:rsidP="00E00F27">
      <w:pPr>
        <w:jc w:val="both"/>
        <w:rPr>
          <w:sz w:val="28"/>
          <w:szCs w:val="28"/>
        </w:rPr>
      </w:pPr>
    </w:p>
    <w:p w14:paraId="2CB9BC83" w14:textId="77777777" w:rsidR="0054551B" w:rsidRPr="00E00F27" w:rsidRDefault="0054551B" w:rsidP="00E00F27">
      <w:pPr>
        <w:jc w:val="both"/>
        <w:rPr>
          <w:sz w:val="28"/>
          <w:szCs w:val="28"/>
        </w:rPr>
      </w:pPr>
    </w:p>
    <w:p w14:paraId="7E446FE4" w14:textId="22857CE9" w:rsidR="0054551B" w:rsidRPr="00E00F27" w:rsidRDefault="0054551B" w:rsidP="00E00F27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9"/>
      </w:tblGrid>
      <w:tr w:rsidR="00E00F27" w:rsidRPr="00E00F27" w14:paraId="2544454F" w14:textId="77777777" w:rsidTr="00163613">
        <w:trPr>
          <w:trHeight w:val="1237"/>
        </w:trPr>
        <w:tc>
          <w:tcPr>
            <w:tcW w:w="4959" w:type="dxa"/>
          </w:tcPr>
          <w:p w14:paraId="274DA75F" w14:textId="52F71D89" w:rsidR="009C4AF2" w:rsidRPr="00E00F27" w:rsidRDefault="009C4AF2" w:rsidP="00E00F2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F27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14:paraId="691AA985" w14:textId="77777777" w:rsidR="009C4AF2" w:rsidRPr="00E00F27" w:rsidRDefault="009C4AF2" w:rsidP="00E00F2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F27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Правительства </w:t>
            </w:r>
            <w:r w:rsidRPr="00E00F27">
              <w:rPr>
                <w:rFonts w:ascii="Times New Roman" w:hAnsi="Times New Roman" w:cs="Times New Roman"/>
                <w:sz w:val="24"/>
                <w:szCs w:val="24"/>
              </w:rPr>
              <w:br/>
              <w:t>Пензенской области</w:t>
            </w:r>
          </w:p>
          <w:p w14:paraId="3EE6547E" w14:textId="77777777" w:rsidR="009C4AF2" w:rsidRPr="00E00F27" w:rsidRDefault="009C4AF2" w:rsidP="00E00F2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F27">
              <w:rPr>
                <w:rFonts w:ascii="Times New Roman" w:hAnsi="Times New Roman" w:cs="Times New Roman"/>
                <w:sz w:val="24"/>
                <w:szCs w:val="24"/>
              </w:rPr>
              <w:t>от        №</w:t>
            </w:r>
            <w:r w:rsidRPr="00E00F27">
              <w:rPr>
                <w:sz w:val="24"/>
                <w:szCs w:val="24"/>
              </w:rPr>
              <w:t xml:space="preserve"> </w:t>
            </w:r>
          </w:p>
        </w:tc>
      </w:tr>
      <w:tr w:rsidR="009C4AF2" w:rsidRPr="00E00F27" w14:paraId="1454023F" w14:textId="77777777" w:rsidTr="00163613">
        <w:trPr>
          <w:trHeight w:val="1559"/>
        </w:trPr>
        <w:tc>
          <w:tcPr>
            <w:tcW w:w="4959" w:type="dxa"/>
          </w:tcPr>
          <w:p w14:paraId="288C3A37" w14:textId="77777777" w:rsidR="009C4AF2" w:rsidRPr="00E00F27" w:rsidRDefault="009C4AF2" w:rsidP="00E00F2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F27">
              <w:rPr>
                <w:rFonts w:ascii="Times New Roman" w:hAnsi="Times New Roman" w:cs="Times New Roman"/>
                <w:sz w:val="24"/>
                <w:szCs w:val="24"/>
              </w:rPr>
              <w:t>Приложение № 5</w:t>
            </w:r>
          </w:p>
          <w:p w14:paraId="26A2294A" w14:textId="77777777" w:rsidR="009C4AF2" w:rsidRPr="00E00F27" w:rsidRDefault="009C4AF2" w:rsidP="00E00F2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F27">
              <w:rPr>
                <w:rFonts w:ascii="Times New Roman" w:hAnsi="Times New Roman" w:cs="Times New Roman"/>
                <w:sz w:val="24"/>
                <w:szCs w:val="24"/>
              </w:rPr>
              <w:t>к Порядку</w:t>
            </w:r>
          </w:p>
          <w:p w14:paraId="748458EA" w14:textId="6BEF9189" w:rsidR="009C4AF2" w:rsidRPr="00E00F27" w:rsidRDefault="009C4AF2" w:rsidP="00E00F2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F27">
              <w:rPr>
                <w:rFonts w:ascii="Times New Roman" w:hAnsi="Times New Roman" w:cs="Times New Roman"/>
                <w:sz w:val="24"/>
                <w:szCs w:val="24"/>
              </w:rPr>
              <w:t>предоставления субсидий</w:t>
            </w:r>
            <w:r w:rsidR="00F420F9" w:rsidRPr="00E0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F27">
              <w:rPr>
                <w:rFonts w:ascii="Times New Roman" w:hAnsi="Times New Roman" w:cs="Times New Roman"/>
                <w:sz w:val="24"/>
                <w:szCs w:val="24"/>
              </w:rPr>
              <w:t>на поддержку элитного</w:t>
            </w:r>
            <w:r w:rsidR="00F420F9" w:rsidRPr="00E0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F27">
              <w:rPr>
                <w:rFonts w:ascii="Times New Roman" w:hAnsi="Times New Roman" w:cs="Times New Roman"/>
                <w:sz w:val="24"/>
                <w:szCs w:val="24"/>
              </w:rPr>
              <w:t>семеноводства на условиях</w:t>
            </w:r>
            <w:r w:rsidR="00F420F9" w:rsidRPr="00E0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F27">
              <w:rPr>
                <w:rFonts w:ascii="Times New Roman" w:hAnsi="Times New Roman" w:cs="Times New Roman"/>
                <w:sz w:val="24"/>
                <w:szCs w:val="24"/>
              </w:rPr>
              <w:t>софинансирования за счет</w:t>
            </w:r>
            <w:r w:rsidR="00F420F9" w:rsidRPr="00E0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F27">
              <w:rPr>
                <w:rFonts w:ascii="Times New Roman" w:hAnsi="Times New Roman" w:cs="Times New Roman"/>
                <w:sz w:val="24"/>
                <w:szCs w:val="24"/>
              </w:rPr>
              <w:t>средств федерального бюджета</w:t>
            </w:r>
            <w:r w:rsidR="00F420F9" w:rsidRPr="00E0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F27">
              <w:rPr>
                <w:rFonts w:ascii="Times New Roman" w:hAnsi="Times New Roman" w:cs="Times New Roman"/>
                <w:sz w:val="24"/>
                <w:szCs w:val="24"/>
              </w:rPr>
              <w:t>на поддержку приоритетных</w:t>
            </w:r>
            <w:r w:rsidR="00F420F9" w:rsidRPr="00E0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F27">
              <w:rPr>
                <w:rFonts w:ascii="Times New Roman" w:hAnsi="Times New Roman" w:cs="Times New Roman"/>
                <w:sz w:val="24"/>
                <w:szCs w:val="24"/>
              </w:rPr>
              <w:t>направлений агропромышленного</w:t>
            </w:r>
            <w:r w:rsidR="00F420F9" w:rsidRPr="00E0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F27">
              <w:rPr>
                <w:rFonts w:ascii="Times New Roman" w:hAnsi="Times New Roman" w:cs="Times New Roman"/>
                <w:sz w:val="24"/>
                <w:szCs w:val="24"/>
              </w:rPr>
              <w:t>комплекса и развитие</w:t>
            </w:r>
            <w:r w:rsidR="00F420F9" w:rsidRPr="00E0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F27">
              <w:rPr>
                <w:rFonts w:ascii="Times New Roman" w:hAnsi="Times New Roman" w:cs="Times New Roman"/>
                <w:sz w:val="24"/>
                <w:szCs w:val="24"/>
              </w:rPr>
              <w:t>малых форм хозяйствования</w:t>
            </w:r>
          </w:p>
        </w:tc>
      </w:tr>
    </w:tbl>
    <w:p w14:paraId="7F68DEFA" w14:textId="77777777" w:rsidR="0054551B" w:rsidRPr="00E00F27" w:rsidRDefault="0054551B" w:rsidP="00E00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3F1B99" w14:textId="77777777" w:rsidR="0054551B" w:rsidRPr="00E00F27" w:rsidRDefault="0054551B" w:rsidP="00E00F27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bookmarkStart w:id="1" w:name="P334"/>
      <w:bookmarkEnd w:id="1"/>
      <w:r w:rsidRPr="00E00F27">
        <w:rPr>
          <w:rFonts w:ascii="Times New Roman" w:hAnsi="Times New Roman" w:cs="Times New Roman"/>
          <w:sz w:val="23"/>
          <w:szCs w:val="23"/>
        </w:rPr>
        <w:t>ОТЧЕТ*</w:t>
      </w:r>
    </w:p>
    <w:p w14:paraId="1112A350" w14:textId="23B8737A" w:rsidR="0054551B" w:rsidRPr="00E00F27" w:rsidRDefault="0054551B" w:rsidP="00E00F27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E00F27">
        <w:rPr>
          <w:rFonts w:ascii="Times New Roman" w:hAnsi="Times New Roman" w:cs="Times New Roman"/>
          <w:sz w:val="23"/>
          <w:szCs w:val="23"/>
        </w:rPr>
        <w:t>о выполнении требований Порядка предоставления субсидий на поддержку элитного семеноводства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</w:t>
      </w:r>
    </w:p>
    <w:p w14:paraId="130FE8BD" w14:textId="77777777" w:rsidR="0054551B" w:rsidRPr="00E00F27" w:rsidRDefault="0054551B" w:rsidP="00E00F27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E00F27">
        <w:rPr>
          <w:rFonts w:ascii="Times New Roman" w:hAnsi="Times New Roman" w:cs="Times New Roman"/>
          <w:sz w:val="23"/>
          <w:szCs w:val="23"/>
        </w:rPr>
        <w:t xml:space="preserve">по ______________________________________ </w:t>
      </w:r>
    </w:p>
    <w:p w14:paraId="646068BC" w14:textId="1619EA42" w:rsidR="0054551B" w:rsidRPr="00E00F27" w:rsidRDefault="0054551B" w:rsidP="00E00F27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E00F27">
        <w:rPr>
          <w:rFonts w:ascii="Times New Roman" w:hAnsi="Times New Roman" w:cs="Times New Roman"/>
          <w:sz w:val="23"/>
          <w:szCs w:val="23"/>
        </w:rPr>
        <w:t xml:space="preserve">  (</w:t>
      </w:r>
      <w:r w:rsidR="00BB4558" w:rsidRPr="00E00F27">
        <w:rPr>
          <w:rFonts w:ascii="Times New Roman" w:hAnsi="Times New Roman" w:cs="Times New Roman"/>
          <w:sz w:val="23"/>
          <w:szCs w:val="23"/>
        </w:rPr>
        <w:t>получатель субсидии</w:t>
      </w:r>
      <w:r w:rsidRPr="00E00F27">
        <w:rPr>
          <w:rFonts w:ascii="Times New Roman" w:hAnsi="Times New Roman" w:cs="Times New Roman"/>
          <w:sz w:val="23"/>
          <w:szCs w:val="23"/>
        </w:rPr>
        <w:t xml:space="preserve">, ИНН) </w:t>
      </w:r>
    </w:p>
    <w:p w14:paraId="619ED879" w14:textId="77777777" w:rsidR="0054551B" w:rsidRPr="00E00F27" w:rsidRDefault="0054551B" w:rsidP="00E00F27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E00F27">
        <w:rPr>
          <w:rFonts w:ascii="Times New Roman" w:hAnsi="Times New Roman" w:cs="Times New Roman"/>
          <w:sz w:val="23"/>
          <w:szCs w:val="23"/>
        </w:rPr>
        <w:t xml:space="preserve">за  20 __ г. </w:t>
      </w:r>
    </w:p>
    <w:p w14:paraId="25E3948B" w14:textId="77777777" w:rsidR="0054551B" w:rsidRPr="00E00F27" w:rsidRDefault="0054551B" w:rsidP="00E00F27">
      <w:pPr>
        <w:pStyle w:val="ConsPlusNormal"/>
        <w:rPr>
          <w:rFonts w:ascii="Times New Roman" w:hAnsi="Times New Roman" w:cs="Times New Roman"/>
          <w:sz w:val="23"/>
          <w:szCs w:val="23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7"/>
        <w:gridCol w:w="2551"/>
        <w:gridCol w:w="1985"/>
      </w:tblGrid>
      <w:tr w:rsidR="00E00F27" w:rsidRPr="00E00F27" w14:paraId="62AC907E" w14:textId="77777777" w:rsidTr="00F420F9">
        <w:trPr>
          <w:trHeight w:val="1337"/>
        </w:trPr>
        <w:tc>
          <w:tcPr>
            <w:tcW w:w="4957" w:type="dxa"/>
          </w:tcPr>
          <w:p w14:paraId="26C65245" w14:textId="77777777" w:rsidR="0054551B" w:rsidRPr="00E00F27" w:rsidRDefault="0054551B" w:rsidP="00E00F27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00F27">
              <w:rPr>
                <w:rFonts w:ascii="Times New Roman" w:hAnsi="Times New Roman" w:cs="Times New Roman"/>
                <w:sz w:val="23"/>
                <w:szCs w:val="23"/>
              </w:rPr>
              <w:t>Наименование принятого обязательства</w:t>
            </w:r>
          </w:p>
        </w:tc>
        <w:tc>
          <w:tcPr>
            <w:tcW w:w="2551" w:type="dxa"/>
          </w:tcPr>
          <w:p w14:paraId="214ED645" w14:textId="77777777" w:rsidR="0054551B" w:rsidRPr="00E00F27" w:rsidRDefault="0054551B" w:rsidP="00E00F27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00F27">
              <w:rPr>
                <w:rFonts w:ascii="Times New Roman" w:hAnsi="Times New Roman" w:cs="Times New Roman"/>
                <w:sz w:val="23"/>
                <w:szCs w:val="23"/>
              </w:rPr>
              <w:t xml:space="preserve"> Наименование, номер и дата документа, подтверждающего исполнение обязательства </w:t>
            </w:r>
          </w:p>
        </w:tc>
        <w:tc>
          <w:tcPr>
            <w:tcW w:w="1985" w:type="dxa"/>
          </w:tcPr>
          <w:p w14:paraId="687EC731" w14:textId="77777777" w:rsidR="0054551B" w:rsidRPr="00E00F27" w:rsidRDefault="0054551B" w:rsidP="00E00F27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00F27">
              <w:rPr>
                <w:rFonts w:ascii="Times New Roman" w:hAnsi="Times New Roman" w:cs="Times New Roman"/>
                <w:sz w:val="23"/>
                <w:szCs w:val="23"/>
              </w:rPr>
              <w:t>Сумма субсидии, подлежащая возврату в бюджет, рублей**</w:t>
            </w:r>
          </w:p>
        </w:tc>
      </w:tr>
      <w:tr w:rsidR="00E00F27" w:rsidRPr="00E00F27" w14:paraId="384AFD60" w14:textId="77777777" w:rsidTr="00380D70">
        <w:trPr>
          <w:trHeight w:val="144"/>
        </w:trPr>
        <w:tc>
          <w:tcPr>
            <w:tcW w:w="4957" w:type="dxa"/>
            <w:vAlign w:val="center"/>
          </w:tcPr>
          <w:p w14:paraId="11302EFB" w14:textId="77777777" w:rsidR="0054551B" w:rsidRPr="00E00F27" w:rsidRDefault="0054551B" w:rsidP="00E00F27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00F2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551" w:type="dxa"/>
            <w:vAlign w:val="center"/>
          </w:tcPr>
          <w:p w14:paraId="00871AAB" w14:textId="77777777" w:rsidR="0054551B" w:rsidRPr="00E00F27" w:rsidRDefault="0054551B" w:rsidP="00E00F27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00F2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5" w:type="dxa"/>
            <w:vAlign w:val="center"/>
          </w:tcPr>
          <w:p w14:paraId="5A16D089" w14:textId="77777777" w:rsidR="0054551B" w:rsidRPr="00E00F27" w:rsidRDefault="0054551B" w:rsidP="00E00F27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00F2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</w:tr>
      <w:tr w:rsidR="0054551B" w:rsidRPr="00E00F27" w14:paraId="67795703" w14:textId="77777777" w:rsidTr="00380D70">
        <w:trPr>
          <w:trHeight w:val="2632"/>
        </w:trPr>
        <w:tc>
          <w:tcPr>
            <w:tcW w:w="4957" w:type="dxa"/>
          </w:tcPr>
          <w:p w14:paraId="2FE71681" w14:textId="3AE230ED" w:rsidR="0054551B" w:rsidRPr="00E00F27" w:rsidRDefault="0054551B" w:rsidP="00E00F27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00F27">
              <w:rPr>
                <w:rFonts w:ascii="Times New Roman" w:hAnsi="Times New Roman" w:cs="Times New Roman"/>
                <w:sz w:val="23"/>
                <w:szCs w:val="23"/>
              </w:rPr>
              <w:t>Обязательство о заключении до конца года предоставления субсидии с Министерством соглашения о предоставлении субсидии на возмещение части затрат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</w:t>
            </w:r>
          </w:p>
        </w:tc>
        <w:tc>
          <w:tcPr>
            <w:tcW w:w="2551" w:type="dxa"/>
          </w:tcPr>
          <w:p w14:paraId="4F572968" w14:textId="77777777" w:rsidR="0054551B" w:rsidRPr="00E00F27" w:rsidRDefault="0054551B" w:rsidP="00E00F27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00F27">
              <w:rPr>
                <w:rFonts w:ascii="Times New Roman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1985" w:type="dxa"/>
          </w:tcPr>
          <w:p w14:paraId="5DDC4CC0" w14:textId="77777777" w:rsidR="0054551B" w:rsidRPr="00E00F27" w:rsidRDefault="0054551B" w:rsidP="00E00F27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350BF232" w14:textId="77777777" w:rsidR="0054551B" w:rsidRPr="00E00F27" w:rsidRDefault="0054551B" w:rsidP="00E00F27">
      <w:pPr>
        <w:rPr>
          <w:sz w:val="23"/>
          <w:szCs w:val="23"/>
        </w:rPr>
      </w:pPr>
    </w:p>
    <w:p w14:paraId="7AA907C2" w14:textId="5D849812" w:rsidR="0054551B" w:rsidRPr="00E00F27" w:rsidRDefault="0054551B" w:rsidP="00E00F27">
      <w:pPr>
        <w:autoSpaceDE w:val="0"/>
        <w:autoSpaceDN w:val="0"/>
        <w:adjustRightInd w:val="0"/>
        <w:jc w:val="both"/>
        <w:rPr>
          <w:rFonts w:eastAsiaTheme="minorEastAsia"/>
          <w:sz w:val="23"/>
          <w:szCs w:val="23"/>
        </w:rPr>
      </w:pPr>
      <w:r w:rsidRPr="00E00F27">
        <w:rPr>
          <w:rFonts w:eastAsiaTheme="minorEastAsia"/>
          <w:sz w:val="23"/>
          <w:szCs w:val="23"/>
        </w:rPr>
        <w:t xml:space="preserve">Руководитель </w:t>
      </w:r>
      <w:r w:rsidR="00BB4558" w:rsidRPr="00E00F27">
        <w:rPr>
          <w:rFonts w:eastAsiaTheme="minorEastAsia"/>
          <w:sz w:val="23"/>
          <w:szCs w:val="23"/>
        </w:rPr>
        <w:t>получателя субсидии</w:t>
      </w:r>
    </w:p>
    <w:p w14:paraId="419B9F07" w14:textId="77777777" w:rsidR="0054551B" w:rsidRPr="00E00F27" w:rsidRDefault="0054551B" w:rsidP="00E00F27">
      <w:pPr>
        <w:autoSpaceDE w:val="0"/>
        <w:autoSpaceDN w:val="0"/>
        <w:adjustRightInd w:val="0"/>
        <w:jc w:val="both"/>
        <w:rPr>
          <w:rFonts w:eastAsiaTheme="minorEastAsia"/>
          <w:sz w:val="23"/>
          <w:szCs w:val="23"/>
        </w:rPr>
      </w:pPr>
    </w:p>
    <w:p w14:paraId="0A30ABA2" w14:textId="77777777" w:rsidR="0054551B" w:rsidRPr="00E00F27" w:rsidRDefault="0054551B" w:rsidP="00E00F27">
      <w:pPr>
        <w:autoSpaceDE w:val="0"/>
        <w:autoSpaceDN w:val="0"/>
        <w:adjustRightInd w:val="0"/>
        <w:jc w:val="both"/>
        <w:rPr>
          <w:rFonts w:eastAsiaTheme="minorEastAsia"/>
          <w:sz w:val="23"/>
          <w:szCs w:val="23"/>
        </w:rPr>
      </w:pPr>
      <w:r w:rsidRPr="00E00F27">
        <w:rPr>
          <w:rFonts w:eastAsiaTheme="minorEastAsia"/>
          <w:sz w:val="23"/>
          <w:szCs w:val="23"/>
        </w:rPr>
        <w:t>___________________     _______________________________________________________</w:t>
      </w:r>
    </w:p>
    <w:p w14:paraId="08352266" w14:textId="77777777" w:rsidR="0054551B" w:rsidRPr="00E00F27" w:rsidRDefault="0054551B" w:rsidP="00E00F27">
      <w:pPr>
        <w:autoSpaceDE w:val="0"/>
        <w:autoSpaceDN w:val="0"/>
        <w:adjustRightInd w:val="0"/>
        <w:jc w:val="both"/>
        <w:rPr>
          <w:rFonts w:eastAsiaTheme="minorEastAsia"/>
          <w:sz w:val="23"/>
          <w:szCs w:val="23"/>
        </w:rPr>
      </w:pPr>
      <w:r w:rsidRPr="00E00F27">
        <w:rPr>
          <w:rFonts w:eastAsiaTheme="minorEastAsia"/>
          <w:sz w:val="23"/>
          <w:szCs w:val="23"/>
        </w:rPr>
        <w:t xml:space="preserve">      (</w:t>
      </w:r>
      <w:proofErr w:type="gramStart"/>
      <w:r w:rsidRPr="00E00F27">
        <w:rPr>
          <w:rFonts w:eastAsiaTheme="minorEastAsia"/>
          <w:sz w:val="23"/>
          <w:szCs w:val="23"/>
        </w:rPr>
        <w:t xml:space="preserve">подпись)   </w:t>
      </w:r>
      <w:proofErr w:type="gramEnd"/>
      <w:r w:rsidRPr="00E00F27">
        <w:rPr>
          <w:rFonts w:eastAsiaTheme="minorEastAsia"/>
          <w:sz w:val="23"/>
          <w:szCs w:val="23"/>
        </w:rPr>
        <w:t xml:space="preserve">                                              (Фамилия, имя, отчество (при наличии)</w:t>
      </w:r>
    </w:p>
    <w:p w14:paraId="79754D89" w14:textId="26534A95" w:rsidR="0054551B" w:rsidRPr="00E00F27" w:rsidRDefault="0054551B" w:rsidP="00E00F27">
      <w:pPr>
        <w:autoSpaceDE w:val="0"/>
        <w:autoSpaceDN w:val="0"/>
        <w:adjustRightInd w:val="0"/>
        <w:jc w:val="both"/>
        <w:rPr>
          <w:sz w:val="23"/>
          <w:szCs w:val="23"/>
        </w:rPr>
      </w:pPr>
      <w:proofErr w:type="spellStart"/>
      <w:r w:rsidRPr="00E00F27">
        <w:rPr>
          <w:rFonts w:eastAsiaTheme="minorEastAsia"/>
          <w:sz w:val="23"/>
          <w:szCs w:val="23"/>
        </w:rPr>
        <w:t>м.п</w:t>
      </w:r>
      <w:proofErr w:type="spellEnd"/>
      <w:r w:rsidRPr="00E00F27">
        <w:rPr>
          <w:rFonts w:eastAsiaTheme="minorEastAsia"/>
          <w:sz w:val="23"/>
          <w:szCs w:val="23"/>
        </w:rPr>
        <w:t xml:space="preserve">. (при наличии) </w:t>
      </w:r>
      <w:r w:rsidR="004C4211" w:rsidRPr="00E00F27">
        <w:rPr>
          <w:rFonts w:eastAsiaTheme="minorEastAsia"/>
          <w:sz w:val="23"/>
          <w:szCs w:val="23"/>
        </w:rPr>
        <w:t>«</w:t>
      </w:r>
      <w:r w:rsidRPr="00E00F27">
        <w:rPr>
          <w:rFonts w:eastAsiaTheme="minorEastAsia"/>
          <w:sz w:val="23"/>
          <w:szCs w:val="23"/>
        </w:rPr>
        <w:t>___</w:t>
      </w:r>
      <w:r w:rsidR="004C4211" w:rsidRPr="00E00F27">
        <w:rPr>
          <w:rFonts w:eastAsiaTheme="minorEastAsia"/>
          <w:sz w:val="23"/>
          <w:szCs w:val="23"/>
        </w:rPr>
        <w:t>»</w:t>
      </w:r>
      <w:r w:rsidRPr="00E00F27">
        <w:rPr>
          <w:rFonts w:eastAsiaTheme="minorEastAsia"/>
          <w:sz w:val="23"/>
          <w:szCs w:val="23"/>
        </w:rPr>
        <w:t xml:space="preserve"> ______________ 20 __ г.</w:t>
      </w:r>
    </w:p>
    <w:p w14:paraId="242C8099" w14:textId="77777777" w:rsidR="0054551B" w:rsidRPr="00E00F27" w:rsidRDefault="0054551B" w:rsidP="00E00F27">
      <w:pPr>
        <w:autoSpaceDE w:val="0"/>
        <w:autoSpaceDN w:val="0"/>
        <w:adjustRightInd w:val="0"/>
        <w:jc w:val="both"/>
        <w:rPr>
          <w:rFonts w:eastAsiaTheme="minorEastAsia"/>
          <w:sz w:val="23"/>
          <w:szCs w:val="23"/>
        </w:rPr>
      </w:pPr>
      <w:r w:rsidRPr="00E00F27">
        <w:rPr>
          <w:rFonts w:eastAsiaTheme="minorEastAsia"/>
          <w:sz w:val="23"/>
          <w:szCs w:val="23"/>
        </w:rPr>
        <w:t>--------------------------------</w:t>
      </w:r>
    </w:p>
    <w:p w14:paraId="5A4E42ED" w14:textId="77777777" w:rsidR="0054551B" w:rsidRPr="00E00F27" w:rsidRDefault="0054551B" w:rsidP="00E00F27">
      <w:pPr>
        <w:rPr>
          <w:rFonts w:eastAsiaTheme="minorEastAsia"/>
          <w:sz w:val="23"/>
          <w:szCs w:val="23"/>
        </w:rPr>
      </w:pPr>
      <w:r w:rsidRPr="00E00F27">
        <w:rPr>
          <w:rFonts w:eastAsiaTheme="minorEastAsia"/>
          <w:sz w:val="23"/>
          <w:szCs w:val="23"/>
        </w:rPr>
        <w:t>&lt;*&gt; заполняется в случае, если на момент обращения за субсидией Соглашение по страхованию не заключено.</w:t>
      </w:r>
    </w:p>
    <w:p w14:paraId="5C5E3EDD" w14:textId="24982319" w:rsidR="0054551B" w:rsidRPr="00E00F27" w:rsidRDefault="0054551B" w:rsidP="00E00F27">
      <w:pPr>
        <w:rPr>
          <w:sz w:val="23"/>
          <w:szCs w:val="23"/>
        </w:rPr>
      </w:pPr>
      <w:r w:rsidRPr="00E00F27">
        <w:rPr>
          <w:rFonts w:eastAsiaTheme="minorEastAsia"/>
          <w:sz w:val="23"/>
          <w:szCs w:val="23"/>
        </w:rPr>
        <w:t>&lt;**&gt; Заполняется в случае невыполнения обязательства.</w:t>
      </w:r>
    </w:p>
    <w:sectPr w:rsidR="0054551B" w:rsidRPr="00E00F27" w:rsidSect="00380D70">
      <w:headerReference w:type="default" r:id="rId13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E8D4B" w14:textId="77777777" w:rsidR="00E76D46" w:rsidRDefault="00E76D46">
      <w:r>
        <w:separator/>
      </w:r>
    </w:p>
  </w:endnote>
  <w:endnote w:type="continuationSeparator" w:id="0">
    <w:p w14:paraId="42B2809A" w14:textId="77777777" w:rsidR="00E76D46" w:rsidRDefault="00E7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2FC82" w14:textId="77777777" w:rsidR="00E76D46" w:rsidRDefault="00E76D46">
      <w:r>
        <w:separator/>
      </w:r>
    </w:p>
  </w:footnote>
  <w:footnote w:type="continuationSeparator" w:id="0">
    <w:p w14:paraId="5F084CCF" w14:textId="77777777" w:rsidR="00E76D46" w:rsidRDefault="00E76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E39D" w14:textId="77777777" w:rsidR="004C4211" w:rsidRDefault="004C421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71DE6">
      <w:rPr>
        <w:noProof/>
      </w:rPr>
      <w:t>6</w:t>
    </w:r>
    <w:r>
      <w:fldChar w:fldCharType="end"/>
    </w:r>
  </w:p>
  <w:p w14:paraId="7A8ECE18" w14:textId="77777777" w:rsidR="004C4211" w:rsidRDefault="004C42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C52"/>
    <w:rsid w:val="00004140"/>
    <w:rsid w:val="00012FC8"/>
    <w:rsid w:val="00014419"/>
    <w:rsid w:val="0004229C"/>
    <w:rsid w:val="0005514D"/>
    <w:rsid w:val="000A5280"/>
    <w:rsid w:val="000B1160"/>
    <w:rsid w:val="000C3B68"/>
    <w:rsid w:val="000D0507"/>
    <w:rsid w:val="000D6A90"/>
    <w:rsid w:val="000F2BFC"/>
    <w:rsid w:val="0012039B"/>
    <w:rsid w:val="00144E13"/>
    <w:rsid w:val="0014723C"/>
    <w:rsid w:val="00153959"/>
    <w:rsid w:val="00154605"/>
    <w:rsid w:val="00163613"/>
    <w:rsid w:val="001810AA"/>
    <w:rsid w:val="00190DEE"/>
    <w:rsid w:val="00196EDE"/>
    <w:rsid w:val="001A43E8"/>
    <w:rsid w:val="001B7A0D"/>
    <w:rsid w:val="001C0F3C"/>
    <w:rsid w:val="00204F72"/>
    <w:rsid w:val="002054C2"/>
    <w:rsid w:val="0024384B"/>
    <w:rsid w:val="00261153"/>
    <w:rsid w:val="00271AE9"/>
    <w:rsid w:val="00274672"/>
    <w:rsid w:val="00285D30"/>
    <w:rsid w:val="002A2CC8"/>
    <w:rsid w:val="002B6B95"/>
    <w:rsid w:val="002D0C39"/>
    <w:rsid w:val="002E39D7"/>
    <w:rsid w:val="002E3A70"/>
    <w:rsid w:val="00303D8A"/>
    <w:rsid w:val="00307836"/>
    <w:rsid w:val="003344A4"/>
    <w:rsid w:val="003578F9"/>
    <w:rsid w:val="00361371"/>
    <w:rsid w:val="00380D70"/>
    <w:rsid w:val="00380E68"/>
    <w:rsid w:val="003E494D"/>
    <w:rsid w:val="003F3FE0"/>
    <w:rsid w:val="003F4EA4"/>
    <w:rsid w:val="003F7215"/>
    <w:rsid w:val="00425819"/>
    <w:rsid w:val="00426FF1"/>
    <w:rsid w:val="00457052"/>
    <w:rsid w:val="00465342"/>
    <w:rsid w:val="0047451C"/>
    <w:rsid w:val="004827C1"/>
    <w:rsid w:val="00487E40"/>
    <w:rsid w:val="00491B86"/>
    <w:rsid w:val="0049613D"/>
    <w:rsid w:val="004C4211"/>
    <w:rsid w:val="004C7232"/>
    <w:rsid w:val="004F300F"/>
    <w:rsid w:val="004F4E6B"/>
    <w:rsid w:val="005016D6"/>
    <w:rsid w:val="00502C85"/>
    <w:rsid w:val="005237B7"/>
    <w:rsid w:val="0053456B"/>
    <w:rsid w:val="0053664C"/>
    <w:rsid w:val="0054374E"/>
    <w:rsid w:val="0054551B"/>
    <w:rsid w:val="00561A38"/>
    <w:rsid w:val="00564909"/>
    <w:rsid w:val="005F08AE"/>
    <w:rsid w:val="005F6E92"/>
    <w:rsid w:val="00605644"/>
    <w:rsid w:val="006246CD"/>
    <w:rsid w:val="006323FE"/>
    <w:rsid w:val="00653E8B"/>
    <w:rsid w:val="0069184F"/>
    <w:rsid w:val="006C64DB"/>
    <w:rsid w:val="006F4247"/>
    <w:rsid w:val="00704DCB"/>
    <w:rsid w:val="0074074F"/>
    <w:rsid w:val="007767E5"/>
    <w:rsid w:val="007A3248"/>
    <w:rsid w:val="007E0F86"/>
    <w:rsid w:val="007F3006"/>
    <w:rsid w:val="007F68CF"/>
    <w:rsid w:val="00814967"/>
    <w:rsid w:val="008217BE"/>
    <w:rsid w:val="00822D0B"/>
    <w:rsid w:val="00837443"/>
    <w:rsid w:val="00844DB5"/>
    <w:rsid w:val="00853108"/>
    <w:rsid w:val="008772DD"/>
    <w:rsid w:val="00886F02"/>
    <w:rsid w:val="00897393"/>
    <w:rsid w:val="008975EB"/>
    <w:rsid w:val="008A018A"/>
    <w:rsid w:val="008A31E6"/>
    <w:rsid w:val="008B23B7"/>
    <w:rsid w:val="008B44FD"/>
    <w:rsid w:val="008B484C"/>
    <w:rsid w:val="008F2667"/>
    <w:rsid w:val="00900D04"/>
    <w:rsid w:val="009432B3"/>
    <w:rsid w:val="00955AEB"/>
    <w:rsid w:val="00975112"/>
    <w:rsid w:val="009C4AF2"/>
    <w:rsid w:val="009F7164"/>
    <w:rsid w:val="00A01858"/>
    <w:rsid w:val="00A71D63"/>
    <w:rsid w:val="00A74CDF"/>
    <w:rsid w:val="00AC112A"/>
    <w:rsid w:val="00AE324C"/>
    <w:rsid w:val="00AF6E7D"/>
    <w:rsid w:val="00B26715"/>
    <w:rsid w:val="00B4154B"/>
    <w:rsid w:val="00B71DE6"/>
    <w:rsid w:val="00BA5A70"/>
    <w:rsid w:val="00BB4558"/>
    <w:rsid w:val="00BC488B"/>
    <w:rsid w:val="00BC770F"/>
    <w:rsid w:val="00BE79F0"/>
    <w:rsid w:val="00BF2818"/>
    <w:rsid w:val="00C222EC"/>
    <w:rsid w:val="00C24790"/>
    <w:rsid w:val="00C43890"/>
    <w:rsid w:val="00C43F5E"/>
    <w:rsid w:val="00C85AA8"/>
    <w:rsid w:val="00C96F98"/>
    <w:rsid w:val="00CA6FF9"/>
    <w:rsid w:val="00CA7455"/>
    <w:rsid w:val="00CB39BF"/>
    <w:rsid w:val="00CB5246"/>
    <w:rsid w:val="00CB783D"/>
    <w:rsid w:val="00CF552E"/>
    <w:rsid w:val="00D01354"/>
    <w:rsid w:val="00D3044A"/>
    <w:rsid w:val="00D67A3D"/>
    <w:rsid w:val="00D7680A"/>
    <w:rsid w:val="00D836F3"/>
    <w:rsid w:val="00D92B08"/>
    <w:rsid w:val="00DB446A"/>
    <w:rsid w:val="00DD535C"/>
    <w:rsid w:val="00DD74B0"/>
    <w:rsid w:val="00DE20DE"/>
    <w:rsid w:val="00E00F27"/>
    <w:rsid w:val="00E06208"/>
    <w:rsid w:val="00E4203F"/>
    <w:rsid w:val="00E64181"/>
    <w:rsid w:val="00E76D46"/>
    <w:rsid w:val="00E931EB"/>
    <w:rsid w:val="00EA630B"/>
    <w:rsid w:val="00EB1FED"/>
    <w:rsid w:val="00ED168B"/>
    <w:rsid w:val="00EE4F62"/>
    <w:rsid w:val="00F22B88"/>
    <w:rsid w:val="00F321C6"/>
    <w:rsid w:val="00F4122D"/>
    <w:rsid w:val="00F420F9"/>
    <w:rsid w:val="00F46C52"/>
    <w:rsid w:val="00F52D3E"/>
    <w:rsid w:val="00F62C23"/>
    <w:rsid w:val="00F71932"/>
    <w:rsid w:val="00F750BF"/>
    <w:rsid w:val="00F873BF"/>
    <w:rsid w:val="00FB11C4"/>
    <w:rsid w:val="00FC4F89"/>
    <w:rsid w:val="00FD7E7B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2DECD"/>
  <w15:docId w15:val="{3E12DB6E-88AA-4F96-95EB-E09EE39C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character" w:customStyle="1" w:styleId="pt-a0-000020">
    <w:name w:val="pt-a0-000020"/>
    <w:basedOn w:val="a0"/>
    <w:rsid w:val="00F46C52"/>
    <w:rPr>
      <w:rFonts w:cs="Times New Roman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46C52"/>
  </w:style>
  <w:style w:type="paragraph" w:customStyle="1" w:styleId="ConsPlusNormal">
    <w:name w:val="ConsPlusNormal"/>
    <w:rsid w:val="00F46C52"/>
    <w:pPr>
      <w:widowControl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F46C52"/>
    <w:pPr>
      <w:widowControl w:val="0"/>
    </w:pPr>
    <w:rPr>
      <w:rFonts w:ascii="Courier New" w:hAnsi="Courier New" w:cs="Courier New"/>
      <w:szCs w:val="22"/>
    </w:rPr>
  </w:style>
  <w:style w:type="character" w:styleId="a9">
    <w:name w:val="Hyperlink"/>
    <w:basedOn w:val="a0"/>
    <w:rsid w:val="00F46C52"/>
    <w:rPr>
      <w:rFonts w:cs="Times New Roman"/>
      <w:color w:val="0000FF"/>
      <w:u w:val="single"/>
    </w:rPr>
  </w:style>
  <w:style w:type="table" w:styleId="aa">
    <w:name w:val="Table Grid"/>
    <w:basedOn w:val="a1"/>
    <w:uiPriority w:val="59"/>
    <w:rsid w:val="00B26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B446A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205269&amp;dst=118573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yperlink" Target="https://login.consultant.ru/link/?req=doc&amp;base=RLAW021&amp;n=205269&amp;dst=1232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54997&amp;dst=191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4997&amp;dst=1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205269&amp;dst=123241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27</TotalTime>
  <Pages>9</Pages>
  <Words>3375</Words>
  <Characters>19242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Евсеева Ирина Станиславовна</dc:creator>
  <cp:lastModifiedBy>p509</cp:lastModifiedBy>
  <cp:revision>5</cp:revision>
  <cp:lastPrinted>2025-07-31T07:32:00Z</cp:lastPrinted>
  <dcterms:created xsi:type="dcterms:W3CDTF">2025-07-28T06:31:00Z</dcterms:created>
  <dcterms:modified xsi:type="dcterms:W3CDTF">2025-07-31T10:43:00Z</dcterms:modified>
</cp:coreProperties>
</file>