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6737E1" w:rsidRPr="00A56710" w14:paraId="5F337D37" w14:textId="77777777" w:rsidTr="00302CB4">
        <w:tc>
          <w:tcPr>
            <w:tcW w:w="4927" w:type="dxa"/>
          </w:tcPr>
          <w:p w14:paraId="5CC72264" w14:textId="5912501A" w:rsidR="006B2CF6" w:rsidRPr="00A56710" w:rsidRDefault="00302CB4" w:rsidP="0047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538C8F15" w14:textId="12176843" w:rsidR="006B2CF6" w:rsidRPr="00A56710" w:rsidRDefault="006B2CF6" w:rsidP="0047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="00302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6710">
              <w:rPr>
                <w:rFonts w:ascii="Times New Roman" w:hAnsi="Times New Roman" w:cs="Times New Roman"/>
                <w:sz w:val="28"/>
                <w:szCs w:val="28"/>
              </w:rPr>
              <w:t>Правительства Пензенской области</w:t>
            </w:r>
          </w:p>
          <w:p w14:paraId="5259EF05" w14:textId="72BA7BEB" w:rsidR="006B2CF6" w:rsidRPr="00A56710" w:rsidRDefault="006B2CF6" w:rsidP="0047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sz w:val="28"/>
                <w:szCs w:val="28"/>
              </w:rPr>
              <w:t xml:space="preserve">от 13 февраля 2017 г. </w:t>
            </w:r>
            <w:r w:rsidR="00835C3B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Pr="00A56710">
              <w:rPr>
                <w:rFonts w:ascii="Times New Roman" w:hAnsi="Times New Roman" w:cs="Times New Roman"/>
                <w:sz w:val="28"/>
                <w:szCs w:val="28"/>
              </w:rPr>
              <w:t>66-пП</w:t>
            </w:r>
          </w:p>
        </w:tc>
      </w:tr>
    </w:tbl>
    <w:p w14:paraId="2C1E2FB8" w14:textId="77777777" w:rsidR="00015D0D" w:rsidRPr="00A56710" w:rsidRDefault="00015D0D" w:rsidP="00015D0D">
      <w:pPr>
        <w:ind w:firstLine="540"/>
        <w:jc w:val="both"/>
        <w:rPr>
          <w:bCs/>
          <w:sz w:val="28"/>
          <w:szCs w:val="28"/>
        </w:rPr>
      </w:pPr>
    </w:p>
    <w:p w14:paraId="597ADA10" w14:textId="3E996410" w:rsidR="00537CF4" w:rsidRPr="00A56710" w:rsidRDefault="00302CB4" w:rsidP="00537CF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710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590C8BCD" w14:textId="336469D1" w:rsidR="00537CF4" w:rsidRPr="00A56710" w:rsidRDefault="00302CB4" w:rsidP="00537CF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710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грантов на развитие сельскохозяйственного потребительского кооператива на условиях софинансирования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56710">
        <w:rPr>
          <w:rFonts w:ascii="Times New Roman" w:hAnsi="Times New Roman" w:cs="Times New Roman"/>
          <w:b/>
          <w:bCs/>
          <w:sz w:val="28"/>
          <w:szCs w:val="28"/>
        </w:rPr>
        <w:t xml:space="preserve">за счет средств федерального бюджета на поддержку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56710">
        <w:rPr>
          <w:rFonts w:ascii="Times New Roman" w:hAnsi="Times New Roman" w:cs="Times New Roman"/>
          <w:b/>
          <w:bCs/>
          <w:sz w:val="28"/>
          <w:szCs w:val="28"/>
        </w:rPr>
        <w:t>приоритетных направлений малого агробизнеса</w:t>
      </w:r>
    </w:p>
    <w:p w14:paraId="515C1834" w14:textId="77777777" w:rsidR="00537CF4" w:rsidRPr="00302CB4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55196FD6" w14:textId="77777777" w:rsidR="00537CF4" w:rsidRPr="00A56710" w:rsidRDefault="00537CF4" w:rsidP="00537CF4">
      <w:pPr>
        <w:pStyle w:val="ConsPlusNonformat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56710">
        <w:rPr>
          <w:rFonts w:ascii="Times New Roman" w:hAnsi="Times New Roman" w:cs="Times New Roman"/>
          <w:b/>
          <w:bCs/>
          <w:sz w:val="28"/>
          <w:szCs w:val="28"/>
        </w:rPr>
        <w:t>1. Общие положения о предоставлении грантов</w:t>
      </w:r>
    </w:p>
    <w:p w14:paraId="4BE442A0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EDCE4D2" w14:textId="1FC0DA50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определяет условия, цели и механизм предоставления грантов из бюджета Пензенской области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 в рамках реализации </w:t>
      </w:r>
      <w:r w:rsidRPr="00302CB4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государственной </w:t>
      </w:r>
      <w:hyperlink r:id="rId8">
        <w:r w:rsidRPr="00302CB4">
          <w:rPr>
            <w:rFonts w:ascii="Times New Roman" w:hAnsi="Times New Roman" w:cs="Times New Roman"/>
            <w:b w:val="0"/>
            <w:spacing w:val="-6"/>
            <w:sz w:val="28"/>
            <w:szCs w:val="28"/>
          </w:rPr>
          <w:t>программы</w:t>
        </w:r>
      </w:hyperlink>
      <w:r w:rsidRPr="00302CB4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Пензенской области </w:t>
      </w:r>
      <w:r w:rsidR="00835C3B" w:rsidRPr="00302CB4">
        <w:rPr>
          <w:rFonts w:ascii="Times New Roman" w:hAnsi="Times New Roman" w:cs="Times New Roman"/>
          <w:b w:val="0"/>
          <w:spacing w:val="-6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pacing w:val="-6"/>
          <w:sz w:val="28"/>
          <w:szCs w:val="28"/>
        </w:rPr>
        <w:t>Развитие агропромышленного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комплекса Пензенской области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утвержденной постановлением Правительства Пензенской области от 18.09.2013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691-пП (с последующими изменениями) (далее - Порядок, гранты).</w:t>
      </w:r>
      <w:proofErr w:type="gramEnd"/>
    </w:p>
    <w:p w14:paraId="4B4306F5" w14:textId="163CCFC7" w:rsidR="00537CF4" w:rsidRPr="00302CB4" w:rsidRDefault="00537CF4" w:rsidP="00302CB4">
      <w:pPr>
        <w:ind w:firstLine="709"/>
        <w:jc w:val="both"/>
        <w:rPr>
          <w:sz w:val="28"/>
          <w:szCs w:val="28"/>
        </w:rPr>
      </w:pPr>
      <w:proofErr w:type="gramStart"/>
      <w:r w:rsidRPr="00302CB4">
        <w:rPr>
          <w:sz w:val="28"/>
          <w:szCs w:val="28"/>
        </w:rPr>
        <w:t xml:space="preserve">Понятия, используемые в настоящем Порядке, применяются в значениях, определенных </w:t>
      </w:r>
      <w:hyperlink r:id="rId9">
        <w:r w:rsidRPr="00302CB4">
          <w:rPr>
            <w:sz w:val="28"/>
            <w:szCs w:val="28"/>
          </w:rPr>
          <w:t>Правилами</w:t>
        </w:r>
      </w:hyperlink>
      <w:r w:rsidRPr="00302CB4">
        <w:rPr>
          <w:sz w:val="28"/>
          <w:szCs w:val="28"/>
        </w:rPr>
        <w:t xml:space="preserve"> предоставления и распределения субсидий </w:t>
      </w:r>
      <w:r w:rsidR="00302CB4">
        <w:rPr>
          <w:sz w:val="28"/>
          <w:szCs w:val="28"/>
        </w:rPr>
        <w:br/>
      </w:r>
      <w:r w:rsidRPr="00302CB4">
        <w:rPr>
          <w:sz w:val="28"/>
          <w:szCs w:val="28"/>
        </w:rPr>
        <w:t xml:space="preserve">из федерального бюджета бюджетам субъектов Российской Федерации </w:t>
      </w:r>
      <w:r w:rsidR="00302CB4">
        <w:rPr>
          <w:sz w:val="28"/>
          <w:szCs w:val="28"/>
        </w:rPr>
        <w:br/>
      </w:r>
      <w:r w:rsidRPr="00302CB4">
        <w:rPr>
          <w:sz w:val="28"/>
          <w:szCs w:val="28"/>
        </w:rPr>
        <w:t xml:space="preserve">на поддержку приоритетных направлений малого агробизнеса, утвержденными постановлением Правительства Российской Федерации от 14.07.2012 </w:t>
      </w:r>
      <w:r w:rsidR="00835C3B" w:rsidRPr="00302CB4">
        <w:rPr>
          <w:sz w:val="28"/>
          <w:szCs w:val="28"/>
        </w:rPr>
        <w:t>№ </w:t>
      </w:r>
      <w:r w:rsidRPr="00302CB4">
        <w:rPr>
          <w:sz w:val="28"/>
          <w:szCs w:val="28"/>
        </w:rPr>
        <w:t xml:space="preserve">717 </w:t>
      </w:r>
      <w:r w:rsidRPr="00302CB4">
        <w:rPr>
          <w:sz w:val="28"/>
          <w:szCs w:val="28"/>
        </w:rPr>
        <w:br/>
      </w:r>
      <w:r w:rsidR="00835C3B" w:rsidRPr="00302CB4">
        <w:rPr>
          <w:sz w:val="28"/>
          <w:szCs w:val="28"/>
        </w:rPr>
        <w:t>"</w:t>
      </w:r>
      <w:r w:rsidRPr="00302CB4">
        <w:rPr>
          <w:sz w:val="28"/>
          <w:szCs w:val="28"/>
        </w:rPr>
        <w:t>О Государственной программе развития сельского хозяйства и регулирования рынков сельскохозяйственной продукции, сырья и продовольствия</w:t>
      </w:r>
      <w:r w:rsidR="00835C3B" w:rsidRPr="00302CB4">
        <w:rPr>
          <w:sz w:val="28"/>
          <w:szCs w:val="28"/>
        </w:rPr>
        <w:t>"</w:t>
      </w:r>
      <w:r w:rsidRPr="00302CB4">
        <w:rPr>
          <w:sz w:val="28"/>
          <w:szCs w:val="28"/>
        </w:rPr>
        <w:t xml:space="preserve"> </w:t>
      </w:r>
      <w:r w:rsidRPr="00302CB4">
        <w:rPr>
          <w:sz w:val="28"/>
          <w:szCs w:val="28"/>
        </w:rPr>
        <w:br/>
      </w:r>
      <w:r w:rsidRPr="00302CB4">
        <w:rPr>
          <w:spacing w:val="-6"/>
          <w:sz w:val="28"/>
          <w:szCs w:val="28"/>
        </w:rPr>
        <w:t xml:space="preserve">(с последующими изменениями) (далее </w:t>
      </w:r>
      <w:r w:rsidR="00835C3B" w:rsidRPr="00302CB4">
        <w:rPr>
          <w:spacing w:val="-6"/>
          <w:sz w:val="28"/>
          <w:szCs w:val="28"/>
        </w:rPr>
        <w:t>-</w:t>
      </w:r>
      <w:r w:rsidRPr="00302CB4">
        <w:rPr>
          <w:spacing w:val="-6"/>
          <w:sz w:val="28"/>
          <w:szCs w:val="28"/>
        </w:rPr>
        <w:t xml:space="preserve"> </w:t>
      </w:r>
      <w:r w:rsidR="0012579C" w:rsidRPr="00302CB4">
        <w:rPr>
          <w:spacing w:val="-6"/>
          <w:sz w:val="28"/>
          <w:szCs w:val="28"/>
        </w:rPr>
        <w:t xml:space="preserve">Правила, </w:t>
      </w:r>
      <w:r w:rsidRPr="00302CB4">
        <w:rPr>
          <w:spacing w:val="-6"/>
          <w:sz w:val="28"/>
          <w:szCs w:val="28"/>
        </w:rPr>
        <w:t>Государственная программа).</w:t>
      </w:r>
      <w:proofErr w:type="gramEnd"/>
    </w:p>
    <w:p w14:paraId="656EC775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1.2. Грант предоставляется в целях реализации проекта грантополучателя и трудоустройства на постоянную работу новых работников.</w:t>
      </w:r>
    </w:p>
    <w:p w14:paraId="65E6C744" w14:textId="155C4A33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1.3. Главным распорядителем бюджетных средств, выделяемых </w:t>
      </w:r>
      <w:r w:rsidR="00302CB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на предоставление грантов, является Министерство сельского хозяйства Пензенской области (далее - Министерство). Грант предоставляется в пределах бюджетных ассигнований, предусмотренных законом Пензенской области </w:t>
      </w:r>
      <w:r w:rsidR="00302CB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</w:t>
      </w:r>
      <w:hyperlink w:anchor="P17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пункте 1.2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657729A0" w14:textId="77777777" w:rsidR="00F25A1D" w:rsidRPr="00302CB4" w:rsidRDefault="00F25A1D" w:rsidP="00F14E12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P23"/>
      <w:bookmarkEnd w:id="0"/>
      <w:r w:rsidRPr="00302CB4">
        <w:rPr>
          <w:rFonts w:ascii="Times New Roman" w:hAnsi="Times New Roman" w:cs="Times New Roman"/>
          <w:b w:val="0"/>
          <w:sz w:val="28"/>
          <w:szCs w:val="28"/>
        </w:rPr>
        <w:t>1.4. Право на получение грантов имеют:</w:t>
      </w:r>
    </w:p>
    <w:p w14:paraId="29CCCC80" w14:textId="7E94D7A9" w:rsidR="00F25A1D" w:rsidRPr="00302CB4" w:rsidRDefault="00F25A1D" w:rsidP="00F14E12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trike/>
          <w:color w:val="FF000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а) сельскохозяйственные потребительские кооперативы (за исключением сельскохозяйственных кредитных потребительских кооперативов), созданные </w:t>
      </w:r>
      <w:r w:rsidR="00302CB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от 08.12.1995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193-ФЗ </w:t>
      </w:r>
      <w:r w:rsidR="00302CB4">
        <w:rPr>
          <w:rFonts w:ascii="Times New Roman" w:hAnsi="Times New Roman" w:cs="Times New Roman"/>
          <w:b w:val="0"/>
          <w:sz w:val="28"/>
          <w:szCs w:val="28"/>
        </w:rPr>
        <w:br/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О сельскохозяйственной кооперации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(с последующими изменениями),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>зарегистрированные на сельской территории или на территории сельской агломерации Пензенской области, осуществляющ</w:t>
      </w:r>
      <w:r w:rsidR="00AC579F">
        <w:rPr>
          <w:rFonts w:ascii="Times New Roman" w:hAnsi="Times New Roman" w:cs="Times New Roman"/>
          <w:b w:val="0"/>
          <w:sz w:val="28"/>
          <w:szCs w:val="28"/>
        </w:rPr>
        <w:t>и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е деятельность по заготовке, хранению, подработке, переработке, сортировке, убою, первичной переработке, охлаждению, подготовке к реализации, транспортировке и реализации сельскохозяйственной продукции, собранных дикорастущих плодов, ягод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орехов, грибов, других пригодных для употребления в пищу лесных ресурсов, </w:t>
      </w:r>
      <w:r w:rsidR="00302CB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а также продуктов переработки указанной продукции</w:t>
      </w:r>
      <w:r w:rsidR="005E57CB" w:rsidRPr="00302CB4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30CE070B" w14:textId="573AA6B2" w:rsidR="00F25A1D" w:rsidRPr="00302CB4" w:rsidRDefault="00F25A1D" w:rsidP="00F14E12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б) потребительские общества, созданные в соответствии с Законом Российской Федерации от 19.06.1992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3085-1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О потребительской кооперации (потребительских обществах, их союзах) в Российской Федерации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02CB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(с последующими изменениями), не менее 70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процентов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выручки которого формируется за счет осуществления видов деятельности по заготовке, хранению, переработке и сбыту сельскохозяйственной продукции, собранных дикорастущих плодов, ягод, орехов, грибов, других пригодных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для употребления в пищу лесных ресурсов, а также продуктов переработки указанной продукции.</w:t>
      </w:r>
    </w:p>
    <w:p w14:paraId="54BE6A2B" w14:textId="1080A786" w:rsidR="00F25A1D" w:rsidRPr="00302CB4" w:rsidRDefault="00F25A1D" w:rsidP="00F14E12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целях настоящего Порядка лица, указанные в подпунктах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а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б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пункта, именуются далее участниками отбора</w:t>
      </w:r>
      <w:r w:rsidR="00940A4A" w:rsidRPr="00302CB4">
        <w:rPr>
          <w:rFonts w:ascii="Times New Roman" w:hAnsi="Times New Roman" w:cs="Times New Roman"/>
          <w:b w:val="0"/>
          <w:sz w:val="28"/>
          <w:szCs w:val="28"/>
        </w:rPr>
        <w:t>, грантополучателями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F3D7D2E" w14:textId="3AE094EF" w:rsidR="00537CF4" w:rsidRPr="00302CB4" w:rsidRDefault="00537CF4" w:rsidP="00F14E12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1.5. Гранты предоставляются на финансовое обеспечение затрат </w:t>
      </w:r>
      <w:r w:rsidRPr="00F14E12">
        <w:rPr>
          <w:rFonts w:ascii="Times New Roman" w:hAnsi="Times New Roman" w:cs="Times New Roman"/>
          <w:b w:val="0"/>
          <w:spacing w:val="-6"/>
          <w:sz w:val="28"/>
          <w:szCs w:val="28"/>
        </w:rPr>
        <w:t>грантополучателей, не возмещаемых в рамках иных направлений государственной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поддержки.</w:t>
      </w:r>
    </w:p>
    <w:p w14:paraId="14F80B28" w14:textId="77777777" w:rsidR="00537CF4" w:rsidRPr="00302CB4" w:rsidRDefault="00537CF4" w:rsidP="00F14E12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Средства гранта предоставляются в размере:</w:t>
      </w:r>
    </w:p>
    <w:p w14:paraId="0AD0AEEA" w14:textId="0019CE97" w:rsidR="00537CF4" w:rsidRPr="00302CB4" w:rsidRDefault="00537CF4" w:rsidP="00F14E12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до 10 </w:t>
      </w:r>
      <w:proofErr w:type="gramStart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млн</w:t>
      </w:r>
      <w:proofErr w:type="gramEnd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 руб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лей (включительно), но не более 90 процентов стоимости проекта грантополучателя - при направлении на реализацию проекта грантополучателя собственных средств участника отбора в размере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не менее 10 процентов стоимости проекта грантополучателя;</w:t>
      </w:r>
    </w:p>
    <w:p w14:paraId="02D2EF06" w14:textId="791714C0" w:rsidR="00537CF4" w:rsidRPr="00302CB4" w:rsidRDefault="00537CF4" w:rsidP="00F14E12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до 30 </w:t>
      </w:r>
      <w:proofErr w:type="gramStart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млн</w:t>
      </w:r>
      <w:proofErr w:type="gramEnd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 руб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лей (включительно), но не более 80 процентов стоимости проекта грантополучателя - при направлении на реализацию проекта грантополучателя собственных средств участника отбора в размере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не менее 20 процентов стоимости проекта грантополучателя;</w:t>
      </w:r>
    </w:p>
    <w:p w14:paraId="71286C81" w14:textId="0583F5CD" w:rsidR="00537CF4" w:rsidRPr="00302CB4" w:rsidRDefault="00537CF4" w:rsidP="00F14E12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до 50 </w:t>
      </w:r>
      <w:proofErr w:type="gramStart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млн</w:t>
      </w:r>
      <w:proofErr w:type="gramEnd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 руб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лей (включительно), но не более 70 процентов стоимости проекта грантополучателя - при направлении на реализацию проекта грантополучателя собственных средств участника отбора в размере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не менее 30 процентов стоимости проекта грантополучателя;</w:t>
      </w:r>
    </w:p>
    <w:p w14:paraId="36D77AF7" w14:textId="327977BD" w:rsidR="00537CF4" w:rsidRPr="00302CB4" w:rsidRDefault="00537CF4" w:rsidP="00F14E12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до 70 </w:t>
      </w:r>
      <w:proofErr w:type="gramStart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млн</w:t>
      </w:r>
      <w:proofErr w:type="gramEnd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 руб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лей (включительно), но не более 60 процентов стоимости проекта грантополучателя - при направлении на реализацию проекта грантополучателя собственных средств участника отбора в размере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не менее 40 процентов стоимости проекта грантополучателя.</w:t>
      </w:r>
    </w:p>
    <w:p w14:paraId="03952815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случае если проект грантополучателя предусматривает организацию или развитие переработки органической сельскохозяйственной продукции, </w:t>
      </w:r>
      <w:r w:rsidRPr="00F14E12">
        <w:rPr>
          <w:rFonts w:ascii="Times New Roman" w:hAnsi="Times New Roman" w:cs="Times New Roman"/>
          <w:b w:val="0"/>
          <w:spacing w:val="-6"/>
          <w:sz w:val="28"/>
          <w:szCs w:val="28"/>
        </w:rPr>
        <w:t>размер доли сре</w:t>
      </w:r>
      <w:proofErr w:type="gramStart"/>
      <w:r w:rsidRPr="00F14E12">
        <w:rPr>
          <w:rFonts w:ascii="Times New Roman" w:hAnsi="Times New Roman" w:cs="Times New Roman"/>
          <w:b w:val="0"/>
          <w:spacing w:val="-6"/>
          <w:sz w:val="28"/>
          <w:szCs w:val="28"/>
        </w:rPr>
        <w:t>дств гр</w:t>
      </w:r>
      <w:proofErr w:type="gramEnd"/>
      <w:r w:rsidRPr="00F14E12">
        <w:rPr>
          <w:rFonts w:ascii="Times New Roman" w:hAnsi="Times New Roman" w:cs="Times New Roman"/>
          <w:b w:val="0"/>
          <w:spacing w:val="-6"/>
          <w:sz w:val="28"/>
          <w:szCs w:val="28"/>
        </w:rPr>
        <w:t>анта на развитие сельскохозяйственного потребительского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кооператива в соответствии с абзацами третьим - шестым настоящего подпункта в общей стоимости проекта грантополучателя может быть увеличен на 10 процентных пунктов.</w:t>
      </w:r>
    </w:p>
    <w:p w14:paraId="0C2F52A6" w14:textId="4CF62F7C" w:rsidR="00537CF4" w:rsidRPr="00302CB4" w:rsidRDefault="00537CF4" w:rsidP="00302CB4">
      <w:pPr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lastRenderedPageBreak/>
        <w:t>Перечень затрат, финансовое обеспечение которых допускается осуществлять за счет сре</w:t>
      </w:r>
      <w:proofErr w:type="gramStart"/>
      <w:r w:rsidRPr="00302CB4">
        <w:rPr>
          <w:bCs/>
          <w:sz w:val="28"/>
          <w:szCs w:val="28"/>
        </w:rPr>
        <w:t>дств гр</w:t>
      </w:r>
      <w:proofErr w:type="gramEnd"/>
      <w:r w:rsidRPr="00302CB4">
        <w:rPr>
          <w:bCs/>
          <w:sz w:val="28"/>
          <w:szCs w:val="28"/>
        </w:rPr>
        <w:t>анта, определяется Министерством сельского хозяйства Российской Федерации</w:t>
      </w:r>
      <w:r w:rsidR="0012579C" w:rsidRPr="00302CB4">
        <w:rPr>
          <w:bCs/>
          <w:sz w:val="28"/>
          <w:szCs w:val="28"/>
        </w:rPr>
        <w:t xml:space="preserve"> (далее </w:t>
      </w:r>
      <w:r w:rsidR="00835C3B" w:rsidRPr="00302CB4">
        <w:rPr>
          <w:bCs/>
          <w:sz w:val="28"/>
          <w:szCs w:val="28"/>
        </w:rPr>
        <w:t>-</w:t>
      </w:r>
      <w:r w:rsidR="0012579C" w:rsidRPr="00302CB4">
        <w:rPr>
          <w:bCs/>
          <w:sz w:val="28"/>
          <w:szCs w:val="28"/>
        </w:rPr>
        <w:t xml:space="preserve"> Минсельхоз РФ)</w:t>
      </w:r>
      <w:r w:rsidRPr="00302CB4">
        <w:rPr>
          <w:bCs/>
          <w:sz w:val="28"/>
          <w:szCs w:val="28"/>
        </w:rPr>
        <w:t>.</w:t>
      </w:r>
    </w:p>
    <w:p w14:paraId="0E825372" w14:textId="6A77D70A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Размер гранта на развитие сельскохозяйственного потребительского кооператива не может быть менее 5 </w:t>
      </w:r>
      <w:proofErr w:type="gramStart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млн</w:t>
      </w:r>
      <w:proofErr w:type="gramEnd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 руб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лей. В случае если </w:t>
      </w:r>
      <w:r w:rsidR="0012579C" w:rsidRPr="00302CB4">
        <w:rPr>
          <w:rFonts w:ascii="Times New Roman" w:hAnsi="Times New Roman" w:cs="Times New Roman"/>
          <w:b w:val="0"/>
          <w:sz w:val="28"/>
          <w:szCs w:val="28"/>
        </w:rPr>
        <w:t>участником отбора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на рассмотрение </w:t>
      </w:r>
      <w:r w:rsidR="0012579C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региональной комиссии по отбору проектов </w:t>
      </w:r>
      <w:r w:rsidR="00F14E12">
        <w:rPr>
          <w:rFonts w:ascii="Times New Roman" w:eastAsia="Times New Roman" w:hAnsi="Times New Roman" w:cs="Times New Roman"/>
          <w:b w:val="0"/>
          <w:bCs/>
          <w:sz w:val="28"/>
          <w:szCs w:val="28"/>
        </w:rPr>
        <w:br/>
      </w:r>
      <w:r w:rsidR="0012579C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при Правительстве Пензенской области по отбору проектов, направленных </w:t>
      </w:r>
      <w:r w:rsidR="00F14E12">
        <w:rPr>
          <w:rFonts w:ascii="Times New Roman" w:eastAsia="Times New Roman" w:hAnsi="Times New Roman" w:cs="Times New Roman"/>
          <w:b w:val="0"/>
          <w:bCs/>
          <w:sz w:val="28"/>
          <w:szCs w:val="28"/>
        </w:rPr>
        <w:br/>
      </w:r>
      <w:r w:rsidR="0012579C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на реализацию мероприятий государственной программы Пензенской области </w:t>
      </w:r>
      <w:r w:rsidR="00835C3B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"</w:t>
      </w:r>
      <w:r w:rsidR="0012579C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Развитие агропромышленного комплекса Пензенской области</w:t>
      </w:r>
      <w:r w:rsidR="00835C3B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"</w:t>
      </w:r>
      <w:r w:rsidR="0012579C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</w:t>
      </w:r>
      <w:r w:rsidR="00F14E12">
        <w:rPr>
          <w:rFonts w:ascii="Times New Roman" w:eastAsia="Times New Roman" w:hAnsi="Times New Roman" w:cs="Times New Roman"/>
          <w:b w:val="0"/>
          <w:bCs/>
          <w:sz w:val="28"/>
          <w:szCs w:val="28"/>
        </w:rPr>
        <w:br/>
      </w:r>
      <w:r w:rsidR="0012579C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(далее </w:t>
      </w:r>
      <w:r w:rsidR="00835C3B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-</w:t>
      </w:r>
      <w:r w:rsidR="0012579C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комиссия)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представлен проект грантополучателя, в стоимость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которого включена сумма гранта в размере менее 5 </w:t>
      </w:r>
      <w:proofErr w:type="gramStart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млн</w:t>
      </w:r>
      <w:proofErr w:type="gramEnd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 руб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лей, такой проект грантополучателя комиссией не рассматривается.</w:t>
      </w:r>
    </w:p>
    <w:p w14:paraId="612C58EB" w14:textId="1BC19CE3" w:rsidR="00E56A19" w:rsidRPr="00302CB4" w:rsidRDefault="0012579C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Максимальны</w:t>
      </w:r>
      <w:r w:rsidR="00EF1991" w:rsidRPr="00302CB4">
        <w:rPr>
          <w:rFonts w:ascii="Times New Roman" w:hAnsi="Times New Roman" w:cs="Times New Roman"/>
          <w:b w:val="0"/>
          <w:sz w:val="28"/>
          <w:szCs w:val="28"/>
        </w:rPr>
        <w:t>е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размер</w:t>
      </w:r>
      <w:r w:rsidR="00EF1991" w:rsidRPr="00302CB4">
        <w:rPr>
          <w:rFonts w:ascii="Times New Roman" w:hAnsi="Times New Roman" w:cs="Times New Roman"/>
          <w:b w:val="0"/>
          <w:sz w:val="28"/>
          <w:szCs w:val="28"/>
        </w:rPr>
        <w:t>ы</w:t>
      </w:r>
      <w:r w:rsidR="00E56A19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1178" w:rsidRPr="00302CB4">
        <w:rPr>
          <w:rFonts w:ascii="Times New Roman" w:hAnsi="Times New Roman" w:cs="Times New Roman"/>
          <w:b w:val="0"/>
          <w:sz w:val="28"/>
          <w:szCs w:val="28"/>
        </w:rPr>
        <w:t>грант</w:t>
      </w:r>
      <w:r w:rsidR="00EF1991" w:rsidRPr="00302CB4">
        <w:rPr>
          <w:rFonts w:ascii="Times New Roman" w:hAnsi="Times New Roman" w:cs="Times New Roman"/>
          <w:b w:val="0"/>
          <w:sz w:val="28"/>
          <w:szCs w:val="28"/>
        </w:rPr>
        <w:t>ов</w:t>
      </w:r>
      <w:r w:rsidR="00E56A19" w:rsidRPr="00302CB4">
        <w:rPr>
          <w:rFonts w:ascii="Times New Roman" w:hAnsi="Times New Roman" w:cs="Times New Roman"/>
          <w:b w:val="0"/>
          <w:sz w:val="28"/>
          <w:szCs w:val="28"/>
        </w:rPr>
        <w:t>, указанных в абзацах третьем - шестом настоящего пункта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,</w:t>
      </w:r>
      <w:r w:rsidR="00E56A19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1178" w:rsidRPr="00302CB4">
        <w:rPr>
          <w:rFonts w:ascii="Times New Roman" w:hAnsi="Times New Roman" w:cs="Times New Roman"/>
          <w:b w:val="0"/>
          <w:sz w:val="28"/>
          <w:szCs w:val="28"/>
        </w:rPr>
        <w:t>определя</w:t>
      </w:r>
      <w:r w:rsidR="00124F0E" w:rsidRPr="00302CB4">
        <w:rPr>
          <w:rFonts w:ascii="Times New Roman" w:hAnsi="Times New Roman" w:cs="Times New Roman"/>
          <w:b w:val="0"/>
          <w:sz w:val="28"/>
          <w:szCs w:val="28"/>
        </w:rPr>
        <w:t>ю</w:t>
      </w:r>
      <w:r w:rsidR="00801178" w:rsidRPr="00302CB4">
        <w:rPr>
          <w:rFonts w:ascii="Times New Roman" w:hAnsi="Times New Roman" w:cs="Times New Roman"/>
          <w:b w:val="0"/>
          <w:sz w:val="28"/>
          <w:szCs w:val="28"/>
        </w:rPr>
        <w:t>тся</w:t>
      </w:r>
      <w:r w:rsidR="00E56A19" w:rsidRPr="00302CB4">
        <w:rPr>
          <w:rFonts w:ascii="Times New Roman" w:hAnsi="Times New Roman" w:cs="Times New Roman"/>
          <w:b w:val="0"/>
          <w:sz w:val="28"/>
          <w:szCs w:val="28"/>
        </w:rPr>
        <w:t xml:space="preserve"> Министерств</w:t>
      </w:r>
      <w:r w:rsidR="00801178" w:rsidRPr="00302CB4">
        <w:rPr>
          <w:rFonts w:ascii="Times New Roman" w:hAnsi="Times New Roman" w:cs="Times New Roman"/>
          <w:b w:val="0"/>
          <w:sz w:val="28"/>
          <w:szCs w:val="28"/>
        </w:rPr>
        <w:t>ом</w:t>
      </w:r>
      <w:r w:rsidR="00E56A19" w:rsidRPr="00302CB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7AFC1FE" w14:textId="2F2267DB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1.6. Гранты предоставляются по результатам отбора грантополучателей, проводимого посредством конкурса в государственной интегрированной информационной системе управления общественными финансами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(далее - система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) (далее - отбор, заявка)</w:t>
      </w:r>
      <w:r w:rsidR="00AC579F">
        <w:rPr>
          <w:rFonts w:ascii="Times New Roman" w:hAnsi="Times New Roman" w:cs="Times New Roman"/>
          <w:b w:val="0"/>
          <w:sz w:val="28"/>
          <w:szCs w:val="28"/>
        </w:rPr>
        <w:t>,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решением региональной комиссии по отбору проектов (далее - комиссия). </w:t>
      </w:r>
      <w:hyperlink w:anchor="P1012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Критерии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отбора на предоставление грантов установлены приложением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FA26E9" w:rsidRPr="00302CB4">
        <w:rPr>
          <w:rFonts w:ascii="Times New Roman" w:hAnsi="Times New Roman" w:cs="Times New Roman"/>
          <w:b w:val="0"/>
          <w:sz w:val="28"/>
          <w:szCs w:val="28"/>
        </w:rPr>
        <w:t>7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Порядку.</w:t>
      </w:r>
    </w:p>
    <w:p w14:paraId="5CB21486" w14:textId="39E2E401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1.7. Сведения о грантах размещаются на едином портале бюджетной системы Российской Федерации в информационно-телекоммуникационной сети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(далее - единый портал) в порядке, установленном Министерством финансов Российской Федерации</w:t>
      </w:r>
      <w:r w:rsidR="001944DE" w:rsidRPr="00302CB4">
        <w:rPr>
          <w:rFonts w:ascii="Times New Roman" w:hAnsi="Times New Roman" w:cs="Times New Roman"/>
          <w:b w:val="0"/>
          <w:sz w:val="28"/>
          <w:szCs w:val="28"/>
        </w:rPr>
        <w:t xml:space="preserve">, в течение 10 рабочих дней со дня, следующего за днем доведения бюджетных ассигнований на предоставление </w:t>
      </w:r>
      <w:r w:rsidR="0039367B" w:rsidRPr="00302CB4">
        <w:rPr>
          <w:rFonts w:ascii="Times New Roman" w:hAnsi="Times New Roman" w:cs="Times New Roman"/>
          <w:b w:val="0"/>
          <w:sz w:val="28"/>
          <w:szCs w:val="28"/>
        </w:rPr>
        <w:t>грантов</w:t>
      </w:r>
      <w:r w:rsidR="001944DE" w:rsidRPr="00302CB4">
        <w:rPr>
          <w:rFonts w:ascii="Times New Roman" w:hAnsi="Times New Roman" w:cs="Times New Roman"/>
          <w:b w:val="0"/>
          <w:sz w:val="28"/>
          <w:szCs w:val="28"/>
        </w:rPr>
        <w:t xml:space="preserve"> до </w:t>
      </w:r>
      <w:r w:rsidR="0039367B" w:rsidRPr="00302CB4">
        <w:rPr>
          <w:rFonts w:ascii="Times New Roman" w:hAnsi="Times New Roman" w:cs="Times New Roman"/>
          <w:b w:val="0"/>
          <w:sz w:val="28"/>
          <w:szCs w:val="28"/>
        </w:rPr>
        <w:t>Министерства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6CA3E0F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7BB9613" w14:textId="77777777" w:rsidR="00537CF4" w:rsidRPr="00302CB4" w:rsidRDefault="00537CF4" w:rsidP="00F14E12">
      <w:pPr>
        <w:pStyle w:val="ConsPlusNonformat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02CB4">
        <w:rPr>
          <w:rFonts w:ascii="Times New Roman" w:hAnsi="Times New Roman" w:cs="Times New Roman"/>
          <w:b/>
          <w:bCs/>
          <w:sz w:val="28"/>
          <w:szCs w:val="28"/>
        </w:rPr>
        <w:t>2. Условия и порядок предоставления грантов</w:t>
      </w:r>
    </w:p>
    <w:p w14:paraId="42791B76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B1F5F6D" w14:textId="128193F2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P49"/>
      <w:bookmarkEnd w:id="1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2.1. Участник отбора на дату не ранее чем за 30 календарных дней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до даты регистрации заявки на Портале предоставления мер финансовой государственной поддержки (</w:t>
      </w:r>
      <w:hyperlink r:id="rId10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https://promote.budget.gov.ru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)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(далее - регистрация заявки) (включая дату регистрации заявки) должен соответствовать следующим требованиям:</w:t>
      </w:r>
    </w:p>
    <w:p w14:paraId="3D9C9F1B" w14:textId="1F430EF5" w:rsidR="00537CF4" w:rsidRPr="00302CB4" w:rsidRDefault="00537CF4" w:rsidP="00F14E12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а)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 также российским юридическим лицом, в уставном (складочном) капитале которого доля прямого или косвенного (через третьих лиц) участия офшорных </w:t>
      </w:r>
      <w:r w:rsidRPr="00F14E12">
        <w:rPr>
          <w:rFonts w:ascii="Times New Roman" w:hAnsi="Times New Roman" w:cs="Times New Roman"/>
          <w:b w:val="0"/>
          <w:spacing w:val="-6"/>
          <w:sz w:val="28"/>
          <w:szCs w:val="28"/>
        </w:rPr>
        <w:t>компаний в</w:t>
      </w:r>
      <w:proofErr w:type="gramEnd"/>
      <w:r w:rsidRPr="00F14E12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совокупности превышает 25 процентов (если иное не предусмотрено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законодательством Российской Федерации).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При расчете доли участия офшорных компаний в капитале российских юридических лиц не учитывается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>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акционерных обществ;</w:t>
      </w:r>
    </w:p>
    <w:p w14:paraId="3C90A5BA" w14:textId="77777777" w:rsidR="00537CF4" w:rsidRPr="00302CB4" w:rsidRDefault="00537CF4" w:rsidP="00F14E12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14329F06" w14:textId="4D415423" w:rsidR="00537CF4" w:rsidRPr="00302CB4" w:rsidRDefault="00537CF4" w:rsidP="00F14E12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в) не находится в составляемых в рамках реализации полномочий, предусмотренных </w:t>
      </w:r>
      <w:hyperlink r:id="rId11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главой VII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Устава ООН, Советом Безопасности ООН </w:t>
      </w:r>
      <w:r w:rsidR="00147C0A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14:paraId="750B6379" w14:textId="6AA19F1F" w:rsidR="00537CF4" w:rsidRPr="00302CB4" w:rsidRDefault="00537CF4" w:rsidP="00F14E12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г) не получает средства из бюджета Пензенской области на основании иных нормативных правовых актов Пензенской области на цели, указанные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hyperlink w:anchor="P17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пункте 1.2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50F3FEEF" w14:textId="7D998510" w:rsidR="00537CF4" w:rsidRPr="00302CB4" w:rsidRDefault="00537CF4" w:rsidP="00F14E12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д) не является иностранным агентом в соответствии с Федеральным </w:t>
      </w:r>
      <w:hyperlink r:id="rId12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от 14.07.2022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255-ФЗ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контроле за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деятельностью лиц, находящихся под иностранным влиянием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(с последующими изменениями);</w:t>
      </w:r>
    </w:p>
    <w:p w14:paraId="3B87F8E8" w14:textId="55626B76" w:rsidR="00537CF4" w:rsidRPr="00302CB4" w:rsidRDefault="00537CF4" w:rsidP="00F14E12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rFonts w:eastAsiaTheme="minorEastAsia"/>
          <w:kern w:val="2"/>
          <w:sz w:val="28"/>
          <w:szCs w:val="28"/>
          <w14:ligatures w14:val="standardContextual"/>
        </w:rPr>
      </w:pPr>
      <w:r w:rsidRPr="00302CB4">
        <w:rPr>
          <w:rFonts w:eastAsiaTheme="minorEastAsia"/>
          <w:kern w:val="2"/>
          <w:sz w:val="28"/>
          <w:szCs w:val="28"/>
          <w14:ligatures w14:val="standardContextual"/>
        </w:rPr>
        <w:t>е) у участника отбора отсутствует просроченная (неурегулированная) задолженность по денежным обязательствам перед бюджетом Пензенской области;</w:t>
      </w:r>
    </w:p>
    <w:p w14:paraId="6A64AD34" w14:textId="0601F8F0" w:rsidR="00537CF4" w:rsidRPr="00302CB4" w:rsidRDefault="00537CF4" w:rsidP="00F14E12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ж) участник отбора, являющийся юридическим лицом, не находится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в порядке, предусмотренном законодательством Российской Федерации;</w:t>
      </w:r>
    </w:p>
    <w:p w14:paraId="33558453" w14:textId="14B7C60A" w:rsidR="00537CF4" w:rsidRPr="00302CB4" w:rsidRDefault="00537CF4" w:rsidP="00F14E12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з) в реестре дисквалифицированных лиц отсутствуют сведения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F14E12">
        <w:rPr>
          <w:rFonts w:ascii="Times New Roman" w:hAnsi="Times New Roman" w:cs="Times New Roman"/>
          <w:b w:val="0"/>
          <w:spacing w:val="-6"/>
          <w:sz w:val="28"/>
          <w:szCs w:val="28"/>
        </w:rPr>
        <w:t>о дисквалифицированных руководителе, членах коллегиального исполнительного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лицом;</w:t>
      </w:r>
      <w:proofErr w:type="gramEnd"/>
    </w:p>
    <w:p w14:paraId="72C23539" w14:textId="69351F9C" w:rsidR="00537CF4" w:rsidRPr="00302CB4" w:rsidRDefault="00537CF4" w:rsidP="00F14E12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" w:name="P58"/>
      <w:bookmarkEnd w:id="2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и) участник отбора, являющийся юридическим лицом, не должен быть включен в реестр юридических лиц, привлеченных к административной ответственности за отказ или уклонение от заключения контракта, для которых заключение такого контракта обязательно в соответствии с Федеральным </w:t>
      </w:r>
      <w:hyperlink r:id="rId13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от 29.12.2012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275-ФЗ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О государственном оборонном заказе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(с последующими изменениями).</w:t>
      </w:r>
    </w:p>
    <w:p w14:paraId="1F80BA14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3" w:name="P59"/>
      <w:bookmarkEnd w:id="3"/>
      <w:r w:rsidRPr="00302CB4">
        <w:rPr>
          <w:rFonts w:ascii="Times New Roman" w:hAnsi="Times New Roman" w:cs="Times New Roman"/>
          <w:b w:val="0"/>
          <w:sz w:val="28"/>
          <w:szCs w:val="28"/>
        </w:rPr>
        <w:t>2.2. Иные требования, которым должен соответствовать участник отбора на дату не ранее чем за 30 календарных дней до даты регистрации заявки (включая дату регистрации заявки):</w:t>
      </w:r>
    </w:p>
    <w:p w14:paraId="1C3E79F4" w14:textId="7FECFDB6" w:rsidR="00A202AC" w:rsidRPr="00302CB4" w:rsidRDefault="00E36881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а) число членов </w:t>
      </w:r>
      <w:r w:rsidR="002256B5" w:rsidRPr="00302CB4">
        <w:rPr>
          <w:rFonts w:ascii="Times New Roman" w:hAnsi="Times New Roman" w:cs="Times New Roman"/>
          <w:b w:val="0"/>
          <w:sz w:val="28"/>
          <w:szCs w:val="28"/>
        </w:rPr>
        <w:t>участника отбора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должно составлять не менее 5 граждан Российской Федерации и (или) 3 сельскохозяйственных товаропроизводителей (кроме ассоциированных членов) в случае обращения за грантом в размере,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>определенном абзацем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третьим пункта 1.5 настоящего Порядка</w:t>
      </w:r>
      <w:r w:rsidR="00A202AC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4426E" w:rsidRPr="00302CB4">
        <w:rPr>
          <w:rFonts w:ascii="Times New Roman" w:hAnsi="Times New Roman" w:cs="Times New Roman"/>
          <w:b w:val="0"/>
          <w:sz w:val="28"/>
          <w:szCs w:val="28"/>
        </w:rPr>
        <w:t xml:space="preserve">(для </w:t>
      </w:r>
      <w:r w:rsidR="00A202AC" w:rsidRPr="00302CB4">
        <w:rPr>
          <w:rFonts w:ascii="Times New Roman" w:hAnsi="Times New Roman" w:cs="Times New Roman"/>
          <w:b w:val="0"/>
          <w:sz w:val="28"/>
          <w:szCs w:val="28"/>
        </w:rPr>
        <w:t>участника отбора</w:t>
      </w:r>
      <w:r w:rsidR="009B1F6E" w:rsidRPr="00302CB4">
        <w:rPr>
          <w:rFonts w:ascii="Times New Roman" w:hAnsi="Times New Roman" w:cs="Times New Roman"/>
          <w:b w:val="0"/>
          <w:sz w:val="28"/>
          <w:szCs w:val="28"/>
        </w:rPr>
        <w:t xml:space="preserve">, срок регистрации которого не превышает </w:t>
      </w:r>
      <w:r w:rsidR="00A202AC" w:rsidRPr="00302CB4">
        <w:rPr>
          <w:rFonts w:ascii="Times New Roman" w:hAnsi="Times New Roman" w:cs="Times New Roman"/>
          <w:b w:val="0"/>
          <w:sz w:val="28"/>
          <w:szCs w:val="28"/>
        </w:rPr>
        <w:t>12 месяцев</w:t>
      </w:r>
      <w:r w:rsidR="0064426E" w:rsidRPr="00302CB4">
        <w:rPr>
          <w:rFonts w:ascii="Times New Roman" w:hAnsi="Times New Roman" w:cs="Times New Roman"/>
          <w:b w:val="0"/>
          <w:sz w:val="28"/>
          <w:szCs w:val="28"/>
        </w:rPr>
        <w:t>)</w:t>
      </w:r>
      <w:r w:rsidR="00C36342" w:rsidRPr="00302CB4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3E69FB4" w14:textId="1C50C1AE" w:rsidR="000D2472" w:rsidRPr="00AC579F" w:rsidRDefault="00E36881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б) число чл</w:t>
      </w:r>
      <w:r w:rsidR="002256B5" w:rsidRPr="00302CB4">
        <w:rPr>
          <w:rFonts w:ascii="Times New Roman" w:hAnsi="Times New Roman" w:cs="Times New Roman"/>
          <w:b w:val="0"/>
          <w:sz w:val="28"/>
          <w:szCs w:val="28"/>
        </w:rPr>
        <w:t>енов участника отбора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должно составлять не менее 10 (кроме ассоциированных членов) в случае обращения за грантом в размере, определенном абзацами </w:t>
      </w:r>
      <w:r w:rsidR="000D2472" w:rsidRPr="00302CB4">
        <w:rPr>
          <w:rFonts w:ascii="Times New Roman" w:hAnsi="Times New Roman" w:cs="Times New Roman"/>
          <w:b w:val="0"/>
          <w:sz w:val="28"/>
          <w:szCs w:val="28"/>
        </w:rPr>
        <w:t>третьим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- шестым пункта 1.5 настоящего Порядка</w:t>
      </w:r>
      <w:r w:rsidR="00362E17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="0064426E" w:rsidRPr="00AC579F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(для </w:t>
      </w:r>
      <w:r w:rsidR="00362E17" w:rsidRPr="00AC579F">
        <w:rPr>
          <w:rFonts w:ascii="Times New Roman" w:hAnsi="Times New Roman" w:cs="Times New Roman"/>
          <w:b w:val="0"/>
          <w:spacing w:val="-4"/>
          <w:sz w:val="28"/>
          <w:szCs w:val="28"/>
        </w:rPr>
        <w:t>участника отбора, срок регистрации которого составляет</w:t>
      </w:r>
      <w:r w:rsidR="00835C3B" w:rsidRPr="00AC579F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</w:t>
      </w:r>
      <w:r w:rsidR="00362E17" w:rsidRPr="00AC579F">
        <w:rPr>
          <w:rFonts w:ascii="Times New Roman" w:hAnsi="Times New Roman" w:cs="Times New Roman"/>
          <w:b w:val="0"/>
          <w:spacing w:val="-4"/>
          <w:sz w:val="28"/>
          <w:szCs w:val="28"/>
        </w:rPr>
        <w:t>более</w:t>
      </w:r>
      <w:r w:rsidR="000D2472" w:rsidRPr="00AC579F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12 месяцев</w:t>
      </w:r>
      <w:r w:rsidR="0064426E" w:rsidRPr="00AC579F">
        <w:rPr>
          <w:rFonts w:ascii="Times New Roman" w:hAnsi="Times New Roman" w:cs="Times New Roman"/>
          <w:b w:val="0"/>
          <w:spacing w:val="-4"/>
          <w:sz w:val="28"/>
          <w:szCs w:val="28"/>
        </w:rPr>
        <w:t>)</w:t>
      </w:r>
      <w:r w:rsidR="00AC579F">
        <w:rPr>
          <w:rFonts w:ascii="Times New Roman" w:hAnsi="Times New Roman" w:cs="Times New Roman"/>
          <w:b w:val="0"/>
          <w:spacing w:val="-4"/>
          <w:sz w:val="28"/>
          <w:szCs w:val="28"/>
        </w:rPr>
        <w:t>;</w:t>
      </w:r>
    </w:p>
    <w:p w14:paraId="7E1C1F45" w14:textId="24D22B27" w:rsidR="00E36881" w:rsidRPr="00302CB4" w:rsidRDefault="00A879F3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в) члены </w:t>
      </w:r>
      <w:r w:rsidR="002256B5" w:rsidRPr="00302CB4">
        <w:rPr>
          <w:rFonts w:ascii="Times New Roman" w:hAnsi="Times New Roman" w:cs="Times New Roman"/>
          <w:b w:val="0"/>
          <w:sz w:val="28"/>
          <w:szCs w:val="28"/>
        </w:rPr>
        <w:t>участника отбора</w:t>
      </w:r>
      <w:r w:rsidR="00801178" w:rsidRPr="00302CB4">
        <w:rPr>
          <w:rFonts w:ascii="Times New Roman" w:hAnsi="Times New Roman" w:cs="Times New Roman"/>
          <w:b w:val="0"/>
          <w:sz w:val="28"/>
          <w:szCs w:val="28"/>
        </w:rPr>
        <w:t>, которые являются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1178" w:rsidRPr="00302CB4">
        <w:rPr>
          <w:rFonts w:ascii="Times New Roman" w:hAnsi="Times New Roman" w:cs="Times New Roman"/>
          <w:b w:val="0"/>
          <w:sz w:val="28"/>
          <w:szCs w:val="28"/>
        </w:rPr>
        <w:t>сельскохозяйственными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товаропроизводител</w:t>
      </w:r>
      <w:r w:rsidR="00801178" w:rsidRPr="00302CB4">
        <w:rPr>
          <w:rFonts w:ascii="Times New Roman" w:hAnsi="Times New Roman" w:cs="Times New Roman"/>
          <w:b w:val="0"/>
          <w:sz w:val="28"/>
          <w:szCs w:val="28"/>
        </w:rPr>
        <w:t xml:space="preserve">ями,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относ</w:t>
      </w:r>
      <w:r w:rsidR="00801178" w:rsidRPr="00302CB4">
        <w:rPr>
          <w:rFonts w:ascii="Times New Roman" w:hAnsi="Times New Roman" w:cs="Times New Roman"/>
          <w:b w:val="0"/>
          <w:sz w:val="28"/>
          <w:szCs w:val="28"/>
        </w:rPr>
        <w:t>ятся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к </w:t>
      </w:r>
      <w:proofErr w:type="spellStart"/>
      <w:r w:rsidRPr="00302CB4">
        <w:rPr>
          <w:rFonts w:ascii="Times New Roman" w:hAnsi="Times New Roman" w:cs="Times New Roman"/>
          <w:b w:val="0"/>
          <w:sz w:val="28"/>
          <w:szCs w:val="28"/>
        </w:rPr>
        <w:t>микропредприятиям</w:t>
      </w:r>
      <w:proofErr w:type="spell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или малым предприятиям в соответствии с условиями, установленными Федеральным законом</w:t>
      </w:r>
      <w:r w:rsidR="00031DBA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1178" w:rsidRPr="00302CB4">
        <w:rPr>
          <w:rFonts w:ascii="Times New Roman" w:hAnsi="Times New Roman" w:cs="Times New Roman"/>
          <w:b w:val="0"/>
          <w:sz w:val="28"/>
          <w:szCs w:val="28"/>
        </w:rPr>
        <w:t xml:space="preserve">от 24.07.2007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801178" w:rsidRPr="00302CB4">
        <w:rPr>
          <w:rFonts w:ascii="Times New Roman" w:hAnsi="Times New Roman" w:cs="Times New Roman"/>
          <w:b w:val="0"/>
          <w:sz w:val="28"/>
          <w:szCs w:val="28"/>
        </w:rPr>
        <w:t xml:space="preserve">209-ФЗ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="00801178" w:rsidRPr="00302CB4">
        <w:rPr>
          <w:rFonts w:ascii="Times New Roman" w:hAnsi="Times New Roman" w:cs="Times New Roman"/>
          <w:b w:val="0"/>
          <w:sz w:val="28"/>
          <w:szCs w:val="28"/>
        </w:rPr>
        <w:t>О развитии малого и среднего предпринимательства в Российской Федерации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="00801178" w:rsidRPr="00302CB4">
        <w:rPr>
          <w:rFonts w:ascii="Times New Roman" w:hAnsi="Times New Roman" w:cs="Times New Roman"/>
          <w:b w:val="0"/>
          <w:sz w:val="28"/>
          <w:szCs w:val="28"/>
        </w:rPr>
        <w:t xml:space="preserve"> (с последующими изменениями)</w:t>
      </w:r>
      <w:r w:rsidR="00C36342" w:rsidRPr="00302CB4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335C177C" w14:textId="7AAD6906" w:rsidR="005A092A" w:rsidRPr="00302CB4" w:rsidRDefault="00BF1B9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г)</w:t>
      </w:r>
      <w:r w:rsidR="003820EF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0A4A" w:rsidRPr="00302CB4">
        <w:rPr>
          <w:rFonts w:ascii="Times New Roman" w:hAnsi="Times New Roman" w:cs="Times New Roman"/>
          <w:b w:val="0"/>
          <w:sz w:val="28"/>
          <w:szCs w:val="28"/>
        </w:rPr>
        <w:t>участник отбора ранее не являлся получателем сре</w:t>
      </w:r>
      <w:proofErr w:type="gramStart"/>
      <w:r w:rsidR="00940A4A" w:rsidRPr="00302CB4">
        <w:rPr>
          <w:rFonts w:ascii="Times New Roman" w:hAnsi="Times New Roman" w:cs="Times New Roman"/>
          <w:b w:val="0"/>
          <w:sz w:val="28"/>
          <w:szCs w:val="28"/>
        </w:rPr>
        <w:t>дств гр</w:t>
      </w:r>
      <w:proofErr w:type="gramEnd"/>
      <w:r w:rsidR="00940A4A" w:rsidRPr="00302CB4">
        <w:rPr>
          <w:rFonts w:ascii="Times New Roman" w:hAnsi="Times New Roman" w:cs="Times New Roman"/>
          <w:b w:val="0"/>
          <w:sz w:val="28"/>
          <w:szCs w:val="28"/>
        </w:rPr>
        <w:t>анта в рамках Государственной программы;</w:t>
      </w:r>
    </w:p>
    <w:p w14:paraId="286F5A2C" w14:textId="705E912A" w:rsidR="00537CF4" w:rsidRPr="00302CB4" w:rsidRDefault="00706BD8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д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) участник отбора зарегистрирован на сельской территории Пензенской области или сельской агломерации Пензенской области</w:t>
      </w:r>
      <w:r w:rsidR="00605E2A" w:rsidRPr="00302CB4">
        <w:rPr>
          <w:rFonts w:ascii="Times New Roman" w:hAnsi="Times New Roman" w:cs="Times New Roman"/>
          <w:b w:val="0"/>
          <w:sz w:val="28"/>
          <w:szCs w:val="28"/>
        </w:rPr>
        <w:t xml:space="preserve"> и осуществляет деятельность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не менее 12 месяцев (при предоставлении гранта в соответствии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с абзацами третьим пункта 1.5 настоящего Порядка срок регистрации может быть менее 12 месяцев). </w:t>
      </w:r>
      <w:hyperlink r:id="rId14">
        <w:proofErr w:type="gramStart"/>
        <w:r w:rsidR="00537CF4" w:rsidRPr="00302CB4">
          <w:rPr>
            <w:rFonts w:ascii="Times New Roman" w:hAnsi="Times New Roman" w:cs="Times New Roman"/>
            <w:b w:val="0"/>
            <w:sz w:val="28"/>
            <w:szCs w:val="28"/>
          </w:rPr>
          <w:t>Перечень</w:t>
        </w:r>
      </w:hyperlink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сельских территорий Пензенской области утвержден постановлением Правительства Пензенской области от 29.10.2007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725-пП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Об утверждении перечня населенных пунктов Пензенской области, отнесенных к сельским территориям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(с последующими изменениями), </w:t>
      </w:r>
      <w:hyperlink r:id="rId15">
        <w:r w:rsidR="00537CF4" w:rsidRPr="00302CB4">
          <w:rPr>
            <w:rFonts w:ascii="Times New Roman" w:hAnsi="Times New Roman" w:cs="Times New Roman"/>
            <w:b w:val="0"/>
            <w:sz w:val="28"/>
            <w:szCs w:val="28"/>
          </w:rPr>
          <w:t>Перечень</w:t>
        </w:r>
      </w:hyperlink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сельских агломераций Пензенской области утвержден приказом Министерства от 04.03.2020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54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Об утверждении Перечня сельских агломераций на территории Пензенской области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(с последующими изменениями);</w:t>
      </w:r>
      <w:proofErr w:type="gramEnd"/>
    </w:p>
    <w:p w14:paraId="365D0404" w14:textId="0554264A" w:rsidR="00706BD8" w:rsidRPr="00302CB4" w:rsidRDefault="00706BD8" w:rsidP="00302CB4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2CB4">
        <w:rPr>
          <w:sz w:val="28"/>
          <w:szCs w:val="28"/>
        </w:rPr>
        <w:t>е</w:t>
      </w:r>
      <w:r w:rsidR="00537CF4" w:rsidRPr="00302CB4">
        <w:rPr>
          <w:sz w:val="28"/>
          <w:szCs w:val="28"/>
        </w:rPr>
        <w:t xml:space="preserve">) </w:t>
      </w:r>
      <w:r w:rsidRPr="00302CB4">
        <w:rPr>
          <w:sz w:val="28"/>
          <w:szCs w:val="28"/>
        </w:rPr>
        <w:t>финансовое обеспечение затрат участника отбора,</w:t>
      </w:r>
      <w:r w:rsidR="00835C3B" w:rsidRPr="00302CB4">
        <w:rPr>
          <w:b/>
          <w:sz w:val="28"/>
          <w:szCs w:val="28"/>
        </w:rPr>
        <w:t xml:space="preserve"> </w:t>
      </w:r>
      <w:r w:rsidRPr="00302CB4">
        <w:rPr>
          <w:bCs/>
          <w:sz w:val="28"/>
          <w:szCs w:val="28"/>
        </w:rPr>
        <w:t xml:space="preserve">предусмотренных проектом участника отбора, реализация которого планируется за счет гранта, ранее не осуществлялось в рамках иных направлений государственной поддержки, предусмотренных Государственной программой. </w:t>
      </w:r>
    </w:p>
    <w:p w14:paraId="52E319B5" w14:textId="12EA4416" w:rsidR="00537CF4" w:rsidRPr="00302CB4" w:rsidRDefault="00706BD8" w:rsidP="00302CB4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302CB4">
        <w:rPr>
          <w:sz w:val="28"/>
          <w:szCs w:val="28"/>
        </w:rPr>
        <w:t xml:space="preserve">Допускается одновременное предоставление субсидий на поддержку сельскохозяйственных потребительских кооперативов в рамках Порядка предоставления субсидий на поддержку сельскохозяйственных кооперативов на условиях софинансирования за счет средств федерального бюджета </w:t>
      </w:r>
      <w:r w:rsidR="00F14E12">
        <w:rPr>
          <w:sz w:val="28"/>
          <w:szCs w:val="28"/>
        </w:rPr>
        <w:br/>
      </w:r>
      <w:r w:rsidRPr="00302CB4">
        <w:rPr>
          <w:sz w:val="28"/>
          <w:szCs w:val="28"/>
        </w:rPr>
        <w:t>на поддержку приоритетных направлений малого агробизнеса, утвержденного настоящим постановлением, субсидий на приобретение и последующее внесение в неделимый фонд объектов, предназначенных для заготовки, хранения, подработки, переработки, сортировки, первичной переработки, охлаждения, подготовки к реализации, транспортировки и</w:t>
      </w:r>
      <w:proofErr w:type="gramEnd"/>
      <w:r w:rsidRPr="00302CB4">
        <w:rPr>
          <w:sz w:val="28"/>
          <w:szCs w:val="28"/>
        </w:rPr>
        <w:t xml:space="preserve"> </w:t>
      </w:r>
      <w:proofErr w:type="gramStart"/>
      <w:r w:rsidRPr="00302CB4">
        <w:rPr>
          <w:sz w:val="28"/>
          <w:szCs w:val="28"/>
        </w:rPr>
        <w:t xml:space="preserve">реализации сельскохозяйственной продукции, шерсти, пищевых лесных ресурсов, </w:t>
      </w:r>
      <w:r w:rsidR="00F14E12">
        <w:rPr>
          <w:sz w:val="28"/>
          <w:szCs w:val="28"/>
        </w:rPr>
        <w:br/>
      </w:r>
      <w:r w:rsidRPr="00302CB4">
        <w:rPr>
          <w:sz w:val="28"/>
          <w:szCs w:val="28"/>
        </w:rPr>
        <w:t xml:space="preserve">а также продуктов переработки указанной продукции, оборудования </w:t>
      </w:r>
      <w:r w:rsidR="00F14E12">
        <w:rPr>
          <w:sz w:val="28"/>
          <w:szCs w:val="28"/>
        </w:rPr>
        <w:br/>
      </w:r>
      <w:r w:rsidRPr="00302CB4">
        <w:rPr>
          <w:sz w:val="28"/>
          <w:szCs w:val="28"/>
        </w:rPr>
        <w:t xml:space="preserve">для организации хранения, переработки, упаковки, маркировки, транспортировки и реализации сельскохозяйственной продукции, специализированного автотранспорта, предоставляемых в соответствии </w:t>
      </w:r>
      <w:r w:rsidR="00F14E12">
        <w:rPr>
          <w:sz w:val="28"/>
          <w:szCs w:val="28"/>
        </w:rPr>
        <w:br/>
      </w:r>
      <w:r w:rsidRPr="00302CB4">
        <w:rPr>
          <w:sz w:val="28"/>
          <w:szCs w:val="28"/>
        </w:rPr>
        <w:t xml:space="preserve">с подпунктом </w:t>
      </w:r>
      <w:r w:rsidR="00835C3B" w:rsidRPr="00302CB4">
        <w:rPr>
          <w:sz w:val="28"/>
          <w:szCs w:val="28"/>
        </w:rPr>
        <w:t>"</w:t>
      </w:r>
      <w:r w:rsidRPr="00302CB4">
        <w:rPr>
          <w:sz w:val="28"/>
          <w:szCs w:val="28"/>
        </w:rPr>
        <w:t>б</w:t>
      </w:r>
      <w:r w:rsidR="00835C3B" w:rsidRPr="00302CB4">
        <w:rPr>
          <w:sz w:val="28"/>
          <w:szCs w:val="28"/>
        </w:rPr>
        <w:t>"</w:t>
      </w:r>
      <w:r w:rsidRPr="00302CB4">
        <w:rPr>
          <w:sz w:val="28"/>
          <w:szCs w:val="28"/>
        </w:rPr>
        <w:t xml:space="preserve"> пункта 1.4 раздела 1 </w:t>
      </w:r>
      <w:r w:rsidR="00835C3B" w:rsidRPr="00302CB4">
        <w:rPr>
          <w:sz w:val="28"/>
          <w:szCs w:val="28"/>
        </w:rPr>
        <w:t>"</w:t>
      </w:r>
      <w:r w:rsidRPr="00302CB4">
        <w:rPr>
          <w:sz w:val="28"/>
          <w:szCs w:val="28"/>
        </w:rPr>
        <w:t xml:space="preserve">Общие требования о предоставлении </w:t>
      </w:r>
      <w:r w:rsidRPr="00302CB4">
        <w:rPr>
          <w:sz w:val="28"/>
          <w:szCs w:val="28"/>
        </w:rPr>
        <w:lastRenderedPageBreak/>
        <w:t>субсидии</w:t>
      </w:r>
      <w:r w:rsidR="00835C3B" w:rsidRPr="00302CB4">
        <w:rPr>
          <w:sz w:val="28"/>
          <w:szCs w:val="28"/>
        </w:rPr>
        <w:t>"</w:t>
      </w:r>
      <w:r w:rsidRPr="00302CB4">
        <w:rPr>
          <w:sz w:val="28"/>
          <w:szCs w:val="28"/>
        </w:rPr>
        <w:t xml:space="preserve"> Порядка предоставления субсидий на поддержку агроагрегаторов </w:t>
      </w:r>
      <w:r w:rsidR="00F14E12">
        <w:rPr>
          <w:sz w:val="28"/>
          <w:szCs w:val="28"/>
        </w:rPr>
        <w:br/>
      </w:r>
      <w:r w:rsidRPr="00302CB4">
        <w:rPr>
          <w:sz w:val="28"/>
          <w:szCs w:val="28"/>
        </w:rPr>
        <w:t xml:space="preserve">на условиях софинансирования за счет средств федерального бюджета </w:t>
      </w:r>
      <w:r w:rsidR="00F14E12">
        <w:rPr>
          <w:sz w:val="28"/>
          <w:szCs w:val="28"/>
        </w:rPr>
        <w:br/>
      </w:r>
      <w:r w:rsidRPr="00302CB4">
        <w:rPr>
          <w:sz w:val="28"/>
          <w:szCs w:val="28"/>
        </w:rPr>
        <w:t>на поддержку приоритетных направлений</w:t>
      </w:r>
      <w:proofErr w:type="gramEnd"/>
      <w:r w:rsidRPr="00302CB4">
        <w:rPr>
          <w:sz w:val="28"/>
          <w:szCs w:val="28"/>
        </w:rPr>
        <w:t xml:space="preserve"> </w:t>
      </w:r>
      <w:proofErr w:type="gramStart"/>
      <w:r w:rsidRPr="00302CB4">
        <w:rPr>
          <w:sz w:val="28"/>
          <w:szCs w:val="28"/>
        </w:rPr>
        <w:t xml:space="preserve">малого агробизнеса, утвержденного настоящим постановлением, в случае, если проектом грантополучателя, реализация которого планируется за счет гранта на развитие сельскохозяйственного потребительского кооператива, не предусмотрены затраты, возмещаемые в соответствии с Порядком предоставления субсидий </w:t>
      </w:r>
      <w:r w:rsidR="00F14E12">
        <w:rPr>
          <w:sz w:val="28"/>
          <w:szCs w:val="28"/>
        </w:rPr>
        <w:br/>
      </w:r>
      <w:r w:rsidRPr="00302CB4">
        <w:rPr>
          <w:sz w:val="28"/>
          <w:szCs w:val="28"/>
        </w:rPr>
        <w:t xml:space="preserve">на поддержку сельскохозяйственных кооперативов на условиях софинансирования за счет средств федерального бюджета на поддержку приоритетных направлений малого агробизнеса и Порядком предоставления субсидий на поддержку агроагрегаторов на условиях софинансирования </w:t>
      </w:r>
      <w:r w:rsidR="00F14E12">
        <w:rPr>
          <w:sz w:val="28"/>
          <w:szCs w:val="28"/>
        </w:rPr>
        <w:br/>
      </w:r>
      <w:r w:rsidRPr="00302CB4">
        <w:rPr>
          <w:sz w:val="28"/>
          <w:szCs w:val="28"/>
        </w:rPr>
        <w:t>за</w:t>
      </w:r>
      <w:proofErr w:type="gramEnd"/>
      <w:r w:rsidRPr="00302CB4">
        <w:rPr>
          <w:sz w:val="28"/>
          <w:szCs w:val="28"/>
        </w:rPr>
        <w:t xml:space="preserve"> счет средств федерального бюджета на поддержку приоритетных направлений малого агробизнеса, утвержденных настоящим постановлением</w:t>
      </w:r>
      <w:r w:rsidR="001B4AE5" w:rsidRPr="00302CB4">
        <w:rPr>
          <w:bCs/>
          <w:sz w:val="28"/>
          <w:szCs w:val="28"/>
        </w:rPr>
        <w:t>;</w:t>
      </w:r>
    </w:p>
    <w:p w14:paraId="6D5E18C8" w14:textId="417924AB" w:rsidR="00537CF4" w:rsidRPr="00302CB4" w:rsidRDefault="00706BD8" w:rsidP="00302CB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2CB4">
        <w:rPr>
          <w:sz w:val="28"/>
          <w:szCs w:val="28"/>
        </w:rPr>
        <w:t>ж</w:t>
      </w:r>
      <w:r w:rsidR="00537CF4" w:rsidRPr="00302CB4">
        <w:rPr>
          <w:sz w:val="28"/>
          <w:szCs w:val="28"/>
        </w:rPr>
        <w:t xml:space="preserve">) участник отбора имеет бизнес-план, составленный по форме, определяемой Министерством, в который </w:t>
      </w:r>
      <w:proofErr w:type="gramStart"/>
      <w:r w:rsidR="00537CF4" w:rsidRPr="00302CB4">
        <w:rPr>
          <w:sz w:val="28"/>
          <w:szCs w:val="28"/>
        </w:rPr>
        <w:t>включаются</w:t>
      </w:r>
      <w:proofErr w:type="gramEnd"/>
      <w:r w:rsidR="00537CF4" w:rsidRPr="00302CB4">
        <w:rPr>
          <w:sz w:val="28"/>
          <w:szCs w:val="28"/>
        </w:rPr>
        <w:t xml:space="preserve"> в том числе направления </w:t>
      </w:r>
      <w:r w:rsidR="00363A89" w:rsidRPr="00302CB4">
        <w:rPr>
          <w:sz w:val="28"/>
          <w:szCs w:val="28"/>
        </w:rPr>
        <w:t>расходов и</w:t>
      </w:r>
      <w:r w:rsidR="00537CF4" w:rsidRPr="00302CB4">
        <w:rPr>
          <w:color w:val="FF0000"/>
          <w:sz w:val="28"/>
          <w:szCs w:val="28"/>
        </w:rPr>
        <w:t xml:space="preserve"> </w:t>
      </w:r>
      <w:r w:rsidR="00537CF4" w:rsidRPr="00302CB4">
        <w:rPr>
          <w:sz w:val="28"/>
          <w:szCs w:val="28"/>
        </w:rPr>
        <w:t>условия использования гранта</w:t>
      </w:r>
      <w:r w:rsidR="00363A89" w:rsidRPr="00302CB4">
        <w:rPr>
          <w:sz w:val="28"/>
          <w:szCs w:val="28"/>
        </w:rPr>
        <w:t>, а также плановые показатели деятельности (объем производства и реализации сельскохозяйственной продукции, выраженный в натуральных и денежных показателях, увеличение членской базы, количество новых работников, трудоустроенных на постоянную работу, сведения о которых подтверждаются справкой налогового органа)</w:t>
      </w:r>
      <w:r w:rsidR="00537CF4" w:rsidRPr="00425B3B">
        <w:rPr>
          <w:sz w:val="28"/>
          <w:szCs w:val="28"/>
        </w:rPr>
        <w:t>,</w:t>
      </w:r>
      <w:r w:rsidR="00537CF4" w:rsidRPr="00302CB4">
        <w:rPr>
          <w:b/>
          <w:sz w:val="28"/>
          <w:szCs w:val="28"/>
        </w:rPr>
        <w:t xml:space="preserve"> </w:t>
      </w:r>
      <w:r w:rsidR="00537CF4" w:rsidRPr="00302CB4">
        <w:rPr>
          <w:sz w:val="28"/>
          <w:szCs w:val="28"/>
        </w:rPr>
        <w:t xml:space="preserve">обязательства по достижению которых </w:t>
      </w:r>
      <w:r w:rsidR="001B4AE5" w:rsidRPr="00302CB4">
        <w:rPr>
          <w:bCs/>
          <w:sz w:val="28"/>
          <w:szCs w:val="28"/>
        </w:rPr>
        <w:t>подлежат включению в соглашение</w:t>
      </w:r>
      <w:r w:rsidR="001B4AE5" w:rsidRPr="00302CB4">
        <w:rPr>
          <w:sz w:val="28"/>
          <w:szCs w:val="28"/>
        </w:rPr>
        <w:t xml:space="preserve"> </w:t>
      </w:r>
      <w:r w:rsidR="00F14E12">
        <w:rPr>
          <w:sz w:val="28"/>
          <w:szCs w:val="28"/>
        </w:rPr>
        <w:br/>
      </w:r>
      <w:r w:rsidR="00537CF4" w:rsidRPr="00302CB4">
        <w:rPr>
          <w:sz w:val="28"/>
          <w:szCs w:val="28"/>
        </w:rPr>
        <w:t xml:space="preserve">о предоставлении </w:t>
      </w:r>
      <w:r w:rsidR="00C36342" w:rsidRPr="00302CB4">
        <w:rPr>
          <w:sz w:val="28"/>
          <w:szCs w:val="28"/>
        </w:rPr>
        <w:t>сре</w:t>
      </w:r>
      <w:proofErr w:type="gramStart"/>
      <w:r w:rsidR="00C36342" w:rsidRPr="00302CB4">
        <w:rPr>
          <w:sz w:val="28"/>
          <w:szCs w:val="28"/>
        </w:rPr>
        <w:t xml:space="preserve">дств </w:t>
      </w:r>
      <w:r w:rsidR="00537CF4" w:rsidRPr="00302CB4">
        <w:rPr>
          <w:sz w:val="28"/>
          <w:szCs w:val="28"/>
        </w:rPr>
        <w:t>гр</w:t>
      </w:r>
      <w:proofErr w:type="gramEnd"/>
      <w:r w:rsidR="00537CF4" w:rsidRPr="00302CB4">
        <w:rPr>
          <w:sz w:val="28"/>
          <w:szCs w:val="28"/>
        </w:rPr>
        <w:t>анта, заключаем</w:t>
      </w:r>
      <w:r w:rsidR="00425B3B">
        <w:rPr>
          <w:sz w:val="28"/>
          <w:szCs w:val="28"/>
        </w:rPr>
        <w:t>ое</w:t>
      </w:r>
      <w:r w:rsidR="00537CF4" w:rsidRPr="00302CB4">
        <w:rPr>
          <w:sz w:val="28"/>
          <w:szCs w:val="28"/>
        </w:rPr>
        <w:t xml:space="preserve"> между грантополучателем </w:t>
      </w:r>
      <w:r w:rsidR="00F14E12">
        <w:rPr>
          <w:sz w:val="28"/>
          <w:szCs w:val="28"/>
        </w:rPr>
        <w:br/>
      </w:r>
      <w:r w:rsidR="00537CF4" w:rsidRPr="00302CB4">
        <w:rPr>
          <w:sz w:val="28"/>
          <w:szCs w:val="28"/>
        </w:rPr>
        <w:t>и Министерством;</w:t>
      </w:r>
    </w:p>
    <w:p w14:paraId="4DE99D4D" w14:textId="7D101F66" w:rsidR="00537CF4" w:rsidRPr="00302CB4" w:rsidRDefault="00706BD8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з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) участник отбора</w:t>
      </w:r>
      <w:r w:rsidR="00C57463" w:rsidRPr="00302CB4">
        <w:rPr>
          <w:rFonts w:ascii="Times New Roman" w:hAnsi="Times New Roman" w:cs="Times New Roman"/>
          <w:b w:val="0"/>
          <w:sz w:val="28"/>
          <w:szCs w:val="28"/>
        </w:rPr>
        <w:t xml:space="preserve"> предоставил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план расходов</w:t>
      </w:r>
      <w:r w:rsidR="00C36342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с указанием наименований приобретений с привлечением сре</w:t>
      </w:r>
      <w:proofErr w:type="gramStart"/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дств гр</w:t>
      </w:r>
      <w:proofErr w:type="gramEnd"/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анта, их количества, цены, источников финансирования (средств гранта, собственных и заемных средств);</w:t>
      </w:r>
    </w:p>
    <w:p w14:paraId="30634368" w14:textId="3FA20CEF" w:rsidR="00537CF4" w:rsidRPr="00302CB4" w:rsidRDefault="00706BD8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и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) участник отбора является членом в ревизионном союзе </w:t>
      </w:r>
      <w:r w:rsidR="00537CF4" w:rsidRPr="00F14E12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сельскохозяйственных кооперативов согласно Федеральному </w:t>
      </w:r>
      <w:hyperlink r:id="rId16">
        <w:r w:rsidR="00537CF4" w:rsidRPr="00F14E12">
          <w:rPr>
            <w:rFonts w:ascii="Times New Roman" w:hAnsi="Times New Roman" w:cs="Times New Roman"/>
            <w:b w:val="0"/>
            <w:spacing w:val="-6"/>
            <w:sz w:val="28"/>
            <w:szCs w:val="28"/>
          </w:rPr>
          <w:t>закону</w:t>
        </w:r>
      </w:hyperlink>
      <w:r w:rsidR="00537CF4" w:rsidRPr="00F14E12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от 08.12.1995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193-ФЗ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О сельскохозяйственной кооперации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(с последующими изменениями);</w:t>
      </w:r>
    </w:p>
    <w:p w14:paraId="6B1DB8D5" w14:textId="24F4866C" w:rsidR="00537CF4" w:rsidRPr="00302CB4" w:rsidRDefault="00706BD8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к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) сумма запрашиваемого гранта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не может быть менее 5 </w:t>
      </w:r>
      <w:proofErr w:type="gramStart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млн</w:t>
      </w:r>
      <w:proofErr w:type="gramEnd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 руб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лей;</w:t>
      </w:r>
    </w:p>
    <w:p w14:paraId="6E48C23B" w14:textId="551521FE" w:rsidR="00537CF4" w:rsidRPr="00302CB4" w:rsidRDefault="00706BD8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л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) участник отбора обязуется:</w:t>
      </w:r>
    </w:p>
    <w:p w14:paraId="78503F33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7C0A">
        <w:rPr>
          <w:rFonts w:ascii="Times New Roman" w:hAnsi="Times New Roman" w:cs="Times New Roman"/>
          <w:b w:val="0"/>
          <w:spacing w:val="-6"/>
          <w:sz w:val="28"/>
          <w:szCs w:val="28"/>
        </w:rPr>
        <w:t>- оплачивать за счет собственных средств не менее указанного в пункте 1.5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процента стоимости каждого наименования плана расходов бизнес-плана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177985B1" w14:textId="4A117CC6" w:rsidR="00940A4A" w:rsidRPr="00302CB4" w:rsidRDefault="00940A4A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- достигнуть плановых показателей деятельности, предусмотренных бизнес-планом, в том числе объем</w:t>
      </w:r>
      <w:r w:rsidR="00425B3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производства и реализации сельскохозяйственной продукции, выраженн</w:t>
      </w:r>
      <w:r w:rsidR="00425B3B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в натуральных и денежных </w:t>
      </w:r>
      <w:r w:rsidRPr="00F14E12">
        <w:rPr>
          <w:rFonts w:ascii="Times New Roman" w:hAnsi="Times New Roman" w:cs="Times New Roman"/>
          <w:b w:val="0"/>
          <w:spacing w:val="-6"/>
          <w:sz w:val="28"/>
          <w:szCs w:val="28"/>
        </w:rPr>
        <w:t>показателях, увеличение членской базы сельскохозяйственного потребительского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кооператива, получившего грант, количеств</w:t>
      </w:r>
      <w:r w:rsidR="00425B3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новых работников, трудоустроенных на постоянную работу, сведения о которых подтверждаются документом, предоставляемым налоговым органом, внесение изменений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в которы</w:t>
      </w:r>
      <w:r w:rsidR="00425B3B">
        <w:rPr>
          <w:rFonts w:ascii="Times New Roman" w:hAnsi="Times New Roman" w:cs="Times New Roman"/>
          <w:b w:val="0"/>
          <w:sz w:val="28"/>
          <w:szCs w:val="28"/>
        </w:rPr>
        <w:t>й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осуществляется в порядке, установленном Министерством.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В случае недостижения плановых показателей деятельности представить до 1 апреля года, следующего за годом, в котором показатель деятельности не был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>исполнен, письменное обоснование недостижения плановых показателей деятельности;</w:t>
      </w:r>
    </w:p>
    <w:p w14:paraId="39201BB3" w14:textId="2DEA5866" w:rsidR="00537CF4" w:rsidRPr="00302CB4" w:rsidRDefault="00537CF4" w:rsidP="00302CB4">
      <w:pPr>
        <w:ind w:firstLine="709"/>
        <w:jc w:val="both"/>
        <w:rPr>
          <w:bCs/>
          <w:sz w:val="28"/>
          <w:szCs w:val="28"/>
        </w:rPr>
      </w:pPr>
      <w:r w:rsidRPr="00302CB4">
        <w:rPr>
          <w:b/>
          <w:sz w:val="28"/>
          <w:szCs w:val="28"/>
        </w:rPr>
        <w:t>-</w:t>
      </w:r>
      <w:r w:rsidR="00147C0A">
        <w:rPr>
          <w:b/>
          <w:sz w:val="28"/>
          <w:szCs w:val="28"/>
        </w:rPr>
        <w:t> </w:t>
      </w:r>
      <w:r w:rsidR="001B4AE5" w:rsidRPr="00302CB4">
        <w:rPr>
          <w:sz w:val="28"/>
          <w:szCs w:val="28"/>
        </w:rPr>
        <w:t xml:space="preserve">предоставить в Министерство актуализированный бизнес-план </w:t>
      </w:r>
      <w:r w:rsidR="00F14E12">
        <w:rPr>
          <w:sz w:val="28"/>
          <w:szCs w:val="28"/>
        </w:rPr>
        <w:br/>
      </w:r>
      <w:r w:rsidR="001B4AE5" w:rsidRPr="00302CB4">
        <w:rPr>
          <w:sz w:val="28"/>
          <w:szCs w:val="28"/>
        </w:rPr>
        <w:t xml:space="preserve">в срок, не превышающий 45 календарных дней со дня получения решения Министерства о внесения изменений в бизнес-план, плановые показатели деятельности и соглашение, заключенное между </w:t>
      </w:r>
      <w:r w:rsidR="001B4AE5" w:rsidRPr="00302CB4">
        <w:rPr>
          <w:bCs/>
          <w:sz w:val="28"/>
          <w:szCs w:val="28"/>
        </w:rPr>
        <w:t xml:space="preserve">участником отбора </w:t>
      </w:r>
      <w:r w:rsidR="00F14E12">
        <w:rPr>
          <w:bCs/>
          <w:sz w:val="28"/>
          <w:szCs w:val="28"/>
        </w:rPr>
        <w:br/>
      </w:r>
      <w:r w:rsidR="001B4AE5" w:rsidRPr="00302CB4">
        <w:rPr>
          <w:sz w:val="28"/>
          <w:szCs w:val="28"/>
        </w:rPr>
        <w:t>и Министерством;</w:t>
      </w:r>
    </w:p>
    <w:p w14:paraId="1FD363AB" w14:textId="2C45C96A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использовать грант в срок не более 24 месяцев со дня его получения;</w:t>
      </w:r>
    </w:p>
    <w:p w14:paraId="0BA34F19" w14:textId="0B21A59B" w:rsidR="00537CF4" w:rsidRPr="00302CB4" w:rsidRDefault="00F14E12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 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не осуществлять реализацию, передачу в аренду, залог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и (или) отчуждение имущества, приобретенного с использованием гранта</w:t>
      </w:r>
      <w:r w:rsidR="001B4AE5" w:rsidRPr="00302CB4">
        <w:rPr>
          <w:rFonts w:ascii="Times New Roman" w:hAnsi="Times New Roman" w:cs="Times New Roman"/>
          <w:b w:val="0"/>
          <w:sz w:val="28"/>
          <w:szCs w:val="28"/>
        </w:rPr>
        <w:t>,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без согласования с Министерством и при ухудшении плановых показателей деятельности, предусмотренных бизнес-планом и соглашением, заключаемым между участником отбора и Министерством;</w:t>
      </w:r>
    </w:p>
    <w:p w14:paraId="131E197F" w14:textId="24DADCFD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- осуществлять деятельность на сельской территории или на территории сельской агломерации</w:t>
      </w:r>
      <w:r w:rsidR="004540CF" w:rsidRPr="00302CB4">
        <w:rPr>
          <w:rFonts w:ascii="Times New Roman" w:hAnsi="Times New Roman" w:cs="Times New Roman"/>
          <w:b w:val="0"/>
          <w:sz w:val="28"/>
          <w:szCs w:val="28"/>
        </w:rPr>
        <w:t xml:space="preserve"> Пензенской области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сохранять созданные новые рабочие места, достигнуть показателей деятельности, предусмотренных проектом грантополучателя и соглашением о предоставлении гранта, заключаемым между </w:t>
      </w:r>
      <w:r w:rsidR="001B4AE5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участником отбора</w:t>
      </w:r>
      <w:r w:rsidR="001B4AE5" w:rsidRPr="00302CB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и Министерством, а также представлять отчетность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о реализации проекта грантополучателя в течение не менее чем 5 лет со дня получения гранта;</w:t>
      </w:r>
      <w:proofErr w:type="gramEnd"/>
    </w:p>
    <w:p w14:paraId="04C4E572" w14:textId="7B5C99CB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трудоустроить не менее одного нового постоянного работника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на каждые 10 </w:t>
      </w:r>
      <w:proofErr w:type="gramStart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млн</w:t>
      </w:r>
      <w:proofErr w:type="gramEnd"/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 руб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лей гранта, но не менее одного нового постоянного работника, если сумма гранта составляет менее 10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млн руб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лей;</w:t>
      </w:r>
    </w:p>
    <w:p w14:paraId="4718118A" w14:textId="0165A790" w:rsidR="002435AC" w:rsidRPr="00302CB4" w:rsidRDefault="002435AC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сохранить созданные рабочие места в течение не менее 5 лет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с даты получения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гранта;</w:t>
      </w:r>
    </w:p>
    <w:p w14:paraId="10A304C2" w14:textId="2A84F051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открыть лицевой счет для осуществления и отражения операций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с денежными средствами участников казначейского сопровождения не позднее 4 рабочих дней со дня подписания соглашения Министерством;</w:t>
      </w:r>
    </w:p>
    <w:p w14:paraId="58FA3EBF" w14:textId="55CA09F8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4E12">
        <w:rPr>
          <w:rFonts w:ascii="Times New Roman" w:hAnsi="Times New Roman" w:cs="Times New Roman"/>
          <w:b w:val="0"/>
          <w:spacing w:val="-4"/>
          <w:sz w:val="28"/>
          <w:szCs w:val="28"/>
        </w:rPr>
        <w:t>- обеспечить ежегодный прирост объема реализации сельскохозяйственной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и (или) пищевой продукции в течение не менее чем 5 лет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с даты получения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гранта в размере не менее 7 процентов;</w:t>
      </w:r>
    </w:p>
    <w:p w14:paraId="68368D95" w14:textId="1CCF50EC" w:rsidR="00750009" w:rsidRPr="00302CB4" w:rsidRDefault="00750009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не приобретать за счет сре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дств гр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>анта имущество, ранее приобретенное с использованием средств государственной поддержки</w:t>
      </w:r>
      <w:r w:rsidR="009553CA" w:rsidRPr="00302CB4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CD858CF" w14:textId="50E3B155" w:rsidR="00FA58C8" w:rsidRPr="00302CB4" w:rsidRDefault="001B4AE5" w:rsidP="00302C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2CB4">
        <w:rPr>
          <w:sz w:val="28"/>
          <w:szCs w:val="28"/>
        </w:rPr>
        <w:t>- не приобретать за счет сре</w:t>
      </w:r>
      <w:proofErr w:type="gramStart"/>
      <w:r w:rsidRPr="00302CB4">
        <w:rPr>
          <w:sz w:val="28"/>
          <w:szCs w:val="28"/>
        </w:rPr>
        <w:t>дств гр</w:t>
      </w:r>
      <w:proofErr w:type="gramEnd"/>
      <w:r w:rsidRPr="00302CB4">
        <w:rPr>
          <w:sz w:val="28"/>
          <w:szCs w:val="28"/>
        </w:rPr>
        <w:t>анта технику и (или) оборудование</w:t>
      </w:r>
      <w:r w:rsidRPr="00302CB4">
        <w:rPr>
          <w:b/>
          <w:sz w:val="28"/>
          <w:szCs w:val="28"/>
        </w:rPr>
        <w:t xml:space="preserve"> </w:t>
      </w:r>
      <w:r w:rsidR="00F14E12">
        <w:rPr>
          <w:b/>
          <w:sz w:val="28"/>
          <w:szCs w:val="28"/>
        </w:rPr>
        <w:br/>
      </w:r>
      <w:r w:rsidRPr="00302CB4">
        <w:rPr>
          <w:sz w:val="28"/>
          <w:szCs w:val="28"/>
        </w:rPr>
        <w:t>(в том числе поставляемые при выполнении работ, оказании услуг), происходящие из иностранных государств, работ</w:t>
      </w:r>
      <w:r w:rsidR="00425B3B">
        <w:rPr>
          <w:sz w:val="28"/>
          <w:szCs w:val="28"/>
        </w:rPr>
        <w:t>ы</w:t>
      </w:r>
      <w:r w:rsidRPr="00302CB4">
        <w:rPr>
          <w:sz w:val="28"/>
          <w:szCs w:val="28"/>
        </w:rPr>
        <w:t>, услуг</w:t>
      </w:r>
      <w:r w:rsidR="00425B3B">
        <w:rPr>
          <w:sz w:val="28"/>
          <w:szCs w:val="28"/>
        </w:rPr>
        <w:t>и</w:t>
      </w:r>
      <w:r w:rsidRPr="00302CB4">
        <w:rPr>
          <w:sz w:val="28"/>
          <w:szCs w:val="28"/>
        </w:rPr>
        <w:t>, соответственно выполняемы</w:t>
      </w:r>
      <w:r w:rsidR="00425B3B">
        <w:rPr>
          <w:sz w:val="28"/>
          <w:szCs w:val="28"/>
        </w:rPr>
        <w:t>е</w:t>
      </w:r>
      <w:r w:rsidRPr="00302CB4">
        <w:rPr>
          <w:sz w:val="28"/>
          <w:szCs w:val="28"/>
        </w:rPr>
        <w:t>, оказываемы</w:t>
      </w:r>
      <w:r w:rsidR="00425B3B">
        <w:rPr>
          <w:sz w:val="28"/>
          <w:szCs w:val="28"/>
        </w:rPr>
        <w:t>е</w:t>
      </w:r>
      <w:r w:rsidRPr="00302CB4">
        <w:rPr>
          <w:sz w:val="28"/>
          <w:szCs w:val="28"/>
        </w:rPr>
        <w:t xml:space="preserve"> иностранными гражданами, иностранными юридическими лицами;</w:t>
      </w:r>
    </w:p>
    <w:p w14:paraId="29B5C6E8" w14:textId="6A226769" w:rsidR="0082484D" w:rsidRPr="00302CB4" w:rsidRDefault="009553CA" w:rsidP="00302CB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2CB4">
        <w:rPr>
          <w:sz w:val="28"/>
          <w:szCs w:val="28"/>
        </w:rPr>
        <w:t xml:space="preserve">- в случае если в период реализации проекта категория грантополучателя </w:t>
      </w:r>
      <w:r w:rsidR="00835C3B" w:rsidRPr="00302CB4">
        <w:rPr>
          <w:sz w:val="28"/>
          <w:szCs w:val="28"/>
        </w:rPr>
        <w:t>"</w:t>
      </w:r>
      <w:r w:rsidRPr="00302CB4">
        <w:rPr>
          <w:sz w:val="28"/>
          <w:szCs w:val="28"/>
        </w:rPr>
        <w:t>малое предприятие</w:t>
      </w:r>
      <w:r w:rsidR="00835C3B" w:rsidRPr="00302CB4">
        <w:rPr>
          <w:sz w:val="28"/>
          <w:szCs w:val="28"/>
        </w:rPr>
        <w:t>"</w:t>
      </w:r>
      <w:r w:rsidRPr="00302CB4">
        <w:rPr>
          <w:sz w:val="28"/>
          <w:szCs w:val="28"/>
        </w:rPr>
        <w:t xml:space="preserve"> изменилась на категорию </w:t>
      </w:r>
      <w:r w:rsidR="00835C3B" w:rsidRPr="00302CB4">
        <w:rPr>
          <w:sz w:val="28"/>
          <w:szCs w:val="28"/>
        </w:rPr>
        <w:t>"</w:t>
      </w:r>
      <w:r w:rsidRPr="00302CB4">
        <w:rPr>
          <w:sz w:val="28"/>
          <w:szCs w:val="28"/>
        </w:rPr>
        <w:t>среднее предприятие</w:t>
      </w:r>
      <w:r w:rsidR="00835C3B" w:rsidRPr="00302CB4">
        <w:rPr>
          <w:sz w:val="28"/>
          <w:szCs w:val="28"/>
        </w:rPr>
        <w:t>"</w:t>
      </w:r>
      <w:r w:rsidRPr="00302CB4">
        <w:rPr>
          <w:sz w:val="28"/>
          <w:szCs w:val="28"/>
        </w:rPr>
        <w:t xml:space="preserve"> </w:t>
      </w:r>
      <w:r w:rsidR="00F14E12">
        <w:rPr>
          <w:sz w:val="28"/>
          <w:szCs w:val="28"/>
        </w:rPr>
        <w:br/>
      </w:r>
      <w:r w:rsidRPr="00302CB4">
        <w:rPr>
          <w:sz w:val="28"/>
          <w:szCs w:val="28"/>
        </w:rPr>
        <w:t xml:space="preserve">в соответствии с Федеральным законом </w:t>
      </w:r>
      <w:r w:rsidR="00835C3B" w:rsidRPr="00302CB4">
        <w:rPr>
          <w:sz w:val="28"/>
          <w:szCs w:val="28"/>
        </w:rPr>
        <w:t>"</w:t>
      </w:r>
      <w:r w:rsidRPr="00302CB4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835C3B" w:rsidRPr="00302CB4">
        <w:rPr>
          <w:sz w:val="28"/>
          <w:szCs w:val="28"/>
        </w:rPr>
        <w:t>"</w:t>
      </w:r>
      <w:r w:rsidRPr="00302CB4">
        <w:rPr>
          <w:sz w:val="28"/>
          <w:szCs w:val="28"/>
        </w:rPr>
        <w:t>, уведомить</w:t>
      </w:r>
      <w:r w:rsidR="003B61F3" w:rsidRPr="00302CB4">
        <w:rPr>
          <w:sz w:val="28"/>
          <w:szCs w:val="28"/>
        </w:rPr>
        <w:t xml:space="preserve"> об этом</w:t>
      </w:r>
      <w:r w:rsidRPr="00302CB4">
        <w:rPr>
          <w:sz w:val="28"/>
          <w:szCs w:val="28"/>
        </w:rPr>
        <w:t xml:space="preserve"> Министерство в течение 30 рабочих дней с приложением выписки из единого реестра субъектов малого</w:t>
      </w:r>
      <w:r w:rsidR="001B4AE5" w:rsidRPr="00302CB4">
        <w:rPr>
          <w:sz w:val="28"/>
          <w:szCs w:val="28"/>
        </w:rPr>
        <w:t xml:space="preserve"> и среднего предпринимательства;</w:t>
      </w:r>
    </w:p>
    <w:p w14:paraId="487F6986" w14:textId="44E62267" w:rsidR="0082484D" w:rsidRPr="00302CB4" w:rsidRDefault="001B4AE5" w:rsidP="00302C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2CB4">
        <w:rPr>
          <w:sz w:val="28"/>
          <w:szCs w:val="28"/>
        </w:rPr>
        <w:t>- обеспечить приобретение имущества (работ, услуг) за счет сре</w:t>
      </w:r>
      <w:proofErr w:type="gramStart"/>
      <w:r w:rsidRPr="00302CB4">
        <w:rPr>
          <w:sz w:val="28"/>
          <w:szCs w:val="28"/>
        </w:rPr>
        <w:t xml:space="preserve">дств </w:t>
      </w:r>
      <w:r w:rsidRPr="00302CB4">
        <w:rPr>
          <w:sz w:val="28"/>
          <w:szCs w:val="28"/>
        </w:rPr>
        <w:lastRenderedPageBreak/>
        <w:t>гр</w:t>
      </w:r>
      <w:proofErr w:type="gramEnd"/>
      <w:r w:rsidRPr="00302CB4">
        <w:rPr>
          <w:sz w:val="28"/>
          <w:szCs w:val="28"/>
        </w:rPr>
        <w:t>анта, соответствующее перечню затрат, финансовое обеспечение (возмещение) которых допускается осуществлять за счет средств гранта, определенному Минсельхозом РФ в соответствии с пунктом 1.5 настоящего Порядка;</w:t>
      </w:r>
    </w:p>
    <w:p w14:paraId="2A39CC34" w14:textId="69999390" w:rsidR="0082484D" w:rsidRPr="00302CB4" w:rsidRDefault="0082484D" w:rsidP="00302CB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2CB4">
        <w:rPr>
          <w:sz w:val="28"/>
          <w:szCs w:val="28"/>
        </w:rPr>
        <w:t xml:space="preserve">- </w:t>
      </w:r>
      <w:r w:rsidRPr="00302CB4">
        <w:rPr>
          <w:rFonts w:eastAsiaTheme="minorEastAsia"/>
          <w:kern w:val="2"/>
          <w:sz w:val="28"/>
          <w:szCs w:val="28"/>
          <w14:ligatures w14:val="standardContextual"/>
        </w:rPr>
        <w:t>осущес</w:t>
      </w:r>
      <w:r w:rsidRPr="00302CB4">
        <w:rPr>
          <w:sz w:val="28"/>
          <w:szCs w:val="28"/>
        </w:rPr>
        <w:t xml:space="preserve">твлять свою деятельность и представлять отчетность </w:t>
      </w:r>
      <w:r w:rsidR="00F14E12">
        <w:rPr>
          <w:sz w:val="28"/>
          <w:szCs w:val="28"/>
        </w:rPr>
        <w:br/>
      </w:r>
      <w:r w:rsidRPr="00302CB4">
        <w:rPr>
          <w:rFonts w:eastAsiaTheme="minorEastAsia"/>
          <w:kern w:val="2"/>
          <w:sz w:val="28"/>
          <w:szCs w:val="28"/>
          <w14:ligatures w14:val="standardContextual"/>
        </w:rPr>
        <w:t>о</w:t>
      </w:r>
      <w:r w:rsidRPr="00302CB4">
        <w:rPr>
          <w:sz w:val="28"/>
          <w:szCs w:val="28"/>
        </w:rPr>
        <w:t xml:space="preserve"> реализации </w:t>
      </w:r>
      <w:r w:rsidRPr="00302CB4">
        <w:rPr>
          <w:rFonts w:eastAsiaTheme="minorEastAsia"/>
          <w:kern w:val="2"/>
          <w:sz w:val="28"/>
          <w:szCs w:val="28"/>
          <w14:ligatures w14:val="standardContextual"/>
        </w:rPr>
        <w:t>бизнес-плана в Министерство в течение не менее чем 5 лет со дня</w:t>
      </w:r>
      <w:r w:rsidRPr="00302CB4">
        <w:rPr>
          <w:sz w:val="28"/>
          <w:szCs w:val="28"/>
        </w:rPr>
        <w:t xml:space="preserve"> </w:t>
      </w:r>
      <w:r w:rsidRPr="00302CB4">
        <w:rPr>
          <w:rFonts w:eastAsiaTheme="minorEastAsia"/>
          <w:kern w:val="2"/>
          <w:sz w:val="28"/>
          <w:szCs w:val="28"/>
          <w14:ligatures w14:val="standardContextual"/>
        </w:rPr>
        <w:t>получения гранта;</w:t>
      </w:r>
    </w:p>
    <w:p w14:paraId="077C68F0" w14:textId="2A23E983" w:rsidR="0082484D" w:rsidRPr="00302CB4" w:rsidRDefault="0082484D" w:rsidP="00302C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B4">
        <w:rPr>
          <w:rFonts w:ascii="Times New Roman" w:hAnsi="Times New Roman" w:cs="Times New Roman"/>
          <w:sz w:val="28"/>
          <w:szCs w:val="28"/>
        </w:rPr>
        <w:t>- увеличивать членскую базу кооператива в соответствии с бизнес-планом;</w:t>
      </w:r>
    </w:p>
    <w:p w14:paraId="08B91C16" w14:textId="43BEEE11" w:rsidR="0082484D" w:rsidRPr="00302CB4" w:rsidRDefault="0082484D" w:rsidP="00302C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B4">
        <w:rPr>
          <w:rFonts w:ascii="Times New Roman" w:hAnsi="Times New Roman" w:cs="Times New Roman"/>
          <w:sz w:val="28"/>
          <w:szCs w:val="28"/>
        </w:rPr>
        <w:t xml:space="preserve">- использовать имущество, закупаемое за счет гранта, исключительно </w:t>
      </w:r>
      <w:r w:rsidR="00F14E12">
        <w:rPr>
          <w:rFonts w:ascii="Times New Roman" w:hAnsi="Times New Roman" w:cs="Times New Roman"/>
          <w:sz w:val="28"/>
          <w:szCs w:val="28"/>
        </w:rPr>
        <w:br/>
      </w:r>
      <w:r w:rsidRPr="00302CB4">
        <w:rPr>
          <w:rFonts w:ascii="Times New Roman" w:hAnsi="Times New Roman" w:cs="Times New Roman"/>
          <w:sz w:val="28"/>
          <w:szCs w:val="28"/>
        </w:rPr>
        <w:t>на развитие кооператива;</w:t>
      </w:r>
    </w:p>
    <w:p w14:paraId="3669B0AA" w14:textId="29BE4BD8" w:rsidR="0082484D" w:rsidRPr="00302CB4" w:rsidRDefault="0082484D" w:rsidP="00302C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B4">
        <w:rPr>
          <w:rFonts w:ascii="Times New Roman" w:hAnsi="Times New Roman" w:cs="Times New Roman"/>
          <w:sz w:val="28"/>
          <w:szCs w:val="28"/>
        </w:rPr>
        <w:t>- имущество, приобретенное за счет сре</w:t>
      </w:r>
      <w:proofErr w:type="gramStart"/>
      <w:r w:rsidRPr="00302CB4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302CB4">
        <w:rPr>
          <w:rFonts w:ascii="Times New Roman" w:hAnsi="Times New Roman" w:cs="Times New Roman"/>
          <w:sz w:val="28"/>
          <w:szCs w:val="28"/>
        </w:rPr>
        <w:t>анта, внести</w:t>
      </w:r>
      <w:r w:rsidR="00835C3B" w:rsidRPr="00302CB4">
        <w:rPr>
          <w:rFonts w:ascii="Times New Roman" w:hAnsi="Times New Roman" w:cs="Times New Roman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sz w:val="28"/>
          <w:szCs w:val="28"/>
        </w:rPr>
        <w:t>в неделимый фонд кооператива;</w:t>
      </w:r>
    </w:p>
    <w:p w14:paraId="338067E2" w14:textId="4BC29B8A" w:rsidR="00643901" w:rsidRPr="00302CB4" w:rsidRDefault="00643901" w:rsidP="00302CB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- </w:t>
      </w:r>
      <w:r w:rsidR="00BD1E90"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зарегистрироваться </w:t>
      </w:r>
      <w:r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 един</w:t>
      </w:r>
      <w:r w:rsidR="00BD1E90"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ом государственном</w:t>
      </w:r>
      <w:r w:rsidR="00835C3B"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реестр</w:t>
      </w:r>
      <w:r w:rsidR="00BD1E90"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е</w:t>
      </w:r>
      <w:r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производителей органической продукции в течение 24 месяцев </w:t>
      </w:r>
      <w:proofErr w:type="gramStart"/>
      <w:r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 даты получения</w:t>
      </w:r>
      <w:proofErr w:type="gramEnd"/>
      <w:r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гранта </w:t>
      </w:r>
      <w:r w:rsidR="00F14E12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br/>
      </w:r>
      <w:r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(при отсутствии регистрации) (в случае, предусмотренном абзацем седьмым пункта 1.5 настоящего </w:t>
      </w:r>
      <w:r w:rsidR="00380A21"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</w:t>
      </w:r>
      <w:r w:rsidRPr="00302CB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орядка);</w:t>
      </w:r>
    </w:p>
    <w:p w14:paraId="13460F0A" w14:textId="124E168D" w:rsidR="00537CF4" w:rsidRPr="00302CB4" w:rsidRDefault="00706BD8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м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) участник отбора представил отчет о финансово-экономическом состоянии товаропроизводителей агропромышленного комплекса </w:t>
      </w:r>
      <w:r w:rsidR="00147C0A"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за отчетный год;</w:t>
      </w:r>
    </w:p>
    <w:p w14:paraId="369CFCFA" w14:textId="0828A5BF" w:rsidR="00380A21" w:rsidRPr="00302CB4" w:rsidRDefault="00706BD8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н</w:t>
      </w:r>
      <w:r w:rsidR="00380A21" w:rsidRPr="00302CB4">
        <w:rPr>
          <w:rFonts w:ascii="Times New Roman" w:hAnsi="Times New Roman" w:cs="Times New Roman"/>
          <w:b w:val="0"/>
          <w:sz w:val="28"/>
          <w:szCs w:val="28"/>
        </w:rPr>
        <w:t>) участник отбора в проекте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80A21" w:rsidRPr="00302CB4">
        <w:rPr>
          <w:rFonts w:ascii="Times New Roman" w:hAnsi="Times New Roman" w:cs="Times New Roman"/>
          <w:b w:val="0"/>
          <w:sz w:val="28"/>
          <w:szCs w:val="28"/>
        </w:rPr>
        <w:t xml:space="preserve">(бизнес-плане) обязан </w:t>
      </w:r>
      <w:r w:rsidR="00124F0E" w:rsidRPr="00302CB4">
        <w:rPr>
          <w:rFonts w:ascii="Times New Roman" w:hAnsi="Times New Roman" w:cs="Times New Roman"/>
          <w:b w:val="0"/>
          <w:sz w:val="28"/>
          <w:szCs w:val="28"/>
        </w:rPr>
        <w:t>предусмотреть</w:t>
      </w:r>
      <w:r w:rsidR="00380A21" w:rsidRPr="00302CB4">
        <w:rPr>
          <w:rFonts w:ascii="Times New Roman" w:hAnsi="Times New Roman" w:cs="Times New Roman"/>
          <w:b w:val="0"/>
          <w:sz w:val="28"/>
          <w:szCs w:val="28"/>
        </w:rPr>
        <w:t xml:space="preserve"> организацию или развитие переработки органической сельскохозяйственной продукции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80A21"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от 03.08.2018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380A21" w:rsidRPr="00302CB4">
        <w:rPr>
          <w:rFonts w:ascii="Times New Roman" w:hAnsi="Times New Roman" w:cs="Times New Roman"/>
          <w:b w:val="0"/>
          <w:sz w:val="28"/>
          <w:szCs w:val="28"/>
        </w:rPr>
        <w:t xml:space="preserve">280-ФЗ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="00380A21" w:rsidRPr="00302CB4">
        <w:rPr>
          <w:rFonts w:ascii="Times New Roman" w:hAnsi="Times New Roman" w:cs="Times New Roman"/>
          <w:b w:val="0"/>
          <w:sz w:val="28"/>
          <w:szCs w:val="28"/>
        </w:rPr>
        <w:t>Об органической продукции и о внесении изменений в отдельные законодательные акты Российской Федерации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="00380A21" w:rsidRPr="00302CB4">
        <w:rPr>
          <w:rFonts w:ascii="Times New Roman" w:hAnsi="Times New Roman" w:cs="Times New Roman"/>
          <w:b w:val="0"/>
          <w:sz w:val="28"/>
          <w:szCs w:val="28"/>
        </w:rPr>
        <w:t xml:space="preserve"> (в случае, предусмотренном абзацем седьмым пункта 1.5 настоящего Порядка).</w:t>
      </w:r>
    </w:p>
    <w:p w14:paraId="17870A58" w14:textId="02543DBB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2.3. Порядок и сроки проведения Министерством проверки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на соответствие участников отбора требованиям, установленным </w:t>
      </w:r>
      <w:hyperlink w:anchor="P1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1.4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50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подпунктами 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а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- </w:t>
      </w:r>
      <w:hyperlink w:anchor="P58"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и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пункта 2.1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5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2.2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определены настоящим пунктом и </w:t>
      </w:r>
      <w:hyperlink w:anchor="P258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4.9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32A4A285" w14:textId="10150AFB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Проверка участника отбора на соответствие требованиям, определенным </w:t>
      </w:r>
      <w:hyperlink w:anchor="P4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2.1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осуществляется автоматически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взаимодействия.</w:t>
      </w:r>
    </w:p>
    <w:p w14:paraId="70FB9CE8" w14:textId="74D0E6E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Подтверждение участником отбора соответствия требованиям, определенным </w:t>
      </w:r>
      <w:hyperlink w:anchor="P50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подпунктами 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а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- </w:t>
      </w:r>
      <w:hyperlink w:anchor="P58"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и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пункта 2.1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случае отсутствия технической возможности осуществления автоматической проверки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FBF7341" w14:textId="29971143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2.4. Участник отбора должен самостоятельно представить в систему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в сроки, установленные в объявлении об отборе:</w:t>
      </w:r>
    </w:p>
    <w:p w14:paraId="6EB571EE" w14:textId="351E3220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2.4.1. заявку в электронной форме посредством заполнения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соответствующих экранных форм веб-интерфейса системы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41E0B843" w14:textId="0D372010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2.4.2. электронные копии следующих документов (документов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на бумажном носителе, преобразованных в электронную форму путем сканирования) (далее - документы):</w:t>
      </w:r>
    </w:p>
    <w:p w14:paraId="6509C578" w14:textId="3818FD29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w:anchor="P352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заявления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 предоставлении гранта участника отбора по форме согласно приложению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1 к настоящему Порядку;</w:t>
      </w:r>
    </w:p>
    <w:p w14:paraId="42E97259" w14:textId="04646663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w:anchor="P595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анкеты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по форме согласно приложению</w:t>
      </w:r>
      <w:r w:rsidR="002424F2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2424F2" w:rsidRPr="00302CB4">
        <w:rPr>
          <w:rFonts w:ascii="Times New Roman" w:hAnsi="Times New Roman" w:cs="Times New Roman"/>
          <w:b w:val="0"/>
          <w:sz w:val="28"/>
          <w:szCs w:val="28"/>
        </w:rPr>
        <w:t>2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Порядку;</w:t>
      </w:r>
    </w:p>
    <w:p w14:paraId="10D48D70" w14:textId="5E9038A5" w:rsidR="00537CF4" w:rsidRPr="00302CB4" w:rsidRDefault="00F14E12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 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проекта грантополучателя (бизнес-план), в который включаются направления расходов и условия использования гранта, а также плановые показатели деятельности, обязательство по исполнению которых включается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соглашение о предоставлении гранта, заключаемое между грантополучателем </w:t>
      </w:r>
      <w:r w:rsidR="00537CF4" w:rsidRPr="00F14E12">
        <w:rPr>
          <w:rFonts w:ascii="Times New Roman" w:hAnsi="Times New Roman" w:cs="Times New Roman"/>
          <w:b w:val="0"/>
          <w:spacing w:val="-6"/>
          <w:sz w:val="28"/>
          <w:szCs w:val="28"/>
        </w:rPr>
        <w:t>и Министерством, (форма проекта (бизнес-плана) определяется Министерством);</w:t>
      </w:r>
    </w:p>
    <w:p w14:paraId="4542B1A4" w14:textId="3326D406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w:anchor="P698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резюме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бизнес-плана по форме согласно приложению</w:t>
      </w:r>
      <w:r w:rsidR="002424F2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2424F2" w:rsidRPr="00302CB4">
        <w:rPr>
          <w:rFonts w:ascii="Times New Roman" w:hAnsi="Times New Roman" w:cs="Times New Roman"/>
          <w:b w:val="0"/>
          <w:sz w:val="28"/>
          <w:szCs w:val="28"/>
        </w:rPr>
        <w:t>3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к настоящему Порядку;</w:t>
      </w:r>
    </w:p>
    <w:p w14:paraId="2AA5C402" w14:textId="5DD9ECAE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w:anchor="P771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плана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расходов с указанием наименований приобретений, их количества, цены, источников финансирования (сре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дств гр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анта и собственных средств)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по форме согласно приложению</w:t>
      </w:r>
      <w:r w:rsidR="00A94768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A94768" w:rsidRPr="00302CB4">
        <w:rPr>
          <w:rFonts w:ascii="Times New Roman" w:hAnsi="Times New Roman" w:cs="Times New Roman"/>
          <w:b w:val="0"/>
          <w:sz w:val="28"/>
          <w:szCs w:val="28"/>
        </w:rPr>
        <w:t>4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Порядку;</w:t>
      </w:r>
    </w:p>
    <w:p w14:paraId="345D5BFE" w14:textId="20FA5CBE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w:anchor="P966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справки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из ревизионного союза сельскохозяйственных кооперативов, подтверждающ</w:t>
      </w:r>
      <w:r w:rsidR="00375873">
        <w:rPr>
          <w:rFonts w:ascii="Times New Roman" w:hAnsi="Times New Roman" w:cs="Times New Roman"/>
          <w:b w:val="0"/>
          <w:sz w:val="28"/>
          <w:szCs w:val="28"/>
        </w:rPr>
        <w:t>ей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членство в ревизионном союзе согласно Федеральному </w:t>
      </w:r>
      <w:hyperlink r:id="rId17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закону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от 08.12.1995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193-ФЗ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О сельскохозяйственной кооперации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по форме согласно приложению</w:t>
      </w:r>
      <w:r w:rsidR="00B357F1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B357F1" w:rsidRPr="00302CB4">
        <w:rPr>
          <w:rFonts w:ascii="Times New Roman" w:hAnsi="Times New Roman" w:cs="Times New Roman"/>
          <w:b w:val="0"/>
          <w:sz w:val="28"/>
          <w:szCs w:val="28"/>
        </w:rPr>
        <w:t>6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к настоящему Порядку;</w:t>
      </w:r>
    </w:p>
    <w:p w14:paraId="7C9EDBE3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действующего заключения ревизионной проверки;</w:t>
      </w:r>
    </w:p>
    <w:p w14:paraId="756691A4" w14:textId="66864B9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реестра членов сельскохозяйственных кооператива с указанием даты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их вступления в кооператив;</w:t>
      </w:r>
    </w:p>
    <w:p w14:paraId="69F9AA95" w14:textId="76FDF6EF" w:rsidR="00D76B8C" w:rsidRPr="00302CB4" w:rsidRDefault="001B4AE5" w:rsidP="00302C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2CB4">
        <w:rPr>
          <w:b/>
          <w:sz w:val="28"/>
          <w:szCs w:val="28"/>
        </w:rPr>
        <w:t xml:space="preserve">- </w:t>
      </w:r>
      <w:r w:rsidRPr="00302CB4">
        <w:rPr>
          <w:sz w:val="28"/>
          <w:szCs w:val="28"/>
        </w:rPr>
        <w:t>выписки (справки) со счета участника отбора, открытого в кредитной организации, подтверждающей финансовое обеспечение в размере не менее установленного пунктом 1.5 настоящего Порядка от общей суммы финансирования плана расходов за счет собственных средств;</w:t>
      </w:r>
    </w:p>
    <w:p w14:paraId="7AEE3C48" w14:textId="3D4F57E4" w:rsidR="00537CF4" w:rsidRPr="00302CB4" w:rsidRDefault="00F14E12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 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проектной документации на строительство, реконструкцию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или модернизацию производственных объектов, если средства гранта или его часть планируется направить на строительство, реконструкцию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или модернизацию производственных объектов кооператива;</w:t>
      </w:r>
    </w:p>
    <w:p w14:paraId="2573206A" w14:textId="58C3DC5D" w:rsidR="00537CF4" w:rsidRPr="00302CB4" w:rsidRDefault="00537CF4" w:rsidP="00147C0A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4" w:name="P108"/>
      <w:bookmarkEnd w:id="4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структуры участников/учредителей участника отбора (юридического лица), включая третьих лиц (за исключением конечных бенефициаров (физических лиц), а также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</w:t>
      </w:r>
      <w:r w:rsidR="00147C0A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 также косвенное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участие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которых в капитале других российских юридических лиц реализовано через участие в капитале указанных публичных акционерных обществ), с указанием их идентификационных номеров налогоплательщиков (при наличии) и доли участия в уставном (складочном) капитале участника отбора (на дату регистрации заявки);</w:t>
      </w:r>
    </w:p>
    <w:p w14:paraId="5919FAAC" w14:textId="2D44BA5D" w:rsidR="0096066B" w:rsidRPr="00F14E12" w:rsidRDefault="0096066B" w:rsidP="00147C0A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14E12">
        <w:rPr>
          <w:sz w:val="28"/>
          <w:szCs w:val="28"/>
        </w:rPr>
        <w:lastRenderedPageBreak/>
        <w:t xml:space="preserve">- документов, подтверждающих соответствие приобретаемого оборудования и техники кодам Общероссийского </w:t>
      </w:r>
      <w:hyperlink r:id="rId18" w:history="1">
        <w:r w:rsidRPr="00F14E12">
          <w:rPr>
            <w:sz w:val="28"/>
            <w:szCs w:val="28"/>
          </w:rPr>
          <w:t>классификатора</w:t>
        </w:r>
      </w:hyperlink>
      <w:r w:rsidRPr="00F14E12">
        <w:rPr>
          <w:sz w:val="28"/>
          <w:szCs w:val="28"/>
        </w:rPr>
        <w:t xml:space="preserve"> продукции по видам экономической деяте</w:t>
      </w:r>
      <w:r w:rsidR="00C36342" w:rsidRPr="00F14E12">
        <w:rPr>
          <w:sz w:val="28"/>
          <w:szCs w:val="28"/>
        </w:rPr>
        <w:t xml:space="preserve">льности </w:t>
      </w:r>
      <w:proofErr w:type="gramStart"/>
      <w:r w:rsidR="00C36342" w:rsidRPr="00F14E12">
        <w:rPr>
          <w:sz w:val="28"/>
          <w:szCs w:val="28"/>
        </w:rPr>
        <w:t>ОК</w:t>
      </w:r>
      <w:proofErr w:type="gramEnd"/>
      <w:r w:rsidR="00C36342" w:rsidRPr="00F14E12">
        <w:rPr>
          <w:sz w:val="28"/>
          <w:szCs w:val="28"/>
        </w:rPr>
        <w:t xml:space="preserve"> 034-2014 (КПЕС 2008);</w:t>
      </w:r>
    </w:p>
    <w:p w14:paraId="679DE906" w14:textId="21F05B58" w:rsidR="0096066B" w:rsidRPr="00302CB4" w:rsidRDefault="0096066B" w:rsidP="00147C0A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документов, подтверждающих страну происхождения приоб</w:t>
      </w:r>
      <w:r w:rsidR="00706BD8" w:rsidRPr="00302CB4">
        <w:rPr>
          <w:rFonts w:ascii="Times New Roman" w:hAnsi="Times New Roman" w:cs="Times New Roman"/>
          <w:b w:val="0"/>
          <w:sz w:val="28"/>
          <w:szCs w:val="28"/>
        </w:rPr>
        <w:t>ретаемых техники и оборудования;</w:t>
      </w:r>
    </w:p>
    <w:p w14:paraId="07B410AC" w14:textId="3EE0879F" w:rsidR="00706BD8" w:rsidRPr="00302CB4" w:rsidRDefault="00706BD8" w:rsidP="00147C0A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- документ</w:t>
      </w:r>
      <w:r w:rsidR="00D53BF9" w:rsidRPr="00302CB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, подтверждающ</w:t>
      </w:r>
      <w:r w:rsidR="00D53BF9" w:rsidRPr="00302CB4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достоверность определения сметной стоимости</w:t>
      </w:r>
      <w:r w:rsidR="00AD7890">
        <w:rPr>
          <w:rFonts w:ascii="Times New Roman" w:hAnsi="Times New Roman" w:cs="Times New Roman"/>
          <w:b w:val="0"/>
          <w:sz w:val="28"/>
          <w:szCs w:val="28"/>
        </w:rPr>
        <w:t>,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E6EBD">
        <w:rPr>
          <w:rFonts w:ascii="Times New Roman" w:hAnsi="Times New Roman" w:cs="Times New Roman"/>
          <w:b w:val="0"/>
          <w:sz w:val="28"/>
          <w:szCs w:val="28"/>
        </w:rPr>
        <w:t>или положительно</w:t>
      </w:r>
      <w:r w:rsidR="00AD7890" w:rsidRPr="008E6EBD">
        <w:rPr>
          <w:rFonts w:ascii="Times New Roman" w:hAnsi="Times New Roman" w:cs="Times New Roman"/>
          <w:b w:val="0"/>
          <w:sz w:val="28"/>
          <w:szCs w:val="28"/>
        </w:rPr>
        <w:t>го</w:t>
      </w:r>
      <w:r w:rsidRPr="008E6EBD">
        <w:rPr>
          <w:rFonts w:ascii="Times New Roman" w:hAnsi="Times New Roman" w:cs="Times New Roman"/>
          <w:b w:val="0"/>
          <w:sz w:val="28"/>
          <w:szCs w:val="28"/>
        </w:rPr>
        <w:t xml:space="preserve"> экспертно</w:t>
      </w:r>
      <w:r w:rsidR="00AD7890">
        <w:rPr>
          <w:rFonts w:ascii="Times New Roman" w:hAnsi="Times New Roman" w:cs="Times New Roman"/>
          <w:b w:val="0"/>
          <w:sz w:val="28"/>
          <w:szCs w:val="28"/>
        </w:rPr>
        <w:t>го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заключени</w:t>
      </w:r>
      <w:r w:rsidR="00AD7890">
        <w:rPr>
          <w:rFonts w:ascii="Times New Roman" w:hAnsi="Times New Roman" w:cs="Times New Roman"/>
          <w:b w:val="0"/>
          <w:sz w:val="28"/>
          <w:szCs w:val="28"/>
        </w:rPr>
        <w:t>я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 проверке сметной стоимости (в случае если проведение такой экспертизы предусмотрено законодательством) при осуществлении за счет средств гранта строительства, капитального ремонта, реконструкции или модернизации производственных объектов, в том числе модульных, предназначенных для заготовки, хранения, подработки, переработки, сортировки, убоя, первичной и (или) последующей переработки, подготовки к реализации и реализации сельскохозяйственной продукции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и(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>или) пищевых лесных ресурсов.</w:t>
      </w:r>
    </w:p>
    <w:p w14:paraId="79C7E9EE" w14:textId="681E77E1" w:rsidR="00537CF4" w:rsidRPr="00302CB4" w:rsidRDefault="00537CF4" w:rsidP="00147C0A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Документ, указанный в </w:t>
      </w:r>
      <w:hyperlink w:anchor="P108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абзаце двенадцатом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подпункта,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не представляется участниками отбора, на которых не распространяются положения </w:t>
      </w:r>
      <w:hyperlink w:anchor="P50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подпункта 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а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пункта 2.1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в случаях, </w:t>
      </w:r>
      <w:r w:rsidRPr="00147C0A">
        <w:rPr>
          <w:rFonts w:ascii="Times New Roman" w:hAnsi="Times New Roman" w:cs="Times New Roman"/>
          <w:b w:val="0"/>
          <w:spacing w:val="-6"/>
          <w:sz w:val="28"/>
          <w:szCs w:val="28"/>
        </w:rPr>
        <w:t>предусмотренных отдельными решениями Правительства Российской Федерации,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или в порядке, определенном Правительством Российской Федерации</w:t>
      </w:r>
      <w:r w:rsidR="00AD7890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0566475A" w14:textId="6EFD7189" w:rsidR="00537CF4" w:rsidRPr="00302CB4" w:rsidRDefault="00537CF4" w:rsidP="00147C0A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2.4.3. подтверждени</w:t>
      </w:r>
      <w:r w:rsidR="00AD7890">
        <w:rPr>
          <w:rFonts w:ascii="Times New Roman" w:hAnsi="Times New Roman" w:cs="Times New Roman"/>
          <w:b w:val="0"/>
          <w:sz w:val="28"/>
          <w:szCs w:val="28"/>
        </w:rPr>
        <w:t>е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согласия на публикацию (размещение)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информации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об участнике отбора, о подаваемой им заявке, а также иной информации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об участнике отбора, связанной с соответствующим отбором и результатом предоставления гранта, подаваемое посредством заполнения соответствующих экранных форм веб-интерфейса системы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FCBECC9" w14:textId="28457D69" w:rsidR="00537CF4" w:rsidRPr="00302CB4" w:rsidRDefault="00537CF4" w:rsidP="00147C0A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2.5. Участник отбора вправе представить по собственной инициативе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систему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в сроки, установленные в объявлении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F14E12">
        <w:rPr>
          <w:rFonts w:ascii="Times New Roman" w:hAnsi="Times New Roman" w:cs="Times New Roman"/>
          <w:b w:val="0"/>
          <w:spacing w:val="-6"/>
          <w:sz w:val="28"/>
          <w:szCs w:val="28"/>
        </w:rPr>
        <w:t>об отборе, электронные копии следующих документов (документов на бумажном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носителе, преобразованных в электронную форму путем сканирования):</w:t>
      </w:r>
    </w:p>
    <w:p w14:paraId="0D47B17D" w14:textId="0CE8EDAE" w:rsidR="00537CF4" w:rsidRPr="00302CB4" w:rsidRDefault="00537CF4" w:rsidP="00147C0A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а) справки об отсутствии запрашиваемой информации в реестре дисквалифицированных лиц в отношении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участника отбора, являющегося юридическим лицом, по состоянию на дату не ранее чем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за 30 календарных дней до даты регистрации заявки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(включая дату регистрации заявки);</w:t>
      </w:r>
      <w:proofErr w:type="gramEnd"/>
    </w:p>
    <w:p w14:paraId="1270D36B" w14:textId="77777777" w:rsidR="00537CF4" w:rsidRPr="00302CB4" w:rsidRDefault="00537CF4" w:rsidP="00147C0A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б) справки об отсутствии просроченной (неурегулированной) задолженности по денежным обязательствам перед бюджетом Пензенской области;</w:t>
      </w:r>
    </w:p>
    <w:p w14:paraId="0D6B5C88" w14:textId="164E23E6" w:rsidR="00537CF4" w:rsidRPr="00302CB4" w:rsidRDefault="008E6EBD" w:rsidP="00F14E12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5" w:name="P116"/>
      <w:bookmarkEnd w:id="5"/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) положительного заключения государственной экспертизы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на проектную документацию, содержащего оценку достоверности определения сметной стоимости, если средства гранта или его часть планируется направить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на строительство, реконструкцию или модернизацию производственных объектов участника отбора;</w:t>
      </w:r>
    </w:p>
    <w:p w14:paraId="6AC98AC5" w14:textId="4B44A445" w:rsidR="00537CF4" w:rsidRPr="00302CB4" w:rsidRDefault="008E6EBD" w:rsidP="00F14E12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г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) выписки из Единого государственного реестра недвижимости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на земельный участок либо копию договора аренды земельного участка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(если средства гранта или его часть планируется направить на строительство, реконструкцию или модернизацию производственных объектов участника отбора), в случае если права на них зарегистрированы в Едином государственном реестре недвижимости;</w:t>
      </w:r>
    </w:p>
    <w:p w14:paraId="50DD9EB4" w14:textId="04111CD7" w:rsidR="00537CF4" w:rsidRPr="00302CB4" w:rsidRDefault="008E6EBD" w:rsidP="00F14E12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) справки</w:t>
      </w:r>
      <w:r w:rsidR="005D674E" w:rsidRPr="00302CB4">
        <w:rPr>
          <w:rFonts w:ascii="Times New Roman" w:hAnsi="Times New Roman" w:cs="Times New Roman"/>
          <w:b w:val="0"/>
          <w:sz w:val="28"/>
          <w:szCs w:val="28"/>
        </w:rPr>
        <w:t xml:space="preserve"> о том,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что участник отбора на дату регистрации заявки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не находится в перечне организаций и физических лиц, в отношении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которых имеются сведения об их причастности к экстремистской деятельности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или терроризму, в составляемых в рамках реализации полномочий, предусмотренных </w:t>
      </w:r>
      <w:hyperlink r:id="rId19">
        <w:r w:rsidR="00537CF4" w:rsidRPr="00302CB4">
          <w:rPr>
            <w:rFonts w:ascii="Times New Roman" w:hAnsi="Times New Roman" w:cs="Times New Roman"/>
            <w:b w:val="0"/>
            <w:sz w:val="28"/>
            <w:szCs w:val="28"/>
          </w:rPr>
          <w:t>главой VII</w:t>
        </w:r>
      </w:hyperlink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Устава ООН, Советом Безопасности ООН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или органами, специально созданными решениями Совета Безопасности ООН, перечнях организаций и физических лиц, связанных</w:t>
      </w:r>
      <w:proofErr w:type="gramEnd"/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с террористическими организациями и террористами или с распространением оружия массового уничтожения, не является иностранным агентом в соответствии с Федеральным </w:t>
      </w:r>
      <w:hyperlink r:id="rId20">
        <w:r w:rsidR="00537CF4" w:rsidRPr="00302CB4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от 14.07.2022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255-ФЗ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proofErr w:type="gramStart"/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контроле за</w:t>
      </w:r>
      <w:proofErr w:type="gramEnd"/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деятельностью лиц, находящихся под иностранным влиянием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(с последующими изменениями);</w:t>
      </w:r>
    </w:p>
    <w:p w14:paraId="611E3209" w14:textId="5A8E9687" w:rsidR="00537CF4" w:rsidRPr="00302CB4" w:rsidRDefault="008E6EBD" w:rsidP="00F14E12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) учредительных документов (устава участника отбора);</w:t>
      </w:r>
    </w:p>
    <w:p w14:paraId="5E726A85" w14:textId="28107773" w:rsidR="00537CF4" w:rsidRPr="00302CB4" w:rsidRDefault="008E6EBD" w:rsidP="00F14E12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ж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) выписки из Единого государственного реестра недвижимости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>на недвижимое имущество (если средства гранта или его часть планируется направить на реконструкцию или модернизацию производстве</w:t>
      </w:r>
      <w:r w:rsidR="00AD7890">
        <w:rPr>
          <w:rFonts w:ascii="Times New Roman" w:hAnsi="Times New Roman" w:cs="Times New Roman"/>
          <w:b w:val="0"/>
          <w:sz w:val="28"/>
          <w:szCs w:val="28"/>
        </w:rPr>
        <w:t>нных объектов участника отбора).</w:t>
      </w:r>
    </w:p>
    <w:p w14:paraId="666D55B1" w14:textId="3736E5A8" w:rsidR="00537CF4" w:rsidRPr="00302CB4" w:rsidRDefault="00537CF4" w:rsidP="00F14E12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6" w:name="P124"/>
      <w:bookmarkEnd w:id="6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2.6. Заявка и документы, указанные в </w:t>
      </w:r>
      <w:hyperlink w:anchor="P95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пунктах 2.4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112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2.5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 (далее - документы), формируются в электронной форме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и должны быть подписаны:</w:t>
      </w:r>
    </w:p>
    <w:p w14:paraId="0B7D5E4A" w14:textId="4913442E" w:rsidR="00537CF4" w:rsidRPr="00302CB4" w:rsidRDefault="00537CF4" w:rsidP="00F14E12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усиленной квалифицированной электронной подписью руководителя участника отбора или уполномоченного им лица (для юридических лиц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 индивидуальных предпринимателей);</w:t>
      </w:r>
    </w:p>
    <w:p w14:paraId="63970171" w14:textId="032B7B05" w:rsidR="00537CF4" w:rsidRPr="00302CB4" w:rsidRDefault="00537CF4" w:rsidP="00F14E12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простой электронной подписью подтвержденной учетной записи физического лица в федеральной государственной информационной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Единая система идентификац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ии и ау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 муниципальных услуг в электронной форме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(для физических лиц).</w:t>
      </w:r>
    </w:p>
    <w:p w14:paraId="331F2D9C" w14:textId="361B2E48" w:rsidR="00537CF4" w:rsidRPr="00302CB4" w:rsidRDefault="00537CF4" w:rsidP="00F14E12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</w:t>
      </w:r>
      <w:r w:rsidR="00F14E12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или технологических средств, и должны иметь четко читаемый текст.</w:t>
      </w:r>
      <w:proofErr w:type="gramEnd"/>
    </w:p>
    <w:p w14:paraId="4E25802E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14:paraId="0FB33BA2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7" w:name="P129"/>
      <w:bookmarkEnd w:id="7"/>
      <w:r w:rsidRPr="00302CB4">
        <w:rPr>
          <w:rFonts w:ascii="Times New Roman" w:hAnsi="Times New Roman" w:cs="Times New Roman"/>
          <w:b w:val="0"/>
          <w:sz w:val="28"/>
          <w:szCs w:val="28"/>
        </w:rPr>
        <w:t>2.7. Основаниями для отказа участнику отбора в предоставлении гранта являются:</w:t>
      </w:r>
    </w:p>
    <w:p w14:paraId="6A035DF0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а) несоответствие представленных участником отбора (победителем отбора) документов требованиям, определенным </w:t>
      </w:r>
      <w:hyperlink w:anchor="P95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пунктами 2.4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124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2.6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14:paraId="1E37A0D9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б) установление факта недостоверности представленной участником отбора (победителем отбора) информации;</w:t>
      </w:r>
    </w:p>
    <w:p w14:paraId="57226472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в) несоответствие участника отбора (победителя отбора) требованиям, установленным </w:t>
      </w:r>
      <w:hyperlink w:anchor="P1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пунктами 1.4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4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2.1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5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2.2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5D744B6B" w14:textId="7F5E854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г) отсутствие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установленном порядке Министерству на соответствующий финансовый год на цели, указанные в </w:t>
      </w:r>
      <w:hyperlink w:anchor="P17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пункте 1.2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517E3830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8" w:name="P134"/>
      <w:bookmarkEnd w:id="8"/>
      <w:r w:rsidRPr="00302CB4">
        <w:rPr>
          <w:rFonts w:ascii="Times New Roman" w:hAnsi="Times New Roman" w:cs="Times New Roman"/>
          <w:b w:val="0"/>
          <w:sz w:val="28"/>
          <w:szCs w:val="28"/>
        </w:rPr>
        <w:t>2.8. Размер гранта и (или) порядок расчета размера гранта.</w:t>
      </w:r>
    </w:p>
    <w:p w14:paraId="723E6DFD" w14:textId="489A14B8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Размер гранта, предоставляемого победителю отбора, определяется согласно плану расходов проекта грантополучателя, предоставленно</w:t>
      </w:r>
      <w:r w:rsidR="00CB624E">
        <w:rPr>
          <w:rFonts w:ascii="Times New Roman" w:hAnsi="Times New Roman" w:cs="Times New Roman"/>
          <w:b w:val="0"/>
          <w:sz w:val="28"/>
          <w:szCs w:val="28"/>
        </w:rPr>
        <w:t>му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участником отбора с учетом размера собственных средств победителя отбора.</w:t>
      </w:r>
    </w:p>
    <w:p w14:paraId="21B91C5E" w14:textId="51C693D1" w:rsidR="004A37A2" w:rsidRPr="00302CB4" w:rsidRDefault="004A37A2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Размер гранта определяется решением комиссии с учетом размера собственных средств грантополучателя, направляемых на реализацию проекта грантополучателя.</w:t>
      </w:r>
    </w:p>
    <w:p w14:paraId="600E79F8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Размер гранта не может превышать размер бюджетных обязательств,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на соответствующий финансовый год.</w:t>
      </w:r>
    </w:p>
    <w:p w14:paraId="266A1110" w14:textId="5A19A943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Для участника отбора, использующего право на освобождение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от исполнения обязанностей налогоплательщика, связанных с исчислением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и уплатой налога на добавленную стоимость, возмещение части затрат осуществляется исходя из суммы расходов на приобретение товаров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(работ, услуг), включая сумму налога на добавленную стоимость, для участника отбора, являющегося плательщиком налога на добавленную стоимость, - </w:t>
      </w:r>
      <w:r w:rsidR="00CB624E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без учета налога на добавленную стоимость.</w:t>
      </w:r>
      <w:proofErr w:type="gramEnd"/>
    </w:p>
    <w:p w14:paraId="4E1D50DA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Срок освоения сре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дств гр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>анта составляет не более 24 месяцев со дня получения указанных средств.</w:t>
      </w:r>
    </w:p>
    <w:p w14:paraId="55B3A452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9" w:name="P139"/>
      <w:bookmarkEnd w:id="9"/>
      <w:r w:rsidRPr="00302CB4">
        <w:rPr>
          <w:rFonts w:ascii="Times New Roman" w:hAnsi="Times New Roman" w:cs="Times New Roman"/>
          <w:b w:val="0"/>
          <w:sz w:val="28"/>
          <w:szCs w:val="28"/>
        </w:rPr>
        <w:t>2.9. Условия и порядок заключения между Министерством и победителем отбора соглашения о предоставлении гранта (далее - соглашение).</w:t>
      </w:r>
    </w:p>
    <w:p w14:paraId="67B3B18F" w14:textId="4F728AEE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0" w:name="P140"/>
      <w:bookmarkEnd w:id="10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2.9.1. Соглашение, дополнительное соглашение к соглашению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(если соглашение заключалось в текущем году), в том числе дополнительное соглашение о расторжении соглашения, между Министерством и победителем отбора заключается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типовой формой, установленной Министерством финансов Российской Федерации.</w:t>
      </w:r>
    </w:p>
    <w:p w14:paraId="73AF97A2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2.9.1.1. При возникновении необходимости изменения плана расходов грантополучателем направляется соответствующее ходатайство на бумажном носителе в адрес Министерства.</w:t>
      </w:r>
    </w:p>
    <w:p w14:paraId="32591624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Ходатайство об изменении плана расходов должно содержать обоснование вносимых изменений с приложением плана расходов,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>содержащего корректировки в соответствии с планируемыми изменениями.</w:t>
      </w:r>
    </w:p>
    <w:p w14:paraId="1EB33953" w14:textId="675FD729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Изменение плана расходов не должно менять направления деятельности грантополучателя или ухудшать характеристики приобретений, указанные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в проекте (бизнес-плане).</w:t>
      </w:r>
    </w:p>
    <w:p w14:paraId="5CAADB40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Ходатайство грантополучателя рассматривается Министерством в течение 30 рабочих дней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с даты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его поступления.</w:t>
      </w:r>
    </w:p>
    <w:p w14:paraId="21AA05A3" w14:textId="77777777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Решение Министерства о согласовании либо несогласовании изменения плана расходов оформляется приказом Министерства.</w:t>
      </w:r>
    </w:p>
    <w:p w14:paraId="12A6FA76" w14:textId="62CE25A5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На основании вышеуказанного приказа между Министерством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и грантополучателем заключается дополнительное соглашение к соглашению, при этом обязательным условием заключения такого дополнительного соглашения является предоставление грантополучателем документов, указанных в </w:t>
      </w:r>
      <w:hyperlink w:anchor="P323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пункте 4.10.2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с учетом изменений, согласованных с Министерством.</w:t>
      </w:r>
    </w:p>
    <w:p w14:paraId="2AE335D8" w14:textId="19871E69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2.9.2. Обязательными условиями предоставления гранта, включаемыми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в соглашение, являются:</w:t>
      </w:r>
    </w:p>
    <w:p w14:paraId="6995630D" w14:textId="6FA65219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обязательств, указанных в </w:t>
      </w:r>
      <w:hyperlink w:anchor="P18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пункте 1.3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приводящего к невозможности предоставления гранта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в размере, определенном в соглашении;</w:t>
      </w:r>
    </w:p>
    <w:p w14:paraId="2305E3C8" w14:textId="1C463CBD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запрет приобретения грантополучателями - юридическими лицами,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 также иными юридическими лицами, получающими средства на основании договоров (соглашений), заключенных с грантополучателями, за счет полученных из </w:t>
      </w:r>
      <w:r w:rsidR="001B4AE5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Пензенской области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средств иностранной валюты,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за исключением операций, осуществляемых в соответствии с валютным законодательством Российской Федерации при закупке (поставке)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высоко</w:t>
      </w:r>
      <w:r w:rsidR="003827A4">
        <w:rPr>
          <w:rFonts w:ascii="Times New Roman" w:hAnsi="Times New Roman" w:cs="Times New Roman"/>
          <w:b w:val="0"/>
          <w:sz w:val="28"/>
          <w:szCs w:val="28"/>
        </w:rPr>
        <w:t>-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технологичного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импортного оборудования, сырья и комплектующих изделий;</w:t>
      </w:r>
    </w:p>
    <w:p w14:paraId="34004560" w14:textId="4D5AB330" w:rsidR="00537CF4" w:rsidRPr="00302CB4" w:rsidRDefault="00537CF4" w:rsidP="003827A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согласие грантополучателей, лиц, получающих средства на основании договоров (соглашений), заключенных с грантополучателями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их уставных (складочных) капиталах, коммерческих организаций с участием таких товариществ и обществ в их уставных (складочных) капиталах),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на осуществление в отношении их проверки главным распорядителем бюджетных средств соблюдения порядка и условий предоставления гранта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том числе в части достижения результатов предоставления гранта, </w:t>
      </w:r>
      <w:r w:rsidR="003827A4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 также проверки органами государственного (муниципального) финансового контроля в соответствии со </w:t>
      </w:r>
      <w:hyperlink r:id="rId21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статьями 268.1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hyperlink r:id="rId22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269.2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 и на включение таких положений в соглашение;</w:t>
      </w:r>
    </w:p>
    <w:p w14:paraId="097245ED" w14:textId="4B898768" w:rsidR="00537CF4" w:rsidRPr="00302CB4" w:rsidRDefault="00537CF4" w:rsidP="007A43D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казначейское сопровождение сре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дств в сл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учаях и порядке, </w:t>
      </w:r>
      <w:r w:rsidR="00147C0A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которые установлены в соответствии с бюджетным законод</w:t>
      </w:r>
      <w:r w:rsidR="00EB7866" w:rsidRPr="00302CB4">
        <w:rPr>
          <w:rFonts w:ascii="Times New Roman" w:hAnsi="Times New Roman" w:cs="Times New Roman"/>
          <w:b w:val="0"/>
          <w:sz w:val="28"/>
          <w:szCs w:val="28"/>
        </w:rPr>
        <w:t>ательством Российской Федерации;</w:t>
      </w:r>
    </w:p>
    <w:p w14:paraId="6C8234BA" w14:textId="3F33DC64" w:rsidR="00EB7866" w:rsidRPr="00302CB4" w:rsidRDefault="00EB7866" w:rsidP="007A43DD">
      <w:pPr>
        <w:spacing w:line="228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 xml:space="preserve">- условие об ограничении и (или) запрете приобретения </w:t>
      </w:r>
      <w:proofErr w:type="spellStart"/>
      <w:r w:rsidRPr="00302CB4">
        <w:rPr>
          <w:bCs/>
          <w:sz w:val="28"/>
          <w:szCs w:val="28"/>
        </w:rPr>
        <w:t>гранто</w:t>
      </w:r>
      <w:proofErr w:type="spellEnd"/>
      <w:r w:rsidR="007A43DD">
        <w:rPr>
          <w:bCs/>
          <w:sz w:val="28"/>
          <w:szCs w:val="28"/>
        </w:rPr>
        <w:t>-</w:t>
      </w:r>
      <w:r w:rsidRPr="00302CB4">
        <w:rPr>
          <w:bCs/>
          <w:sz w:val="28"/>
          <w:szCs w:val="28"/>
        </w:rPr>
        <w:t xml:space="preserve">получателями товаров (в том числе поставляемых при выполнении работ, </w:t>
      </w:r>
      <w:r w:rsidRPr="00302CB4">
        <w:rPr>
          <w:bCs/>
          <w:sz w:val="28"/>
          <w:szCs w:val="28"/>
        </w:rPr>
        <w:lastRenderedPageBreak/>
        <w:t>оказании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лицами. Порядок определения указанных условий устанавливается Правительством Российской Федерации.</w:t>
      </w:r>
    </w:p>
    <w:p w14:paraId="7FF14499" w14:textId="6AF43AF0" w:rsidR="00537CF4" w:rsidRPr="00302CB4" w:rsidRDefault="00537CF4" w:rsidP="007A43D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2.9.3.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течение 10 рабочих дней со дня принятия решения о признании участника отбора победителем отбора, указанного в </w:t>
      </w:r>
      <w:hyperlink w:anchor="P307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подпункте 4.9.</w:t>
        </w:r>
        <w:r w:rsidR="001B4AE5" w:rsidRPr="00302CB4">
          <w:rPr>
            <w:rFonts w:ascii="Times New Roman" w:hAnsi="Times New Roman" w:cs="Times New Roman"/>
            <w:b w:val="0"/>
            <w:sz w:val="28"/>
            <w:szCs w:val="28"/>
          </w:rPr>
          <w:t>20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пункта 4.9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отдел развития малых форм хозяйствования, агробизнеса и агротуризма Министерства (далее - Отдел) направляет ему проект соглашения либо дополнительного соглашения к соглашению (если соглашение заключалось в текущем году) для подписания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в порядке, установленном </w:t>
      </w:r>
      <w:hyperlink w:anchor="P140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подпунктом 2.9.1</w:t>
        </w:r>
        <w:proofErr w:type="gramEnd"/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пункта 2.9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65E1A7ED" w14:textId="223D4720" w:rsidR="00537CF4" w:rsidRPr="007A43DD" w:rsidRDefault="00537CF4" w:rsidP="007A43D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pacing w:val="-6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случае </w:t>
      </w:r>
      <w:proofErr w:type="spellStart"/>
      <w:r w:rsidRPr="00302CB4">
        <w:rPr>
          <w:rFonts w:ascii="Times New Roman" w:hAnsi="Times New Roman" w:cs="Times New Roman"/>
          <w:b w:val="0"/>
          <w:sz w:val="28"/>
          <w:szCs w:val="28"/>
        </w:rPr>
        <w:t>неподписания</w:t>
      </w:r>
      <w:proofErr w:type="spell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победителем отбора соглашения, направленного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w:anchor="P152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абзацем первым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подпункта, в течение 3 рабочих дней со дня его получения, победитель отбора признается уклонившимся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7A43DD">
        <w:rPr>
          <w:rFonts w:ascii="Times New Roman" w:hAnsi="Times New Roman" w:cs="Times New Roman"/>
          <w:b w:val="0"/>
          <w:spacing w:val="-6"/>
          <w:sz w:val="28"/>
          <w:szCs w:val="28"/>
        </w:rPr>
        <w:t>от заключения соглашения и грант по результатам отбора ему не предоставляется.</w:t>
      </w:r>
    </w:p>
    <w:p w14:paraId="1CF4232A" w14:textId="77777777" w:rsidR="00537CF4" w:rsidRPr="00302CB4" w:rsidRDefault="00537CF4" w:rsidP="007A43D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Министерство подписывает соглашение в течение 3 рабочих дней со дня подписания соглашения победителем отбора.</w:t>
      </w:r>
    </w:p>
    <w:p w14:paraId="5CF5C398" w14:textId="23DE4FF2" w:rsidR="00537CF4" w:rsidRPr="00302CB4" w:rsidRDefault="00537CF4" w:rsidP="007A43D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Подписание Министерством соглашения считается принятием решения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о предоставлении гранта.</w:t>
      </w:r>
    </w:p>
    <w:p w14:paraId="5B5D870B" w14:textId="77777777" w:rsidR="00537CF4" w:rsidRPr="00302CB4" w:rsidRDefault="00537CF4" w:rsidP="007A43D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Участник отбора, признанный уклонившимся от заключения соглашения, имеет право на повторную подачу заявки о предоставлении гранта для участия в последующих отборах.</w:t>
      </w:r>
    </w:p>
    <w:p w14:paraId="2E128F42" w14:textId="00EC30C4" w:rsidR="00537CF4" w:rsidRPr="00302CB4" w:rsidRDefault="00537CF4" w:rsidP="007A43D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2.9.4. Министерство может отказаться от заключения соглашения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с победителем отбора в случае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обнаружения факта несоответствия победителя отбора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требованиям, указанным в объявлении о проведении отбора,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или представления победителем отбора недостоверной информации.</w:t>
      </w:r>
    </w:p>
    <w:p w14:paraId="190E9DC9" w14:textId="00176DEE" w:rsidR="00537CF4" w:rsidRPr="00302CB4" w:rsidRDefault="00537CF4" w:rsidP="007A43D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Победитель отбора может отказаться от заключения соглашения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с Министерством, представив в Министерство письменное заявление об отказе в получении финансовой поддержки.</w:t>
      </w:r>
    </w:p>
    <w:p w14:paraId="60C7F472" w14:textId="77777777" w:rsidR="00537CF4" w:rsidRPr="00302CB4" w:rsidRDefault="00537CF4" w:rsidP="007A43D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2.9.5. При реорганизации грантополучателя, являющегося юридическим лицом, в форме слияния, присоединения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71F99DBE" w14:textId="57661547" w:rsidR="00537CF4" w:rsidRPr="00302CB4" w:rsidRDefault="00537CF4" w:rsidP="007A43D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При реорганизации грантополучателя, являющегося юридическим лицом, в форме разделения, выделения, а также при ликвидации грантополучателя, являющегося юридическим лицом, соглашение расторгается с формированием уведомления о расторжении соглашения в одностороннем порядке и акта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об исполнении обязательств по соглашению с отражением информации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о неисполненных грантополучателем обязательствах, источником финансового обеспечения которых является грант, и возврате неиспользованного остатка гранта в бюджет Пензенской области.</w:t>
      </w:r>
      <w:proofErr w:type="gramEnd"/>
    </w:p>
    <w:p w14:paraId="1025642F" w14:textId="77777777" w:rsidR="00537CF4" w:rsidRPr="00302CB4" w:rsidRDefault="00537CF4" w:rsidP="007A43DD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1" w:name="P161"/>
      <w:bookmarkEnd w:id="11"/>
      <w:r w:rsidRPr="00302CB4">
        <w:rPr>
          <w:rFonts w:ascii="Times New Roman" w:hAnsi="Times New Roman" w:cs="Times New Roman"/>
          <w:b w:val="0"/>
          <w:sz w:val="28"/>
          <w:szCs w:val="28"/>
        </w:rPr>
        <w:t>2.10. Результат предоставления гранта:</w:t>
      </w:r>
    </w:p>
    <w:p w14:paraId="058110C1" w14:textId="77777777" w:rsidR="00537CF4" w:rsidRPr="00302CB4" w:rsidRDefault="00537CF4" w:rsidP="007A43DD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в субъекте Российской Федерации обеспечена реализация проектов сельскохозяйственных потребительских кооперативов (в том числе агроагрегаторов) с целью увеличения объема выручки от реализации сельскохозяйственной и (или) пищевой продукции (гранты на развитие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>сельскохозяйственных потребительских кооперативов) - единиц.</w:t>
      </w:r>
    </w:p>
    <w:p w14:paraId="436C8000" w14:textId="023A259D" w:rsidR="00537CF4" w:rsidRPr="00302CB4" w:rsidRDefault="00537CF4" w:rsidP="007A43DD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2.11. Сроки (периодичность) перечисления гранта грантополучателю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 счета, на которые перечисляется грант.</w:t>
      </w:r>
    </w:p>
    <w:p w14:paraId="34774935" w14:textId="0BC1A4D9" w:rsidR="00537CF4" w:rsidRPr="00302CB4" w:rsidRDefault="00537CF4" w:rsidP="007A43DD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Перечисление грантов грантополучателю осуществляется на счет, открытый для осуществления и отражения операций с денежными средствами участников казначейского сопровождения в срок не позднее 10 рабочих дней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с даты заключения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соглашения.</w:t>
      </w:r>
    </w:p>
    <w:p w14:paraId="5F403B7C" w14:textId="3BC63474" w:rsidR="00537CF4" w:rsidRPr="00302CB4" w:rsidRDefault="00537CF4" w:rsidP="007A43DD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Министерство для перечисления в установленном порядке грантов за счет средств федерального бюджета и бюджета Пензенской области представляет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Министерство финансов Пензенской области заявки на оплату расходов, сформированные с учетом установленного уровня софинансирования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для Пензенской области на соответствующий финансовый год в соглашении между </w:t>
      </w:r>
      <w:r w:rsidR="001B4AE5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Минсельхозом РФ</w:t>
      </w:r>
      <w:r w:rsidR="001B4AE5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 Правительством Пензенской области, и сводные реестры грантополучателей.</w:t>
      </w:r>
      <w:proofErr w:type="gramEnd"/>
    </w:p>
    <w:p w14:paraId="3E36FDF5" w14:textId="783C2B1A" w:rsidR="00537CF4" w:rsidRPr="00302CB4" w:rsidRDefault="00537CF4" w:rsidP="007A43DD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2.12. Направления расходов, источником финансового обеспечения которых является грант,</w:t>
      </w:r>
      <w:r w:rsidR="00200ECA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указаны в </w:t>
      </w:r>
      <w:hyperlink w:anchor="P23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пункте 1.5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5EB967C9" w14:textId="77777777" w:rsidR="00537CF4" w:rsidRPr="00302CB4" w:rsidRDefault="00537CF4" w:rsidP="007A43DD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9CF6450" w14:textId="77777777" w:rsidR="00537CF4" w:rsidRPr="00302CB4" w:rsidRDefault="00537CF4" w:rsidP="007A43DD">
      <w:pPr>
        <w:pStyle w:val="ConsPlusNonformat"/>
        <w:spacing w:line="245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02CB4">
        <w:rPr>
          <w:rFonts w:ascii="Times New Roman" w:hAnsi="Times New Roman" w:cs="Times New Roman"/>
          <w:b/>
          <w:bCs/>
          <w:sz w:val="28"/>
          <w:szCs w:val="28"/>
        </w:rPr>
        <w:t>3. Представление отчетности, осуществление контроля</w:t>
      </w:r>
    </w:p>
    <w:p w14:paraId="7447FFD1" w14:textId="77777777" w:rsidR="00537CF4" w:rsidRPr="00302CB4" w:rsidRDefault="00537CF4" w:rsidP="007A43DD">
      <w:pPr>
        <w:pStyle w:val="ConsPlusNonformat"/>
        <w:spacing w:line="245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CB4">
        <w:rPr>
          <w:rFonts w:ascii="Times New Roman" w:hAnsi="Times New Roman" w:cs="Times New Roman"/>
          <w:b/>
          <w:bCs/>
          <w:sz w:val="28"/>
          <w:szCs w:val="28"/>
        </w:rPr>
        <w:t>(мониторинга) за соблюдением условий и порядка</w:t>
      </w:r>
    </w:p>
    <w:p w14:paraId="092DDBF5" w14:textId="77777777" w:rsidR="00537CF4" w:rsidRPr="00302CB4" w:rsidRDefault="00537CF4" w:rsidP="007A43DD">
      <w:pPr>
        <w:pStyle w:val="ConsPlusNonformat"/>
        <w:spacing w:line="245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CB4">
        <w:rPr>
          <w:rFonts w:ascii="Times New Roman" w:hAnsi="Times New Roman" w:cs="Times New Roman"/>
          <w:b/>
          <w:bCs/>
          <w:sz w:val="28"/>
          <w:szCs w:val="28"/>
        </w:rPr>
        <w:t>предоставления грантов и ответственность за их нарушение</w:t>
      </w:r>
    </w:p>
    <w:p w14:paraId="3F5BF030" w14:textId="77777777" w:rsidR="00537CF4" w:rsidRPr="00302CB4" w:rsidRDefault="00537CF4" w:rsidP="007A43DD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51A4564" w14:textId="77777777" w:rsidR="00537CF4" w:rsidRPr="00302CB4" w:rsidRDefault="00537CF4" w:rsidP="007A43DD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3.1. Требования к представлению отчетности.</w:t>
      </w:r>
    </w:p>
    <w:p w14:paraId="1BE4F302" w14:textId="3DD7276F" w:rsidR="00537CF4" w:rsidRPr="00302CB4" w:rsidRDefault="00537CF4" w:rsidP="007A43DD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2" w:name="P173"/>
      <w:bookmarkEnd w:id="12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3.1.1. Грантополучатель в срок до 20 числа месяца, следующего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за окончанием каждого квартала года, в котором предоставлен грант, представляет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отчет о достижении значений результатов предоставления гранта, указанных в </w:t>
      </w:r>
      <w:hyperlink w:anchor="P161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пункте 2.10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 и соглашении, по форме, определенной типовой формой соглашения, установленной Министерством финансов Российской Федерации.</w:t>
      </w:r>
    </w:p>
    <w:p w14:paraId="394B59DC" w14:textId="55FD9001" w:rsidR="00537CF4" w:rsidRPr="00302CB4" w:rsidRDefault="00537CF4" w:rsidP="007A43DD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3.1.2. Грантополучатель в срок до 20 числа месяца, следующего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за окончанием каждого квартала года, в котором предоставлен грант, представляет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отчет об осуществлении расходов, источником финансового обеспечения которых является грант,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по форме, определенной типовой формой соглашения, установленной Министерством финансов Российской Федерации.</w:t>
      </w:r>
    </w:p>
    <w:p w14:paraId="1AC3275D" w14:textId="7B8A549F" w:rsidR="00537CF4" w:rsidRPr="00302CB4" w:rsidRDefault="00537CF4" w:rsidP="007A43DD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3.1.3. Для подтверждения целевого использования гранта в отчетном квартале грантополучатель ежеквартально до окончания периода использования гранта (24 месяца), до </w:t>
      </w:r>
      <w:r w:rsidR="003F04CF" w:rsidRPr="00302CB4">
        <w:rPr>
          <w:rFonts w:ascii="Times New Roman" w:hAnsi="Times New Roman" w:cs="Times New Roman"/>
          <w:b w:val="0"/>
          <w:sz w:val="28"/>
          <w:szCs w:val="28"/>
        </w:rPr>
        <w:t>15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числа месяца, следующего за отчетным кварталом, представляет в Министерство документы согласно </w:t>
      </w:r>
      <w:hyperlink w:anchor="P1114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приложению</w:t>
        </w:r>
        <w:r w:rsidR="006B3F4E"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№ </w:t>
        </w:r>
        <w:r w:rsidR="006B3F4E" w:rsidRPr="00302CB4">
          <w:rPr>
            <w:rFonts w:ascii="Times New Roman" w:hAnsi="Times New Roman" w:cs="Times New Roman"/>
            <w:b w:val="0"/>
            <w:sz w:val="28"/>
            <w:szCs w:val="28"/>
          </w:rPr>
          <w:t>8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к настоящему Порядку.</w:t>
      </w:r>
    </w:p>
    <w:p w14:paraId="4BC9D77A" w14:textId="23C7861A" w:rsidR="00537CF4" w:rsidRPr="00302CB4" w:rsidRDefault="00537CF4" w:rsidP="007A43DD">
      <w:pPr>
        <w:pStyle w:val="ConsPlusTitle"/>
        <w:spacing w:line="223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3.1.4. Грантополучатель представляет не позднее 1 марта, ежегодно,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течение 5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лет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с момента предоставления гранта начиная</w:t>
      </w:r>
      <w:r w:rsidR="001B4AE5" w:rsidRPr="00302CB4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года, следующего </w:t>
      </w:r>
      <w:r w:rsidR="00CB624E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за годом предоставления гранта, отчет о финансово-экономическом состоянии товаропроизводителей агропромышленного комплекса.</w:t>
      </w:r>
    </w:p>
    <w:p w14:paraId="195C421B" w14:textId="4A90AD0A" w:rsidR="00537CF4" w:rsidRPr="00302CB4" w:rsidRDefault="00537CF4" w:rsidP="007A43DD">
      <w:pPr>
        <w:pStyle w:val="ConsPlusTitle"/>
        <w:spacing w:line="223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3.2. В течение 30 рабочих дней после получения Министерством отчетов,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указанных в </w:t>
      </w:r>
      <w:hyperlink w:anchor="P173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пунктах 3.1.1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- </w:t>
      </w:r>
      <w:hyperlink w:anchor="P175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3.1.3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Отдел осуществляет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их проверку. По окончании срока действия соглашения Отдел направляет грантополучателю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B624E">
        <w:rPr>
          <w:rFonts w:ascii="Times New Roman" w:hAnsi="Times New Roman" w:cs="Times New Roman"/>
          <w:b w:val="0"/>
          <w:sz w:val="28"/>
          <w:szCs w:val="28"/>
        </w:rPr>
        <w:t>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кт об исполнении обязательств по соглашению по форме, которая определена соглашением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(далее - Акт об исполнении обязательств по соглашению).</w:t>
      </w:r>
    </w:p>
    <w:p w14:paraId="0360D709" w14:textId="77777777" w:rsidR="00537CF4" w:rsidRPr="00302CB4" w:rsidRDefault="00537CF4" w:rsidP="007A43DD">
      <w:pPr>
        <w:pStyle w:val="ConsPlusTitle"/>
        <w:spacing w:line="223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3.3. Мониторинг достижения результатов предоставления гранта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исходя из достижения значений результатов предоставления гранта, определенных соглашением либо дополнительным соглашением к соглашению, и событий, отражающих факт завершения соответствующего мероприятия по получению результата предоставления гранта (контрольная точка), осуществляется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Отделом в порядке и по формам, установленным Министерством финансов Российской Федерации.</w:t>
      </w:r>
    </w:p>
    <w:p w14:paraId="352623DA" w14:textId="1C69D512" w:rsidR="00537CF4" w:rsidRPr="00302CB4" w:rsidRDefault="00537CF4" w:rsidP="007A43DD">
      <w:pPr>
        <w:pStyle w:val="ConsPlusTitle"/>
        <w:spacing w:line="223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3.4. Требования об осуществлении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соблюдением условий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 порядка предоставления гранта и ответственность за их нарушение.</w:t>
      </w:r>
    </w:p>
    <w:p w14:paraId="133A22C9" w14:textId="77777777" w:rsidR="00537CF4" w:rsidRPr="00302CB4" w:rsidRDefault="00537CF4" w:rsidP="007A43DD">
      <w:pPr>
        <w:pStyle w:val="ConsPlusTitle"/>
        <w:spacing w:line="223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3.4.1. Министерство осуществляет проверку соблюдения грантополучателем, лицами, получающими средства на основании договоров (соглашений), заключенных с грантополучателем, условий и порядка предоставления гранта, в том числе в части достижения результата предоставления гранта.</w:t>
      </w:r>
    </w:p>
    <w:p w14:paraId="38554286" w14:textId="77777777" w:rsidR="00537CF4" w:rsidRPr="00302CB4" w:rsidRDefault="00537CF4" w:rsidP="007A43DD">
      <w:pPr>
        <w:pStyle w:val="ConsPlusTitle"/>
        <w:spacing w:line="223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Органы государственного финансового контроля осуществляют проверки в соответствии со </w:t>
      </w:r>
      <w:hyperlink r:id="rId23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статьями 268.1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hyperlink r:id="rId24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269.2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Федерации.</w:t>
      </w:r>
    </w:p>
    <w:p w14:paraId="39E5EFCA" w14:textId="17505D0A" w:rsidR="00537CF4" w:rsidRPr="00302CB4" w:rsidRDefault="00537CF4" w:rsidP="007A43DD">
      <w:pPr>
        <w:pStyle w:val="ConsPlusTitle"/>
        <w:spacing w:line="223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3.4.1.1. Порядок и сроки возврата </w:t>
      </w:r>
      <w:r w:rsidR="002C292E" w:rsidRPr="00302CB4">
        <w:rPr>
          <w:rFonts w:ascii="Times New Roman" w:hAnsi="Times New Roman" w:cs="Times New Roman"/>
          <w:b w:val="0"/>
          <w:bCs/>
          <w:sz w:val="28"/>
          <w:szCs w:val="28"/>
        </w:rPr>
        <w:t>сре</w:t>
      </w:r>
      <w:proofErr w:type="gramStart"/>
      <w:r w:rsidR="002C292E" w:rsidRPr="00302CB4">
        <w:rPr>
          <w:rFonts w:ascii="Times New Roman" w:hAnsi="Times New Roman" w:cs="Times New Roman"/>
          <w:b w:val="0"/>
          <w:bCs/>
          <w:sz w:val="28"/>
          <w:szCs w:val="28"/>
        </w:rPr>
        <w:t>дств</w:t>
      </w:r>
      <w:r w:rsidR="002C292E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гр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анта и средств, полученных на основании договоров (соглашений), заключенных с грантополучателем,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бюджет Пензенской области в случае нарушения условий и порядка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его предоставления.</w:t>
      </w:r>
    </w:p>
    <w:p w14:paraId="452CDB72" w14:textId="5E24E30F" w:rsidR="00537CF4" w:rsidRPr="00302CB4" w:rsidRDefault="00537CF4" w:rsidP="007A43DD">
      <w:pPr>
        <w:pStyle w:val="ConsPlusTitle"/>
        <w:spacing w:line="223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3" w:name="P183"/>
      <w:bookmarkEnd w:id="13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3.4.1.1.1.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При выявлении по фактам проверок, проведенных Министерством, нарушений условий, установленных при предоставлении гранта, Министерство в течение 30 календарных дней направляет грантополучателю, лицам, получающим средства на основании договоров (соглашений), заключенных с грантополучателем, письменное требование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 возврате </w:t>
      </w:r>
      <w:r w:rsidR="002C292E" w:rsidRPr="00302CB4">
        <w:rPr>
          <w:rFonts w:ascii="Times New Roman" w:hAnsi="Times New Roman" w:cs="Times New Roman"/>
          <w:b w:val="0"/>
          <w:sz w:val="28"/>
          <w:szCs w:val="28"/>
        </w:rPr>
        <w:t xml:space="preserve">средств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гранта, средств, полученных на основании договоров (соглашений), заключенных с грантополучателем (далее - Требование),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с приложением платежных реквизитов для осуществления возврата.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3EFA" w:rsidRPr="00302CB4">
        <w:rPr>
          <w:rFonts w:ascii="Times New Roman" w:hAnsi="Times New Roman" w:cs="Times New Roman"/>
          <w:b w:val="0"/>
          <w:sz w:val="28"/>
          <w:szCs w:val="28"/>
        </w:rPr>
        <w:t>Средства г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рант</w:t>
      </w:r>
      <w:r w:rsidR="008C3EFA" w:rsidRPr="00302CB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средства, полученные на основании договоров (соглашений), заключенных с грантополучателем, подлежат возврату в бюджет Пензенской области в течение 30 календарных дней со дня получения Требования в объеме, указанном в </w:t>
      </w:r>
      <w:hyperlink w:anchor="P191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подпункте 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а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подпункта 3.4.2.2 подпункта 3.4.2 пункта 3.4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 При невозврате средств в указанный срок Министерство принимает меры по взысканию подлежащей возврату </w:t>
      </w:r>
      <w:r w:rsidR="008C3EFA" w:rsidRPr="00302CB4">
        <w:rPr>
          <w:rFonts w:ascii="Times New Roman" w:hAnsi="Times New Roman" w:cs="Times New Roman"/>
          <w:b w:val="0"/>
          <w:sz w:val="28"/>
          <w:szCs w:val="28"/>
        </w:rPr>
        <w:t>с</w:t>
      </w:r>
      <w:r w:rsidR="001E2469" w:rsidRPr="00302CB4">
        <w:rPr>
          <w:rFonts w:ascii="Times New Roman" w:hAnsi="Times New Roman" w:cs="Times New Roman"/>
          <w:b w:val="0"/>
          <w:sz w:val="28"/>
          <w:szCs w:val="28"/>
        </w:rPr>
        <w:t>уммы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6342" w:rsidRPr="00302CB4">
        <w:rPr>
          <w:rFonts w:ascii="Times New Roman" w:hAnsi="Times New Roman" w:cs="Times New Roman"/>
          <w:b w:val="0"/>
          <w:sz w:val="28"/>
          <w:szCs w:val="28"/>
        </w:rPr>
        <w:t>сре</w:t>
      </w:r>
      <w:proofErr w:type="gramStart"/>
      <w:r w:rsidR="00C36342" w:rsidRPr="00302CB4">
        <w:rPr>
          <w:rFonts w:ascii="Times New Roman" w:hAnsi="Times New Roman" w:cs="Times New Roman"/>
          <w:b w:val="0"/>
          <w:sz w:val="28"/>
          <w:szCs w:val="28"/>
        </w:rPr>
        <w:t xml:space="preserve">дств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гр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анта, средств, полученных на основании договоров (соглашений), заключенных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с грантополучателем, в бюджет Пензенской области в судебном порядке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в сроки, предусмотренные законодательством Российской Федерации.</w:t>
      </w:r>
    </w:p>
    <w:p w14:paraId="64EB6DB1" w14:textId="5872BBB3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При выявлении по фактам проверок, проведенных органами государственного финансового контроля, нарушений условий, установленных при предоставлении гранта, </w:t>
      </w:r>
      <w:r w:rsidR="008C3EFA" w:rsidRPr="00302CB4">
        <w:rPr>
          <w:rFonts w:ascii="Times New Roman" w:hAnsi="Times New Roman" w:cs="Times New Roman"/>
          <w:b w:val="0"/>
          <w:sz w:val="28"/>
          <w:szCs w:val="28"/>
        </w:rPr>
        <w:t xml:space="preserve">средства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грант</w:t>
      </w:r>
      <w:r w:rsidR="008C3EFA" w:rsidRPr="00302CB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средства на основании договоров (соглашений), заключенных с грантополучателем, подлежат возврату в бюджет Пензенской области в объеме, указанном в </w:t>
      </w:r>
      <w:hyperlink w:anchor="P191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подпункте 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а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подпункта 3.4.2.2 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lastRenderedPageBreak/>
          <w:t>подпункта 3.4.2 пункта 3.4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в порядке и сроки, установленные законодательством Российской Федерации для исполнения документов органов государственного финансового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контроля. При невозврате </w:t>
      </w:r>
      <w:r w:rsidR="002C292E" w:rsidRPr="00302CB4">
        <w:rPr>
          <w:rFonts w:ascii="Times New Roman" w:hAnsi="Times New Roman" w:cs="Times New Roman"/>
          <w:b w:val="0"/>
          <w:bCs/>
          <w:sz w:val="28"/>
          <w:szCs w:val="28"/>
        </w:rPr>
        <w:t>сре</w:t>
      </w:r>
      <w:proofErr w:type="gramStart"/>
      <w:r w:rsidR="002C292E" w:rsidRPr="00302CB4">
        <w:rPr>
          <w:rFonts w:ascii="Times New Roman" w:hAnsi="Times New Roman" w:cs="Times New Roman"/>
          <w:b w:val="0"/>
          <w:bCs/>
          <w:sz w:val="28"/>
          <w:szCs w:val="28"/>
        </w:rPr>
        <w:t>дств</w:t>
      </w:r>
      <w:r w:rsidR="002C292E" w:rsidRPr="00302CB4">
        <w:rPr>
          <w:rFonts w:ascii="Times New Roman" w:hAnsi="Times New Roman" w:cs="Times New Roman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гр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>анта и средств, полученных на основании договоров (соглашений), заключенных с грантополучателем, в указанные сроки они подлежат взысканию в порядке, установленном законодательством Российской Федерации.</w:t>
      </w:r>
    </w:p>
    <w:p w14:paraId="36DC11DE" w14:textId="41E16B5C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3.4.1.1.2. При выявлении в ходе проверок, проведенных Министерством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и органами государственного финансового контроля, фактов недостижения грантополучателем значений результата предоставления гранта возврат </w:t>
      </w:r>
      <w:r w:rsidR="002C292E" w:rsidRPr="00302CB4">
        <w:rPr>
          <w:rFonts w:ascii="Times New Roman" w:hAnsi="Times New Roman" w:cs="Times New Roman"/>
          <w:b w:val="0"/>
          <w:sz w:val="28"/>
          <w:szCs w:val="28"/>
        </w:rPr>
        <w:t>сре</w:t>
      </w:r>
      <w:proofErr w:type="gramStart"/>
      <w:r w:rsidR="002C292E" w:rsidRPr="00302CB4">
        <w:rPr>
          <w:rFonts w:ascii="Times New Roman" w:hAnsi="Times New Roman" w:cs="Times New Roman"/>
          <w:b w:val="0"/>
          <w:sz w:val="28"/>
          <w:szCs w:val="28"/>
        </w:rPr>
        <w:t xml:space="preserve">дств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гр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анта осуществляется в порядке, установленном </w:t>
      </w:r>
      <w:hyperlink w:anchor="P183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подпунктом 3.4.1.1.1 подпункта 3.4.</w:t>
        </w:r>
        <w:r w:rsidR="001B4AE5" w:rsidRPr="00302CB4">
          <w:rPr>
            <w:rFonts w:ascii="Times New Roman" w:hAnsi="Times New Roman" w:cs="Times New Roman"/>
            <w:b w:val="0"/>
            <w:sz w:val="28"/>
            <w:szCs w:val="28"/>
          </w:rPr>
          <w:t>1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пункта, и в объеме, предусмотренном </w:t>
      </w:r>
      <w:hyperlink w:anchor="P192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подпунктом 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б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подпункта 3.4.2.2 подпункта 3.4.2 пункта 3.4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33A64113" w14:textId="77777777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3.4.2. Меры ответственности за нарушение условий и порядка предоставления гранта.</w:t>
      </w:r>
    </w:p>
    <w:p w14:paraId="0C1B3E10" w14:textId="50375537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3.4.2.1. </w:t>
      </w:r>
      <w:r w:rsidR="008C3EFA" w:rsidRPr="00302CB4">
        <w:rPr>
          <w:rFonts w:ascii="Times New Roman" w:hAnsi="Times New Roman" w:cs="Times New Roman"/>
          <w:b w:val="0"/>
          <w:sz w:val="28"/>
          <w:szCs w:val="28"/>
        </w:rPr>
        <w:t>Средства г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рант</w:t>
      </w:r>
      <w:r w:rsidR="008C3EFA" w:rsidRPr="00302CB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подлеж</w:t>
      </w:r>
      <w:r w:rsidR="008C3EFA" w:rsidRPr="00302CB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т возврату в случае:</w:t>
      </w:r>
    </w:p>
    <w:p w14:paraId="0C289C38" w14:textId="643F8702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4" w:name="P188"/>
      <w:bookmarkEnd w:id="14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а) нарушения грантополучателем, лицами, получающими средства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на основании договоров (соглашений), заключенных с грантополучателем, условий, установленных при их предоставлении,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выявленного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в том числе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по фактам проверок, проведенных Министерством или органом государственного финансового контроля;</w:t>
      </w:r>
    </w:p>
    <w:p w14:paraId="0CFDD0DC" w14:textId="77777777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5" w:name="P189"/>
      <w:bookmarkEnd w:id="15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б) недостижения значений результатов предоставления гранта, указанных в </w:t>
      </w:r>
      <w:hyperlink w:anchor="P161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пункте 2.10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 и соглашении.</w:t>
      </w:r>
    </w:p>
    <w:p w14:paraId="00424A76" w14:textId="6791E22D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3.4.2.2. Возврат </w:t>
      </w:r>
      <w:r w:rsidR="00262561" w:rsidRPr="00302CB4">
        <w:rPr>
          <w:rFonts w:ascii="Times New Roman" w:hAnsi="Times New Roman" w:cs="Times New Roman"/>
          <w:b w:val="0"/>
          <w:bCs/>
          <w:sz w:val="28"/>
          <w:szCs w:val="28"/>
        </w:rPr>
        <w:t>сре</w:t>
      </w:r>
      <w:proofErr w:type="gramStart"/>
      <w:r w:rsidR="00262561" w:rsidRPr="00302CB4">
        <w:rPr>
          <w:rFonts w:ascii="Times New Roman" w:hAnsi="Times New Roman" w:cs="Times New Roman"/>
          <w:b w:val="0"/>
          <w:bCs/>
          <w:sz w:val="28"/>
          <w:szCs w:val="28"/>
        </w:rPr>
        <w:t>дств</w:t>
      </w:r>
      <w:r w:rsidR="00262561" w:rsidRPr="00302CB4">
        <w:rPr>
          <w:rFonts w:ascii="Times New Roman" w:hAnsi="Times New Roman" w:cs="Times New Roman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гр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>анта осуществляется:</w:t>
      </w:r>
    </w:p>
    <w:p w14:paraId="0A2F4FBC" w14:textId="62B67A12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6" w:name="P191"/>
      <w:bookmarkEnd w:id="16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а) в случае установления факта, предусмотренного </w:t>
      </w:r>
      <w:hyperlink w:anchor="P188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подпунктом 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а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подпункта 3.4.2.1 подпункта 3.4.2 пункта 3.4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грантополучатель, лица, получающие средства на основании договоров (соглашений), заключенных с грантополучателем, возвращают 100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 %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суммы полученн</w:t>
      </w:r>
      <w:r w:rsidR="00C36342" w:rsidRPr="00302CB4">
        <w:rPr>
          <w:rFonts w:ascii="Times New Roman" w:hAnsi="Times New Roman" w:cs="Times New Roman"/>
          <w:b w:val="0"/>
          <w:sz w:val="28"/>
          <w:szCs w:val="28"/>
        </w:rPr>
        <w:t>ых сре</w:t>
      </w:r>
      <w:proofErr w:type="gramStart"/>
      <w:r w:rsidR="00C36342" w:rsidRPr="00302CB4">
        <w:rPr>
          <w:rFonts w:ascii="Times New Roman" w:hAnsi="Times New Roman" w:cs="Times New Roman"/>
          <w:b w:val="0"/>
          <w:sz w:val="28"/>
          <w:szCs w:val="28"/>
        </w:rPr>
        <w:t>дств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гр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>анта;</w:t>
      </w:r>
    </w:p>
    <w:p w14:paraId="5412A1FC" w14:textId="7F27E50E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б) в случае установления факта, предусмотренного </w:t>
      </w:r>
      <w:hyperlink w:anchor="P18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подпунктом 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б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подпункта 3.4.2.1 подпункта 3.4.2 пункта 3.4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грантополучатель осуществляет возврат суммы </w:t>
      </w:r>
      <w:r w:rsidR="00C36342" w:rsidRPr="00302CB4">
        <w:rPr>
          <w:rFonts w:ascii="Times New Roman" w:hAnsi="Times New Roman" w:cs="Times New Roman"/>
          <w:b w:val="0"/>
          <w:sz w:val="28"/>
          <w:szCs w:val="28"/>
        </w:rPr>
        <w:t>сре</w:t>
      </w:r>
      <w:proofErr w:type="gramStart"/>
      <w:r w:rsidR="00C36342" w:rsidRPr="00302CB4">
        <w:rPr>
          <w:rFonts w:ascii="Times New Roman" w:hAnsi="Times New Roman" w:cs="Times New Roman"/>
          <w:b w:val="0"/>
          <w:sz w:val="28"/>
          <w:szCs w:val="28"/>
        </w:rPr>
        <w:t xml:space="preserve">дств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гр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анта, рассчитанной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по формуле:</w:t>
      </w:r>
    </w:p>
    <w:p w14:paraId="69DD1BB9" w14:textId="77777777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27D7B4C" w14:textId="77777777" w:rsidR="00537CF4" w:rsidRPr="00302CB4" w:rsidRDefault="00537CF4" w:rsidP="00156EB6">
      <w:pPr>
        <w:pStyle w:val="ConsPlusTitle"/>
        <w:spacing w:line="23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302CB4">
        <w:rPr>
          <w:rFonts w:ascii="Times New Roman" w:hAnsi="Times New Roman" w:cs="Times New Roman"/>
          <w:b w:val="0"/>
          <w:sz w:val="28"/>
          <w:szCs w:val="28"/>
        </w:rPr>
        <w:t>Vвозврата</w:t>
      </w:r>
      <w:proofErr w:type="spell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proofErr w:type="spellStart"/>
      <w:r w:rsidRPr="00302CB4">
        <w:rPr>
          <w:rFonts w:ascii="Times New Roman" w:hAnsi="Times New Roman" w:cs="Times New Roman"/>
          <w:b w:val="0"/>
          <w:sz w:val="28"/>
          <w:szCs w:val="28"/>
        </w:rPr>
        <w:t>Vгранта</w:t>
      </w:r>
      <w:proofErr w:type="spell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x (1 - F /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/ 100),</w:t>
      </w:r>
    </w:p>
    <w:p w14:paraId="02EFEC74" w14:textId="77777777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94EC973" w14:textId="77777777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14:paraId="6E931A2B" w14:textId="6EDA3A35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302CB4">
        <w:rPr>
          <w:rFonts w:ascii="Times New Roman" w:hAnsi="Times New Roman" w:cs="Times New Roman"/>
          <w:b w:val="0"/>
          <w:sz w:val="28"/>
          <w:szCs w:val="28"/>
        </w:rPr>
        <w:t>Vвозврата</w:t>
      </w:r>
      <w:proofErr w:type="spell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-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сумма</w:t>
      </w:r>
      <w:r w:rsidR="00C36342" w:rsidRPr="00302CB4">
        <w:rPr>
          <w:rFonts w:ascii="Times New Roman" w:hAnsi="Times New Roman" w:cs="Times New Roman"/>
          <w:b w:val="0"/>
          <w:sz w:val="28"/>
          <w:szCs w:val="28"/>
        </w:rPr>
        <w:t xml:space="preserve"> сре</w:t>
      </w:r>
      <w:proofErr w:type="gramStart"/>
      <w:r w:rsidR="00C36342" w:rsidRPr="00302CB4">
        <w:rPr>
          <w:rFonts w:ascii="Times New Roman" w:hAnsi="Times New Roman" w:cs="Times New Roman"/>
          <w:b w:val="0"/>
          <w:sz w:val="28"/>
          <w:szCs w:val="28"/>
        </w:rPr>
        <w:t>дств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гр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>анта, подлежащая возврату;</w:t>
      </w:r>
    </w:p>
    <w:p w14:paraId="1C5FC8DA" w14:textId="388B38FB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V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>гранта</w:t>
      </w:r>
      <w:proofErr w:type="spell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- размер гранта, предоставленного получателю гранта </w:t>
      </w:r>
      <w:r w:rsidR="007A43DD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по соглашению;</w:t>
      </w:r>
    </w:p>
    <w:p w14:paraId="21A915F5" w14:textId="77777777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F - фактическое значение результата предоставления гранта;</w:t>
      </w:r>
    </w:p>
    <w:p w14:paraId="6EBC2BC5" w14:textId="77777777" w:rsidR="00537CF4" w:rsidRPr="00302CB4" w:rsidRDefault="00537CF4" w:rsidP="00156EB6">
      <w:pPr>
        <w:pStyle w:val="ConsPlusTitle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- плановое значение результата предоставления гранта.</w:t>
      </w:r>
    </w:p>
    <w:p w14:paraId="69F1DEC1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EFB7158" w14:textId="77777777" w:rsidR="00537CF4" w:rsidRPr="00156EB6" w:rsidRDefault="00537CF4" w:rsidP="00156EB6">
      <w:pPr>
        <w:pStyle w:val="ConsPlusNonforma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56EB6">
        <w:rPr>
          <w:rFonts w:ascii="Times New Roman" w:hAnsi="Times New Roman" w:cs="Times New Roman"/>
          <w:b/>
          <w:sz w:val="28"/>
          <w:szCs w:val="28"/>
        </w:rPr>
        <w:t>4. Порядок проведения отбора</w:t>
      </w:r>
    </w:p>
    <w:p w14:paraId="0F383801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AC93BBA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4.1. Отбор объявляется в соответствии с приказом Министерства.</w:t>
      </w:r>
    </w:p>
    <w:p w14:paraId="150545B6" w14:textId="6C1AD3C6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4.2. Наименование государственной информационной системы,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обеспечивающей проведение отбора, - система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6500367" w14:textId="2EB7CC56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4.3. Порядок взаимодействия участников отбора и Министерства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с использованием документов в электронной форме.</w:t>
      </w:r>
    </w:p>
    <w:p w14:paraId="469F474E" w14:textId="5C26B93C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Взаимодействие Министерства с участниками отбора осуществляется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с использованием документов в электронной форме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доступ в которую обеспечивается федеральной государственной информационной системой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Единая система идентификац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ии и ау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77F60B6" w14:textId="2B5EB3D5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требованиям, определенным в соответствии с </w:t>
      </w:r>
      <w:hyperlink w:anchor="P4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2.1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при наличии соответствующей информации в государственных информационных системах, доступ к которым у Министерства имеется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рамках межведомственного электронного взаимодействия, за исключением случая, если участник отбора готов представить указанные документы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 информацию Министерству по собственной инициативе.</w:t>
      </w:r>
      <w:proofErr w:type="gramEnd"/>
    </w:p>
    <w:p w14:paraId="1CAE1D1B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4.4. Порядок формирования и размещения объявления о проведении отбора, разъяснения положений объявления об отборе.</w:t>
      </w:r>
    </w:p>
    <w:p w14:paraId="5E9F595E" w14:textId="7730AC92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4.4.1. Отдел до дня начала приема заявок обеспечивает подписание усиленной квалифицированной электронной подписью руководителя Министерства (уполномоченного им лица) и размещение на едином портале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156EB6">
        <w:rPr>
          <w:rFonts w:ascii="Times New Roman" w:hAnsi="Times New Roman" w:cs="Times New Roman"/>
          <w:b w:val="0"/>
          <w:spacing w:val="-10"/>
          <w:sz w:val="28"/>
          <w:szCs w:val="28"/>
        </w:rPr>
        <w:t>и на официальном сайте Министерства в информационно-телекоммуникационной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сети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4B119B" w:rsidRPr="00302CB4">
        <w:rPr>
          <w:rFonts w:ascii="Times New Roman" w:hAnsi="Times New Roman" w:cs="Times New Roman"/>
          <w:b w:val="0"/>
          <w:sz w:val="28"/>
          <w:szCs w:val="28"/>
        </w:rPr>
        <w:t>https://mcx.p</w:t>
      </w:r>
      <w:r w:rsidR="004A7DC7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="004B119B" w:rsidRPr="00302CB4">
        <w:rPr>
          <w:rFonts w:ascii="Times New Roman" w:hAnsi="Times New Roman" w:cs="Times New Roman"/>
          <w:b w:val="0"/>
          <w:sz w:val="28"/>
          <w:szCs w:val="28"/>
        </w:rPr>
        <w:t>zreg.ru/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) (далее - сайт Министерства) объявления о проведении отбора в целях получения гранта с указанием:</w:t>
      </w:r>
    </w:p>
    <w:p w14:paraId="22344CB5" w14:textId="643F4635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сроков проведения отбора, а также при необходимости информации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 возможности проведения нескольких этапов отбора с указанием сроков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 порядка их проведения;</w:t>
      </w:r>
    </w:p>
    <w:p w14:paraId="4B6F8243" w14:textId="6A7549A6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даты начала подачи и окончания приема заявок участников отбора,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при этом дата окончания приема заявок не может быть ранее 30-го календарного дня, следующего за днем размещения объявления о проведении отбора;</w:t>
      </w:r>
    </w:p>
    <w:p w14:paraId="0FE51B43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наименования, места нахождения, почтового адреса, адреса электронной почты Министерства;</w:t>
      </w:r>
    </w:p>
    <w:p w14:paraId="6353816D" w14:textId="0B40AC2C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результата предоставления гранта в соответствии с </w:t>
      </w:r>
      <w:hyperlink w:anchor="P134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2.</w:t>
        </w:r>
        <w:r w:rsidR="001B4AE5" w:rsidRPr="00302CB4">
          <w:rPr>
            <w:rFonts w:ascii="Times New Roman" w:hAnsi="Times New Roman" w:cs="Times New Roman"/>
            <w:b w:val="0"/>
            <w:sz w:val="28"/>
            <w:szCs w:val="28"/>
          </w:rPr>
          <w:t>10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15991342" w14:textId="08312E95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доменного имени и (или) указателей страниц государственной информационной системы в сети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C848A98" w14:textId="77777777" w:rsidR="00537CF4" w:rsidRPr="00156EB6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требований к участникам отбора и перечня документов, представляемых </w:t>
      </w:r>
      <w:r w:rsidRPr="00156EB6">
        <w:rPr>
          <w:rFonts w:ascii="Times New Roman" w:hAnsi="Times New Roman" w:cs="Times New Roman"/>
          <w:b w:val="0"/>
          <w:spacing w:val="-4"/>
          <w:sz w:val="28"/>
          <w:szCs w:val="28"/>
        </w:rPr>
        <w:t>участниками отбора для подтверждения их соответствия указанным требованиям;</w:t>
      </w:r>
    </w:p>
    <w:p w14:paraId="73C5A4DC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категорий участников отбора и (или) критериев оценки заявки;</w:t>
      </w:r>
    </w:p>
    <w:p w14:paraId="00527C3E" w14:textId="06BB55E2" w:rsidR="00537CF4" w:rsidRPr="00302CB4" w:rsidRDefault="00156EB6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 </w:t>
      </w:r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порядка подачи участниками отбора заявок и требований, </w:t>
      </w:r>
      <w:r w:rsidR="00537CF4" w:rsidRPr="00156EB6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предъявляемых к форме и содержанию заявок в соответствии с </w:t>
      </w:r>
      <w:hyperlink w:anchor="P95">
        <w:r w:rsidR="00537CF4" w:rsidRPr="00156EB6">
          <w:rPr>
            <w:rFonts w:ascii="Times New Roman" w:hAnsi="Times New Roman" w:cs="Times New Roman"/>
            <w:b w:val="0"/>
            <w:spacing w:val="-6"/>
            <w:sz w:val="28"/>
            <w:szCs w:val="28"/>
          </w:rPr>
          <w:t>пунктами 2.4</w:t>
        </w:r>
      </w:hyperlink>
      <w:r w:rsidR="00537CF4" w:rsidRPr="00156EB6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, </w:t>
      </w:r>
      <w:hyperlink w:anchor="P124">
        <w:r w:rsidR="00537CF4" w:rsidRPr="00156EB6">
          <w:rPr>
            <w:rFonts w:ascii="Times New Roman" w:hAnsi="Times New Roman" w:cs="Times New Roman"/>
            <w:b w:val="0"/>
            <w:spacing w:val="-6"/>
            <w:sz w:val="28"/>
            <w:szCs w:val="28"/>
          </w:rPr>
          <w:t>2.6</w:t>
        </w:r>
      </w:hyperlink>
      <w:r w:rsidR="00537CF4"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777514C9" w14:textId="5BDA7FD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- порядка отзыва заявок и (или) внесения изменений в заявки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w:anchor="P256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подпунктом 4.8.6 пунктом 4.8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61AB610C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правила рассмотрения и оценки заявок;</w:t>
      </w:r>
    </w:p>
    <w:p w14:paraId="06B70585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порядка возврата заявок на доработку в соответствии с </w:t>
      </w:r>
      <w:hyperlink w:anchor="P235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абзацем третьем подпункта 4.4.2 пункта 4.4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365B71F8" w14:textId="761C790B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порядка оценки заявок, включающего критерии оценки, показатели критериев оценки и их весовое значение в общей оценке, необходимую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для представления участником отбора информацию по каждому критерию оценки, показателю критерия оценки, сведения, документы и материалы, подтверждающие такую информацию, сроки оценки заявок, </w:t>
      </w:r>
      <w:r w:rsidR="00147C0A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а также информацию об участии или неучастии комиссии и экспертов (экспертных организаций) в оценке заявок;</w:t>
      </w:r>
      <w:proofErr w:type="gramEnd"/>
    </w:p>
    <w:p w14:paraId="6D3008D7" w14:textId="5A0AFDB9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7" w:name="P227"/>
      <w:bookmarkEnd w:id="17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порядка отклонения заявок, а также информации об основаниях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их отклонения в соответствии с </w:t>
      </w:r>
      <w:hyperlink w:anchor="P265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подпунктом 4.9.5 пункта 4.9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66D00076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объема распределяемого гранта в рамках отбора, порядка расчета размера гранта, установленного настоящим Порядком, правил распределения гранта по результатам отбора, которые могут включать максимальный, минимальный размер гранта, предоставляемого победителю (победителям) отбора, а также предельное количество победителей отбора;</w:t>
      </w:r>
    </w:p>
    <w:p w14:paraId="54AE9F7C" w14:textId="57AAC7BB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по</w:t>
      </w:r>
      <w:r w:rsidR="001B4AE5" w:rsidRPr="00302CB4">
        <w:rPr>
          <w:rFonts w:ascii="Times New Roman" w:hAnsi="Times New Roman" w:cs="Times New Roman"/>
          <w:b w:val="0"/>
          <w:sz w:val="28"/>
          <w:szCs w:val="28"/>
        </w:rPr>
        <w:t>рядка предоставления участникам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отбора разъяснений положений объявления о проведении отбора, даты начала и окончания срока такого предоставления;</w:t>
      </w:r>
    </w:p>
    <w:p w14:paraId="4A29321C" w14:textId="137A4DD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срока, в течение которого участник отбора должен подписать соглашение о предоставлении гранта в соответствии с </w:t>
      </w:r>
      <w:hyperlink w:anchor="P152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подпунктом 2.9.3 </w:t>
        </w:r>
        <w:r w:rsidR="00156EB6">
          <w:rPr>
            <w:rFonts w:ascii="Times New Roman" w:hAnsi="Times New Roman" w:cs="Times New Roman"/>
            <w:b w:val="0"/>
            <w:sz w:val="28"/>
            <w:szCs w:val="28"/>
          </w:rPr>
          <w:br/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пункта 2.9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297442C0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условий признания победителя отбора уклонившимся от заключения соглашения в соответствии с </w:t>
      </w:r>
      <w:hyperlink w:anchor="P152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подпунктом 2.9.3 пункта 2.9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  <w:proofErr w:type="gramEnd"/>
    </w:p>
    <w:p w14:paraId="6C318CC6" w14:textId="5608FA76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сроков размещения протокола подведения итогов отбора (документа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об итогах проведения отбора)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,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а также на сайте Министерства.</w:t>
      </w:r>
    </w:p>
    <w:p w14:paraId="43F27DA4" w14:textId="08C7D97B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4.4.2. Любой участник отбора со дня размещения объявления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 проведении отбора на едином портале вправе направить Министерству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не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позднее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чем за 3 рабочих дня до даты окончания приема заявок запрос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 разъяснении положений объявления о проведении отбора (далее - запрос) путем формирования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соответствующего запроса.</w:t>
      </w:r>
    </w:p>
    <w:p w14:paraId="48CAE434" w14:textId="0EFFAEF4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Отдел в течение двух рабочих дней со дня поступления запроса </w:t>
      </w:r>
      <w:r w:rsidRPr="00156EB6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обеспечивает формирование в системе </w:t>
      </w:r>
      <w:r w:rsidR="00835C3B" w:rsidRPr="00156EB6">
        <w:rPr>
          <w:rFonts w:ascii="Times New Roman" w:hAnsi="Times New Roman" w:cs="Times New Roman"/>
          <w:b w:val="0"/>
          <w:spacing w:val="-6"/>
          <w:sz w:val="28"/>
          <w:szCs w:val="28"/>
        </w:rPr>
        <w:t>"</w:t>
      </w:r>
      <w:r w:rsidRPr="00156EB6">
        <w:rPr>
          <w:rFonts w:ascii="Times New Roman" w:hAnsi="Times New Roman" w:cs="Times New Roman"/>
          <w:b w:val="0"/>
          <w:spacing w:val="-6"/>
          <w:sz w:val="28"/>
          <w:szCs w:val="28"/>
        </w:rPr>
        <w:t>Электронный бюджет</w:t>
      </w:r>
      <w:r w:rsidR="00835C3B" w:rsidRPr="00156EB6">
        <w:rPr>
          <w:rFonts w:ascii="Times New Roman" w:hAnsi="Times New Roman" w:cs="Times New Roman"/>
          <w:b w:val="0"/>
          <w:spacing w:val="-6"/>
          <w:sz w:val="28"/>
          <w:szCs w:val="28"/>
        </w:rPr>
        <w:t>"</w:t>
      </w:r>
      <w:r w:rsidRPr="00156EB6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соответствующего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разъяснения.</w:t>
      </w:r>
    </w:p>
    <w:p w14:paraId="2AA180C0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8" w:name="P235"/>
      <w:bookmarkEnd w:id="18"/>
      <w:r w:rsidRPr="00302CB4">
        <w:rPr>
          <w:rFonts w:ascii="Times New Roman" w:hAnsi="Times New Roman" w:cs="Times New Roman"/>
          <w:b w:val="0"/>
          <w:sz w:val="28"/>
          <w:szCs w:val="28"/>
        </w:rPr>
        <w:t>Возврат заявок на доработку настоящим Порядком не предусматривается.</w:t>
      </w:r>
    </w:p>
    <w:p w14:paraId="10D501C5" w14:textId="6BC62EFA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4.5. В объявлении о проведении отбора указываются требования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к участникам отбора, которые предусмотрены </w:t>
      </w:r>
      <w:hyperlink w:anchor="P1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1.4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4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пунктами 2.1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5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2.2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а также требования к документам, подтверждающим соответствие участника отбора требованиям, которые предусмотрены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hyperlink w:anchor="P95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пунктами 2.4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- </w:t>
      </w:r>
      <w:hyperlink w:anchor="P124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2.6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56B1A8FF" w14:textId="2D0526E1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случае принятия Министерством решения о внесении изменений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объявление о проведении отбора Отдел формирует объявление о внесении изменений в объявление о проведении отбора на едином портале не позднее наступления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даты окончания приема заявок участников отбора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с соблюдением следующих условий:</w:t>
      </w:r>
    </w:p>
    <w:p w14:paraId="78AD34F2" w14:textId="6411496B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срок подачи участниками отбора заявок должен быть продлен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таким образом, чтобы со дня, следующего за днем внесения таких изменений, до даты окончания приема заявок указанный срок составлял не менее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10 календарных дней;</w:t>
      </w:r>
    </w:p>
    <w:p w14:paraId="27D520DA" w14:textId="77777777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при внесении изменений в объявление о проведении отбора изменение способа отбора не допускается;</w:t>
      </w:r>
    </w:p>
    <w:p w14:paraId="365A0544" w14:textId="063A85FC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случае внесения изменений в объявление о проведении отбора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 в соответствии с </w:t>
      </w:r>
      <w:hyperlink w:anchor="P256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подпунктом 4.8.6 пункта 4.8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3688D2C7" w14:textId="0E32CE8B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участники отбора, подавшие заявку,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 грантополучателей,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с использованием системы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A0AE44D" w14:textId="77777777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4.6. Порядок и случаи отмены проведения отбора:</w:t>
      </w:r>
    </w:p>
    <w:p w14:paraId="4EE526CD" w14:textId="77777777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обнуление лимитов бюджетных обязательств;</w:t>
      </w:r>
    </w:p>
    <w:p w14:paraId="480E7597" w14:textId="77777777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изменение нормативной базы, регламентирующей предоставление гранта.</w:t>
      </w:r>
    </w:p>
    <w:p w14:paraId="6DC20A01" w14:textId="3D5C9A26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случае принятия Министерством решения об отмене проведения отбора Отдел формирует объявление об отмене проведения отбора (далее - объявление об отмене) на едином портале не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позднее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чем за один рабочий день </w:t>
      </w:r>
      <w:r w:rsidR="00147C0A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до даты окончания приема заявок участников отбора.</w:t>
      </w:r>
    </w:p>
    <w:p w14:paraId="4806B4A2" w14:textId="4E2A749A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Объявление об отмене формируется в электронной форме посредством заполнения соответствующих экранных форм веб-интерфейса системы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подписывается усиленной квалифицированной электронной подписью руководителя Министерства (уполномоченного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им лица), размещается на едином портале и содержит информацию о причинах отмены отбора.</w:t>
      </w:r>
    </w:p>
    <w:p w14:paraId="444C96D3" w14:textId="77777777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Отбор считается отмененным со дня размещения объявления о его отмене на едином портале.</w:t>
      </w:r>
    </w:p>
    <w:p w14:paraId="4942ECAD" w14:textId="77777777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При отмене отбора заявки и документы, поданные участниками отбора, Министерством не рассматриваются.</w:t>
      </w:r>
    </w:p>
    <w:p w14:paraId="277E8264" w14:textId="77777777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4.7. В случае отсутствия заявок отбор считается несостоявшимся.</w:t>
      </w:r>
    </w:p>
    <w:p w14:paraId="3B5CEC21" w14:textId="77777777" w:rsidR="00537CF4" w:rsidRPr="00302CB4" w:rsidRDefault="00537CF4" w:rsidP="00156EB6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4.8. Порядок формирования и подачи участниками отбора заявок, внесения в них изменений.</w:t>
      </w:r>
    </w:p>
    <w:p w14:paraId="76DB717F" w14:textId="7359BADF" w:rsidR="00537CF4" w:rsidRPr="00302CB4" w:rsidRDefault="00537CF4" w:rsidP="00156EB6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4.8.1. Формирование участниками отбора заявок осуществляется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электронной форме посредством заполнения соответствующих экранных форм веб-интерфейса системы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; документы, представление которых предусмотрено в объявлении о проведении отбора,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участником отбора представляются в систему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в виде электронных копий документов (документов на бумажном носителе, преобразованных в электронную форму путем сканирования).</w:t>
      </w:r>
    </w:p>
    <w:p w14:paraId="5B9E083A" w14:textId="72E9CC20" w:rsidR="00537CF4" w:rsidRPr="00302CB4" w:rsidRDefault="00537CF4" w:rsidP="00156EB6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4.8.2.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При формировании заявки участник отбора обязан подтвердить соответствие требованиям, установленным </w:t>
      </w:r>
      <w:hyperlink w:anchor="P4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пунктами 2.1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5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2.2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путем проставления в электронном виде участником отбора отметок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 соответствии указанным требованиям посредством заполнения соответствующих экранных форм веб-интерфейса системы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(при наличии технической возможности осуществления автоматической проверки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) и предоставления документов, которые предусмотрены в объявлении о проведении отбора,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систему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в виде электронных копий документов (документов на бумажном носителе, преобразованных в электронную форму путем сканирования), а также обеспечить соответствие требованиям, установленным </w:t>
      </w:r>
      <w:hyperlink w:anchor="P4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2.1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на дату рассмотрения заявки и заключения соглашения.</w:t>
      </w:r>
    </w:p>
    <w:p w14:paraId="58AE72E8" w14:textId="31A6D47E" w:rsidR="00537CF4" w:rsidRPr="00302CB4" w:rsidRDefault="00537CF4" w:rsidP="00156EB6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4.8.3. Датой представления участником отбора заявки считается день подписания участником отбора заявки с присвоением ей регистрационного номера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77B2651" w14:textId="7E5816EB" w:rsidR="00537CF4" w:rsidRPr="00302CB4" w:rsidRDefault="00537CF4" w:rsidP="00156EB6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4.8.4. Участники отбора представляют в систему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документы, сформированные в соответствии с </w:t>
      </w:r>
      <w:hyperlink w:anchor="P124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2.6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в сроки, указанные в объявлении об отборе.</w:t>
      </w:r>
    </w:p>
    <w:p w14:paraId="0A79CAD2" w14:textId="10EB9C8D" w:rsidR="00537CF4" w:rsidRPr="00302CB4" w:rsidRDefault="00537CF4" w:rsidP="00156EB6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4.8.5.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случае если участник отбора не представил документы, указанные в </w:t>
      </w:r>
      <w:hyperlink w:anchor="P116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подпунктах 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="008E6EBD">
          <w:rPr>
            <w:rFonts w:ascii="Times New Roman" w:hAnsi="Times New Roman" w:cs="Times New Roman"/>
            <w:b w:val="0"/>
            <w:sz w:val="28"/>
            <w:szCs w:val="28"/>
          </w:rPr>
          <w:t>в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- </w:t>
      </w:r>
      <w:hyperlink w:anchor="P122"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="008E6EBD">
          <w:rPr>
            <w:rFonts w:ascii="Times New Roman" w:hAnsi="Times New Roman" w:cs="Times New Roman"/>
            <w:b w:val="0"/>
            <w:sz w:val="28"/>
            <w:szCs w:val="28"/>
          </w:rPr>
          <w:t>ж</w:t>
        </w:r>
        <w:r w:rsidR="00835C3B" w:rsidRPr="00302CB4">
          <w:rPr>
            <w:rFonts w:ascii="Times New Roman" w:hAnsi="Times New Roman" w:cs="Times New Roman"/>
            <w:b w:val="0"/>
            <w:sz w:val="28"/>
            <w:szCs w:val="28"/>
          </w:rPr>
          <w:t>"</w:t>
        </w:r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 xml:space="preserve"> пункта 2.5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государственных органах, органах местного самоуправления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и подведомственных государственным органам или органам местного самоуправления организациях, в распоряжении которых находятся документы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в соответствии с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14:paraId="7D668226" w14:textId="5BFF5670" w:rsidR="00537CF4" w:rsidRPr="00302CB4" w:rsidRDefault="00537CF4" w:rsidP="00156EB6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9" w:name="P256"/>
      <w:bookmarkEnd w:id="19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4.8.6. Участник отбора может отозвать поданную заявку посредством формирования в электронной форме уведомления об отзыве заявки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не позднее даты окончания приема заявок.</w:t>
      </w:r>
    </w:p>
    <w:p w14:paraId="609BDDEB" w14:textId="5C0C6853" w:rsidR="00537CF4" w:rsidRPr="00302CB4" w:rsidRDefault="00537CF4" w:rsidP="00156EB6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заявку могут быть внесены изменения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не позднее даты окончания приема заявок посредством формирования участником отбора в электронной форме уведомления об отзыве заявки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 последующего формирования новой заявки.</w:t>
      </w:r>
    </w:p>
    <w:p w14:paraId="569D72C9" w14:textId="77777777" w:rsidR="00537CF4" w:rsidRPr="00302CB4" w:rsidRDefault="00537CF4" w:rsidP="00156EB6">
      <w:pPr>
        <w:pStyle w:val="ConsPlusTitle"/>
        <w:spacing w:line="245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0" w:name="P258"/>
      <w:bookmarkEnd w:id="20"/>
      <w:r w:rsidRPr="00302CB4">
        <w:rPr>
          <w:rFonts w:ascii="Times New Roman" w:hAnsi="Times New Roman" w:cs="Times New Roman"/>
          <w:b w:val="0"/>
          <w:sz w:val="28"/>
          <w:szCs w:val="28"/>
        </w:rPr>
        <w:t>4.9. Порядок рассмотрения и оценки заявок Министерством.</w:t>
      </w:r>
    </w:p>
    <w:p w14:paraId="714970DE" w14:textId="125F44B8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4.9.1. Не позднее одного рабочего дня, следующего за днем окончания срока приема заявок, установленного в объявлении о проведении отбора,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открывается доступ Министерству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к поданным заявкам для их рассмотрения.</w:t>
      </w:r>
    </w:p>
    <w:p w14:paraId="297BEB69" w14:textId="77777777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>4.9.2. Министерство не позднее одного рабочего дня, следующего за днем окончания срока приема заявок, установленного в объявлении о проведении отбора, подписывает протокол вскрытия заявок, который готовит Отдел.</w:t>
      </w:r>
    </w:p>
    <w:p w14:paraId="1202F13E" w14:textId="30789406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(уполномоченного им лица),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, а также размещается на едином портале не позднее рабочего дня, следующего за днем его подписания, и на сайте Министерства.</w:t>
      </w:r>
    </w:p>
    <w:p w14:paraId="15ED7FB0" w14:textId="77777777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1" w:name="P262"/>
      <w:bookmarkEnd w:id="21"/>
      <w:r w:rsidRPr="00302CB4">
        <w:rPr>
          <w:rFonts w:ascii="Times New Roman" w:hAnsi="Times New Roman" w:cs="Times New Roman"/>
          <w:b w:val="0"/>
          <w:sz w:val="28"/>
          <w:szCs w:val="28"/>
        </w:rPr>
        <w:t>4.9.3. Отделом в течение 15 рабочих дней со дня размещения на едином портале протокола вскрытия заявок проводится рассмотрение заявок.</w:t>
      </w:r>
    </w:p>
    <w:p w14:paraId="53484433" w14:textId="77777777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6EB6">
        <w:rPr>
          <w:rFonts w:ascii="Times New Roman" w:hAnsi="Times New Roman" w:cs="Times New Roman"/>
          <w:b w:val="0"/>
          <w:spacing w:val="-6"/>
          <w:sz w:val="28"/>
          <w:szCs w:val="28"/>
        </w:rPr>
        <w:t>В ходе рассмотрения заявка признается надлежащей, если она соответствует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требованиям, указанным в объявлении о проведении отбора, и при отсутствии оснований для отклонения заявки, предусмотренных </w:t>
      </w:r>
      <w:hyperlink w:anchor="P265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подпунктом 4.9.5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пункта.</w:t>
      </w:r>
    </w:p>
    <w:p w14:paraId="166D3A63" w14:textId="6BDC0389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4.9.4. Решения о соответствии заявки требованиям, указанным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156EB6">
        <w:rPr>
          <w:rFonts w:ascii="Times New Roman" w:hAnsi="Times New Roman" w:cs="Times New Roman"/>
          <w:b w:val="0"/>
          <w:spacing w:val="-6"/>
          <w:sz w:val="28"/>
          <w:szCs w:val="28"/>
        </w:rPr>
        <w:t>в объявлении о проведении отбора, принимаются Министерством по результатам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проверки представленных участником отбора информации и документов, поданных в составе заявки, в сроки, установленные </w:t>
      </w:r>
      <w:hyperlink w:anchor="P262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подпунктом 4.9.3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пункта.</w:t>
      </w:r>
    </w:p>
    <w:p w14:paraId="7765A3FB" w14:textId="72807D8D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2" w:name="P265"/>
      <w:bookmarkEnd w:id="22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4.9.5. На стадии рассмотрения заявки основаниями для отклонения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заявки являются:</w:t>
      </w:r>
    </w:p>
    <w:p w14:paraId="1150C0FC" w14:textId="465D81E2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а) несоответствие участника отбора требованиям, установленным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w:anchor="P4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2.1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62082D21" w14:textId="77777777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б) непредставление (представление не в полном объеме) документов, указанных в объявлении о проведении отбора, предусмотренных </w:t>
      </w:r>
      <w:hyperlink w:anchor="P95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2.4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6EB843EC" w14:textId="77777777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в) несоответствие представленных участником отбора документов </w:t>
      </w:r>
      <w:r w:rsidRPr="00156EB6">
        <w:rPr>
          <w:rFonts w:ascii="Times New Roman" w:hAnsi="Times New Roman" w:cs="Times New Roman"/>
          <w:b w:val="0"/>
          <w:spacing w:val="-8"/>
          <w:sz w:val="28"/>
          <w:szCs w:val="28"/>
        </w:rPr>
        <w:t>требованиям, установленным в объявлении о проведении отбора, предусмотренным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95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пунктами 2.4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124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2.6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2E129505" w14:textId="77777777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г)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в соответствии с </w:t>
      </w:r>
      <w:hyperlink w:anchor="P4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пунктами 2.1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5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2.2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19EBA408" w14:textId="77777777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д) подача заявки после даты и (или) времени, определенных для подачи заявок;</w:t>
      </w:r>
    </w:p>
    <w:p w14:paraId="000077C4" w14:textId="77777777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е) несоответствие участника отбора требованиям, установленным </w:t>
      </w:r>
      <w:hyperlink w:anchor="P1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пунктами 1.4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5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2.2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2CFF37CD" w14:textId="0C4C9817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Проекты участников отбора, чьи заявки были отклонены,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не рассматриваются.</w:t>
      </w:r>
    </w:p>
    <w:p w14:paraId="560C83A5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4.9.6. По результатам рассмотрения заявок, но не позднее одного рабочего дня, следующего со дня окончания рассмотрения заявок, Отделом подготавливается протокол рассмотрения заявок, включающий следующие сведения:</w:t>
      </w:r>
    </w:p>
    <w:p w14:paraId="39234634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дата, время и место проведения рассмотрения заявок;</w:t>
      </w:r>
    </w:p>
    <w:p w14:paraId="19491CFF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>информация об участниках отбора, заявки которых были рассмотрены;</w:t>
      </w:r>
    </w:p>
    <w:p w14:paraId="24EA2FE4" w14:textId="6BE616BA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информация об участниках отбора, заявки которых были допущены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к следующему этапу отбора, заявки, которых были рассмотрены и отклонены,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с указанием причин их отклонения и оснований, указанных в </w:t>
      </w:r>
      <w:hyperlink w:anchor="P265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подпункте 4.9.5 пункта 4.9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в том числе положений объявления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о проведении отбора, которым не соответствуют заявки.</w:t>
      </w:r>
      <w:proofErr w:type="gramEnd"/>
    </w:p>
    <w:p w14:paraId="473BFBB8" w14:textId="750A38B3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Протокол рассмотрения заявок формируется на едином портале автоматически и подписывается усиленной квалифицированной электронной подписью руководителя Министерства (уполномоченного им лица)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, а также размещается на едином портале не позднее рабочего дня, следующего за днем его подписания, и на сайте Министерства.</w:t>
      </w:r>
    </w:p>
    <w:p w14:paraId="63349D08" w14:textId="7777777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4.9.7. 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заявок, но не ранее дня проведения собеседования, указанного в </w:t>
      </w:r>
      <w:hyperlink w:anchor="P284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подпункте 4.9.11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пункта, путем формирования новой версии указанного протокола с указанием причин внесения изменений.</w:t>
      </w:r>
    </w:p>
    <w:p w14:paraId="747917EA" w14:textId="3FB79E82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4.9.8. Отделом в течение 15 рабочих дней со дня размещения на едином портале протокола рассмотрения заявок проводится оценка заявок согласно </w:t>
      </w:r>
      <w:hyperlink w:anchor="P1012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критериям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установленным в приложении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2A493A" w:rsidRPr="00302CB4">
        <w:rPr>
          <w:rFonts w:ascii="Times New Roman" w:hAnsi="Times New Roman" w:cs="Times New Roman"/>
          <w:b w:val="0"/>
          <w:sz w:val="28"/>
          <w:szCs w:val="28"/>
        </w:rPr>
        <w:t>7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Порядку.</w:t>
      </w:r>
    </w:p>
    <w:p w14:paraId="2888DC44" w14:textId="0A33A468" w:rsidR="002A493A" w:rsidRPr="00302CB4" w:rsidRDefault="002A493A" w:rsidP="00302CB4">
      <w:pPr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 xml:space="preserve">4.9.9. Участники отбора, заявки которых были допущены к следующему этапу отбора, приглашаются не позднее 15 рабочих дней со дня подписания протокола вскрытия заявок на очное собеседование и (или) собеседование </w:t>
      </w:r>
      <w:r w:rsidR="00156EB6">
        <w:rPr>
          <w:bCs/>
          <w:sz w:val="28"/>
          <w:szCs w:val="28"/>
        </w:rPr>
        <w:br/>
      </w:r>
      <w:r w:rsidRPr="00302CB4">
        <w:rPr>
          <w:bCs/>
          <w:sz w:val="28"/>
          <w:szCs w:val="28"/>
        </w:rPr>
        <w:t>в форме видео-конференц-связи</w:t>
      </w:r>
      <w:r w:rsidR="00835C3B" w:rsidRPr="00302CB4">
        <w:rPr>
          <w:bCs/>
          <w:sz w:val="28"/>
          <w:szCs w:val="28"/>
        </w:rPr>
        <w:t xml:space="preserve"> </w:t>
      </w:r>
      <w:r w:rsidRPr="00302CB4">
        <w:rPr>
          <w:bCs/>
          <w:sz w:val="28"/>
          <w:szCs w:val="28"/>
        </w:rPr>
        <w:t xml:space="preserve">(далее - собеседование) в установленные день и время уведомлением, размещенным на официальном сайте Министерства </w:t>
      </w:r>
      <w:r w:rsidR="00156EB6">
        <w:rPr>
          <w:bCs/>
          <w:sz w:val="28"/>
          <w:szCs w:val="28"/>
        </w:rPr>
        <w:br/>
      </w:r>
      <w:r w:rsidRPr="00302CB4">
        <w:rPr>
          <w:bCs/>
          <w:sz w:val="28"/>
          <w:szCs w:val="28"/>
        </w:rPr>
        <w:t xml:space="preserve">не </w:t>
      </w:r>
      <w:proofErr w:type="gramStart"/>
      <w:r w:rsidRPr="00302CB4">
        <w:rPr>
          <w:bCs/>
          <w:sz w:val="28"/>
          <w:szCs w:val="28"/>
        </w:rPr>
        <w:t>позднее</w:t>
      </w:r>
      <w:proofErr w:type="gramEnd"/>
      <w:r w:rsidRPr="00302CB4">
        <w:rPr>
          <w:bCs/>
          <w:sz w:val="28"/>
          <w:szCs w:val="28"/>
        </w:rPr>
        <w:t xml:space="preserve"> чем за 2 рабочих дня до дня проведения собеседования.</w:t>
      </w:r>
    </w:p>
    <w:p w14:paraId="2576E35D" w14:textId="77777777" w:rsidR="002A493A" w:rsidRPr="00302CB4" w:rsidRDefault="002A493A" w:rsidP="00302CB4">
      <w:pPr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 xml:space="preserve">В данном </w:t>
      </w:r>
      <w:proofErr w:type="gramStart"/>
      <w:r w:rsidRPr="00302CB4">
        <w:rPr>
          <w:bCs/>
          <w:sz w:val="28"/>
          <w:szCs w:val="28"/>
        </w:rPr>
        <w:t>уведомлении</w:t>
      </w:r>
      <w:proofErr w:type="gramEnd"/>
      <w:r w:rsidRPr="00302CB4">
        <w:rPr>
          <w:bCs/>
          <w:sz w:val="28"/>
          <w:szCs w:val="28"/>
        </w:rPr>
        <w:t xml:space="preserve"> в том числе указывается способ проведения собеседования.</w:t>
      </w:r>
    </w:p>
    <w:p w14:paraId="5CFD2546" w14:textId="77777777" w:rsidR="002A493A" w:rsidRPr="00302CB4" w:rsidRDefault="002A493A" w:rsidP="00302CB4">
      <w:pPr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>Способ проведения собеседования определяется комиссией.</w:t>
      </w:r>
    </w:p>
    <w:p w14:paraId="3AB98560" w14:textId="7A36E38C" w:rsidR="002A493A" w:rsidRPr="00302CB4" w:rsidRDefault="002A493A" w:rsidP="00302CB4">
      <w:pPr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 xml:space="preserve">4.9.10. Оценка по критерию 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>Индивидуальное собеседование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>, указанному</w:t>
      </w:r>
      <w:r w:rsidRPr="00302CB4">
        <w:rPr>
          <w:sz w:val="28"/>
          <w:szCs w:val="28"/>
        </w:rPr>
        <w:t xml:space="preserve"> </w:t>
      </w:r>
      <w:r w:rsidRPr="00302CB4">
        <w:rPr>
          <w:bCs/>
          <w:sz w:val="28"/>
          <w:szCs w:val="28"/>
        </w:rPr>
        <w:t xml:space="preserve">в приложении </w:t>
      </w:r>
      <w:r w:rsidR="00835C3B" w:rsidRPr="00302CB4">
        <w:rPr>
          <w:bCs/>
          <w:sz w:val="28"/>
          <w:szCs w:val="28"/>
        </w:rPr>
        <w:t>№ </w:t>
      </w:r>
      <w:r w:rsidRPr="00302CB4">
        <w:rPr>
          <w:bCs/>
          <w:sz w:val="28"/>
          <w:szCs w:val="28"/>
        </w:rPr>
        <w:t xml:space="preserve">6 к настоящему Порядку, устанавливается </w:t>
      </w:r>
      <w:r w:rsidR="00156EB6">
        <w:rPr>
          <w:bCs/>
          <w:sz w:val="28"/>
          <w:szCs w:val="28"/>
        </w:rPr>
        <w:br/>
      </w:r>
      <w:r w:rsidRPr="00302CB4">
        <w:rPr>
          <w:bCs/>
          <w:sz w:val="28"/>
          <w:szCs w:val="28"/>
        </w:rPr>
        <w:t>в значении, определяемом по результатам заседания комиссии.</w:t>
      </w:r>
    </w:p>
    <w:p w14:paraId="7A3E86AB" w14:textId="429AF4DE" w:rsidR="002A493A" w:rsidRPr="00302CB4" w:rsidRDefault="002A493A" w:rsidP="00302CB4">
      <w:pPr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>4.9.11. Состав комиссии и положение о ней</w:t>
      </w:r>
      <w:r w:rsidR="00835C3B" w:rsidRPr="00302CB4">
        <w:rPr>
          <w:bCs/>
          <w:sz w:val="28"/>
          <w:szCs w:val="28"/>
        </w:rPr>
        <w:t xml:space="preserve"> </w:t>
      </w:r>
      <w:r w:rsidRPr="00302CB4">
        <w:rPr>
          <w:bCs/>
          <w:sz w:val="28"/>
          <w:szCs w:val="28"/>
        </w:rPr>
        <w:t xml:space="preserve">утверждены постановлением Правительства Пензенской области от 19.04.2021 </w:t>
      </w:r>
      <w:r w:rsidR="00835C3B" w:rsidRPr="00302CB4">
        <w:rPr>
          <w:bCs/>
          <w:sz w:val="28"/>
          <w:szCs w:val="28"/>
        </w:rPr>
        <w:t>№ </w:t>
      </w:r>
      <w:r w:rsidRPr="00302CB4">
        <w:rPr>
          <w:bCs/>
          <w:sz w:val="28"/>
          <w:szCs w:val="28"/>
        </w:rPr>
        <w:t xml:space="preserve">216-пП 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 xml:space="preserve">О создании региональной комиссии при Правительстве Пензенской области по отбору </w:t>
      </w:r>
      <w:proofErr w:type="gramStart"/>
      <w:r w:rsidRPr="00302CB4">
        <w:rPr>
          <w:bCs/>
          <w:sz w:val="28"/>
          <w:szCs w:val="28"/>
        </w:rPr>
        <w:t>проектов получателей поддержки мероприятий государственной программы Пензенской</w:t>
      </w:r>
      <w:proofErr w:type="gramEnd"/>
      <w:r w:rsidRPr="00302CB4">
        <w:rPr>
          <w:bCs/>
          <w:sz w:val="28"/>
          <w:szCs w:val="28"/>
        </w:rPr>
        <w:t xml:space="preserve"> области 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>Развитие агропромышленного комплекса Пензенской области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 xml:space="preserve"> (с последующими изменениями).</w:t>
      </w:r>
    </w:p>
    <w:p w14:paraId="4BC1434F" w14:textId="26C473C9" w:rsidR="002A493A" w:rsidRPr="00302CB4" w:rsidRDefault="002A493A" w:rsidP="00302CB4">
      <w:pPr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 xml:space="preserve">4.9.12. Комиссия проводит собеседование с участником отбора </w:t>
      </w:r>
      <w:r w:rsidR="00156EB6">
        <w:rPr>
          <w:bCs/>
          <w:sz w:val="28"/>
          <w:szCs w:val="28"/>
        </w:rPr>
        <w:br/>
      </w:r>
      <w:r w:rsidRPr="00302CB4">
        <w:rPr>
          <w:bCs/>
          <w:sz w:val="28"/>
          <w:szCs w:val="28"/>
        </w:rPr>
        <w:t>по представленному им на отбор проекту (бизнес-плану).</w:t>
      </w:r>
    </w:p>
    <w:p w14:paraId="50400AD6" w14:textId="208B6EEC" w:rsidR="002A493A" w:rsidRPr="00302CB4" w:rsidRDefault="002A493A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>Комиссия оценивает</w:t>
      </w:r>
      <w:r w:rsidR="00835C3B" w:rsidRPr="00302CB4">
        <w:rPr>
          <w:bCs/>
          <w:sz w:val="28"/>
          <w:szCs w:val="28"/>
        </w:rPr>
        <w:t xml:space="preserve"> </w:t>
      </w:r>
      <w:r w:rsidRPr="00302CB4">
        <w:rPr>
          <w:bCs/>
          <w:sz w:val="28"/>
          <w:szCs w:val="28"/>
        </w:rPr>
        <w:t xml:space="preserve">проекты участников отбора в соответствии </w:t>
      </w:r>
      <w:r w:rsidR="00156EB6">
        <w:rPr>
          <w:bCs/>
          <w:sz w:val="28"/>
          <w:szCs w:val="28"/>
        </w:rPr>
        <w:br/>
      </w:r>
      <w:r w:rsidRPr="00302CB4">
        <w:rPr>
          <w:bCs/>
          <w:sz w:val="28"/>
          <w:szCs w:val="28"/>
        </w:rPr>
        <w:t xml:space="preserve">с критериями, указанными в </w:t>
      </w:r>
      <w:hyperlink w:anchor="P1188">
        <w:r w:rsidRPr="00302CB4">
          <w:rPr>
            <w:bCs/>
            <w:sz w:val="28"/>
            <w:szCs w:val="28"/>
          </w:rPr>
          <w:t xml:space="preserve">приложении </w:t>
        </w:r>
        <w:r w:rsidR="00835C3B" w:rsidRPr="00302CB4">
          <w:rPr>
            <w:bCs/>
            <w:sz w:val="28"/>
            <w:szCs w:val="28"/>
          </w:rPr>
          <w:t>№ </w:t>
        </w:r>
      </w:hyperlink>
      <w:r w:rsidRPr="00302CB4">
        <w:rPr>
          <w:bCs/>
          <w:sz w:val="28"/>
          <w:szCs w:val="28"/>
        </w:rPr>
        <w:t xml:space="preserve"> 6 к настоящему Порядку </w:t>
      </w:r>
      <w:r w:rsidR="00156EB6">
        <w:rPr>
          <w:bCs/>
          <w:sz w:val="28"/>
          <w:szCs w:val="28"/>
        </w:rPr>
        <w:br/>
      </w:r>
      <w:r w:rsidRPr="00302CB4">
        <w:rPr>
          <w:bCs/>
          <w:sz w:val="28"/>
          <w:szCs w:val="28"/>
        </w:rPr>
        <w:t>(далее - критерии оценки).</w:t>
      </w:r>
    </w:p>
    <w:p w14:paraId="43EC851D" w14:textId="77777777" w:rsidR="002A493A" w:rsidRPr="00302CB4" w:rsidRDefault="002A493A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 xml:space="preserve">Если участник отбора лично не явился на очное собеседование, комиссия </w:t>
      </w:r>
      <w:r w:rsidRPr="00302CB4">
        <w:rPr>
          <w:bCs/>
          <w:sz w:val="28"/>
          <w:szCs w:val="28"/>
        </w:rPr>
        <w:lastRenderedPageBreak/>
        <w:t>не оценивает проект грантополучателя (бизнес-план) участника отбора, по всем критериям оценки ставится 0 баллов.</w:t>
      </w:r>
    </w:p>
    <w:p w14:paraId="63BB8D6A" w14:textId="330D3740" w:rsidR="002A493A" w:rsidRPr="00302CB4" w:rsidRDefault="002A493A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 xml:space="preserve">4.9.13. Каждый член комиссии присваивает каждому участнику отбора </w:t>
      </w:r>
      <w:r w:rsidR="00156EB6">
        <w:rPr>
          <w:bCs/>
          <w:sz w:val="28"/>
          <w:szCs w:val="28"/>
        </w:rPr>
        <w:br/>
      </w:r>
      <w:r w:rsidRPr="00302CB4">
        <w:rPr>
          <w:bCs/>
          <w:sz w:val="28"/>
          <w:szCs w:val="28"/>
        </w:rPr>
        <w:t xml:space="preserve">по критерию оценки 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>индивидуальное собеседование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 xml:space="preserve"> значение критерия </w:t>
      </w:r>
      <w:r w:rsidR="00156EB6">
        <w:rPr>
          <w:bCs/>
          <w:sz w:val="28"/>
          <w:szCs w:val="28"/>
        </w:rPr>
        <w:br/>
      </w:r>
      <w:r w:rsidRPr="00302CB4">
        <w:rPr>
          <w:bCs/>
          <w:sz w:val="28"/>
          <w:szCs w:val="28"/>
        </w:rPr>
        <w:t>0 или 100.</w:t>
      </w:r>
    </w:p>
    <w:p w14:paraId="2D2CFA38" w14:textId="28195624" w:rsidR="002A493A" w:rsidRPr="00302CB4" w:rsidRDefault="002A493A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>Количество баллов, набранное участником отбора по критерию</w:t>
      </w:r>
      <w:r w:rsidRPr="00302CB4">
        <w:rPr>
          <w:sz w:val="28"/>
          <w:szCs w:val="28"/>
        </w:rPr>
        <w:t xml:space="preserve"> </w:t>
      </w:r>
      <w:r w:rsidRPr="00302CB4">
        <w:rPr>
          <w:bCs/>
          <w:sz w:val="28"/>
          <w:szCs w:val="28"/>
        </w:rPr>
        <w:t xml:space="preserve">оценки 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>индивидуальное собеседование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 xml:space="preserve"> (</w:t>
      </w:r>
      <w:proofErr w:type="spellStart"/>
      <w:r w:rsidRPr="00302CB4">
        <w:rPr>
          <w:bCs/>
          <w:sz w:val="28"/>
          <w:szCs w:val="28"/>
        </w:rPr>
        <w:t>К</w:t>
      </w:r>
      <w:r w:rsidRPr="00302CB4">
        <w:rPr>
          <w:bCs/>
          <w:sz w:val="28"/>
          <w:szCs w:val="28"/>
          <w:vertAlign w:val="subscript"/>
        </w:rPr>
        <w:t>ср</w:t>
      </w:r>
      <w:proofErr w:type="spellEnd"/>
      <w:r w:rsidRPr="00302CB4">
        <w:rPr>
          <w:bCs/>
          <w:sz w:val="28"/>
          <w:szCs w:val="28"/>
        </w:rPr>
        <w:t>), рассчитывается следующим образом</w:t>
      </w:r>
      <w:proofErr w:type="gramStart"/>
      <w:r w:rsidRPr="00302CB4">
        <w:rPr>
          <w:bCs/>
          <w:sz w:val="28"/>
          <w:szCs w:val="28"/>
        </w:rPr>
        <w:t>:</w:t>
      </w:r>
      <w:proofErr w:type="gramEnd"/>
    </w:p>
    <w:p w14:paraId="24928716" w14:textId="77777777" w:rsidR="00147C0A" w:rsidRDefault="00537CF4" w:rsidP="008E6EBD">
      <w:pPr>
        <w:pStyle w:val="ConsPlusTitle"/>
        <w:spacing w:line="257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noProof/>
          <w:position w:val="-41"/>
          <w:sz w:val="28"/>
          <w:szCs w:val="28"/>
        </w:rPr>
        <w:drawing>
          <wp:inline distT="0" distB="0" distL="0" distR="0" wp14:anchorId="25DB6AC3" wp14:editId="6D9B7F2C">
            <wp:extent cx="953770" cy="67056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14:paraId="34BFC387" w14:textId="24552452" w:rsidR="00537CF4" w:rsidRPr="00302CB4" w:rsidRDefault="00537CF4" w:rsidP="008E6EBD">
      <w:pPr>
        <w:pStyle w:val="ConsPlusTitle"/>
        <w:spacing w:line="25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14:paraId="6AD48CA7" w14:textId="7E7E6B06" w:rsidR="002A493A" w:rsidRPr="00302CB4" w:rsidRDefault="002A493A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proofErr w:type="spellStart"/>
      <w:r w:rsidRPr="00302CB4">
        <w:rPr>
          <w:bCs/>
          <w:sz w:val="28"/>
          <w:szCs w:val="28"/>
        </w:rPr>
        <w:t>К</w:t>
      </w:r>
      <w:proofErr w:type="gramStart"/>
      <w:r w:rsidRPr="00302CB4">
        <w:rPr>
          <w:bCs/>
          <w:sz w:val="28"/>
          <w:szCs w:val="28"/>
          <w:vertAlign w:val="subscript"/>
        </w:rPr>
        <w:t>i</w:t>
      </w:r>
      <w:proofErr w:type="spellEnd"/>
      <w:proofErr w:type="gramEnd"/>
      <w:r w:rsidRPr="00302CB4">
        <w:rPr>
          <w:bCs/>
          <w:sz w:val="28"/>
          <w:szCs w:val="28"/>
        </w:rPr>
        <w:t xml:space="preserve"> - значение, присвоенное участнику отбора по критерию оценки 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>индивидуальное собеседование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 xml:space="preserve"> i-м членом комиссии;</w:t>
      </w:r>
    </w:p>
    <w:p w14:paraId="7724CC04" w14:textId="16181D26" w:rsidR="002A493A" w:rsidRPr="00302CB4" w:rsidRDefault="0097484F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>№</w:t>
      </w:r>
      <w:r w:rsidR="002A493A" w:rsidRPr="00302CB4">
        <w:rPr>
          <w:bCs/>
          <w:sz w:val="28"/>
          <w:szCs w:val="28"/>
        </w:rPr>
        <w:t xml:space="preserve"> - количество членов комиссии, принявших участие в заседании комиссии.</w:t>
      </w:r>
    </w:p>
    <w:p w14:paraId="59B39E47" w14:textId="1D0D50AB" w:rsidR="002A493A" w:rsidRPr="00302CB4" w:rsidRDefault="002A493A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 xml:space="preserve">В случае если все члены комиссии по критерию оценки 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>индивидуальное собеседование</w:t>
      </w:r>
      <w:r w:rsidR="00835C3B" w:rsidRPr="00302CB4">
        <w:rPr>
          <w:bCs/>
          <w:sz w:val="28"/>
          <w:szCs w:val="28"/>
        </w:rPr>
        <w:t>"</w:t>
      </w:r>
      <w:r w:rsidRPr="00302CB4">
        <w:rPr>
          <w:bCs/>
          <w:sz w:val="28"/>
          <w:szCs w:val="28"/>
        </w:rPr>
        <w:t xml:space="preserve"> присваивают участнику отбора 0 баллов, комиссия </w:t>
      </w:r>
      <w:r w:rsidR="00156EB6">
        <w:rPr>
          <w:bCs/>
          <w:sz w:val="28"/>
          <w:szCs w:val="28"/>
        </w:rPr>
        <w:br/>
      </w:r>
      <w:r w:rsidRPr="00302CB4">
        <w:rPr>
          <w:bCs/>
          <w:sz w:val="28"/>
          <w:szCs w:val="28"/>
        </w:rPr>
        <w:t>не оценивает проект (бизнес-план) участника отбора, по всем критериям оценки ставится 0 баллов.</w:t>
      </w:r>
    </w:p>
    <w:p w14:paraId="2D5AE7E1" w14:textId="77777777" w:rsidR="00365744" w:rsidRPr="00302CB4" w:rsidRDefault="00365744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bookmarkStart w:id="23" w:name="P307"/>
      <w:bookmarkEnd w:id="23"/>
      <w:r w:rsidRPr="00302CB4">
        <w:rPr>
          <w:bCs/>
          <w:sz w:val="28"/>
          <w:szCs w:val="28"/>
        </w:rPr>
        <w:t>4.9.14. Общее количество баллов i-</w:t>
      </w:r>
      <w:proofErr w:type="spellStart"/>
      <w:r w:rsidRPr="00302CB4">
        <w:rPr>
          <w:bCs/>
          <w:sz w:val="28"/>
          <w:szCs w:val="28"/>
        </w:rPr>
        <w:t>го</w:t>
      </w:r>
      <w:proofErr w:type="spellEnd"/>
      <w:r w:rsidRPr="00302CB4">
        <w:rPr>
          <w:bCs/>
          <w:sz w:val="28"/>
          <w:szCs w:val="28"/>
        </w:rPr>
        <w:t xml:space="preserve"> участника отбора (</w:t>
      </w:r>
      <w:proofErr w:type="spellStart"/>
      <w:r w:rsidRPr="00302CB4">
        <w:rPr>
          <w:bCs/>
          <w:sz w:val="28"/>
          <w:szCs w:val="28"/>
        </w:rPr>
        <w:t>R</w:t>
      </w:r>
      <w:r w:rsidRPr="00302CB4">
        <w:rPr>
          <w:bCs/>
          <w:sz w:val="28"/>
          <w:szCs w:val="28"/>
          <w:vertAlign w:val="subscript"/>
        </w:rPr>
        <w:t>i</w:t>
      </w:r>
      <w:proofErr w:type="spellEnd"/>
      <w:r w:rsidRPr="00302CB4">
        <w:rPr>
          <w:bCs/>
          <w:sz w:val="28"/>
          <w:szCs w:val="28"/>
        </w:rPr>
        <w:t>) рассчитывается по формуле:</w:t>
      </w:r>
    </w:p>
    <w:p w14:paraId="137E73F7" w14:textId="77777777" w:rsidR="00365744" w:rsidRPr="00302CB4" w:rsidRDefault="00365744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</w:p>
    <w:p w14:paraId="3D15E854" w14:textId="77777777" w:rsidR="000346A5" w:rsidRDefault="00365744" w:rsidP="008E6EBD">
      <w:pPr>
        <w:spacing w:line="257" w:lineRule="auto"/>
        <w:ind w:firstLine="709"/>
        <w:jc w:val="center"/>
        <w:rPr>
          <w:bCs/>
          <w:sz w:val="28"/>
          <w:szCs w:val="28"/>
        </w:rPr>
      </w:pPr>
      <w:r w:rsidRPr="00302CB4">
        <w:rPr>
          <w:bCs/>
          <w:noProof/>
          <w:position w:val="-11"/>
          <w:sz w:val="28"/>
          <w:szCs w:val="28"/>
        </w:rPr>
        <w:drawing>
          <wp:inline distT="0" distB="0" distL="0" distR="0" wp14:anchorId="0799EBC9" wp14:editId="36F720F0">
            <wp:extent cx="1299210" cy="2832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CB4">
        <w:rPr>
          <w:bCs/>
          <w:sz w:val="28"/>
          <w:szCs w:val="28"/>
        </w:rPr>
        <w:t xml:space="preserve">, </w:t>
      </w:r>
      <w:r w:rsidR="000346A5">
        <w:rPr>
          <w:bCs/>
          <w:sz w:val="28"/>
          <w:szCs w:val="28"/>
        </w:rPr>
        <w:br/>
      </w:r>
    </w:p>
    <w:p w14:paraId="52E80FA6" w14:textId="70F834D2" w:rsidR="00365744" w:rsidRPr="00302CB4" w:rsidRDefault="00365744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>где:</w:t>
      </w:r>
    </w:p>
    <w:p w14:paraId="2BAD432D" w14:textId="6B62EF08" w:rsidR="00365744" w:rsidRPr="00302CB4" w:rsidRDefault="00365744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proofErr w:type="spellStart"/>
      <w:r w:rsidRPr="00302CB4">
        <w:rPr>
          <w:bCs/>
          <w:sz w:val="28"/>
          <w:szCs w:val="28"/>
        </w:rPr>
        <w:t>Q</w:t>
      </w:r>
      <w:r w:rsidRPr="00302CB4">
        <w:rPr>
          <w:bCs/>
          <w:sz w:val="28"/>
          <w:szCs w:val="28"/>
          <w:vertAlign w:val="subscript"/>
        </w:rPr>
        <w:t>i</w:t>
      </w:r>
      <w:proofErr w:type="spellEnd"/>
      <w:r w:rsidRPr="00302CB4">
        <w:rPr>
          <w:bCs/>
          <w:sz w:val="28"/>
          <w:szCs w:val="28"/>
        </w:rPr>
        <w:t xml:space="preserve"> - величина значимости i-</w:t>
      </w:r>
      <w:proofErr w:type="spellStart"/>
      <w:r w:rsidRPr="00302CB4">
        <w:rPr>
          <w:bCs/>
          <w:sz w:val="28"/>
          <w:szCs w:val="28"/>
        </w:rPr>
        <w:t>го</w:t>
      </w:r>
      <w:proofErr w:type="spellEnd"/>
      <w:r w:rsidRPr="00302CB4">
        <w:rPr>
          <w:bCs/>
          <w:sz w:val="28"/>
          <w:szCs w:val="28"/>
        </w:rPr>
        <w:t xml:space="preserve"> критерия оценки согласно </w:t>
      </w:r>
      <w:hyperlink w:anchor="P1188">
        <w:r w:rsidRPr="00302CB4">
          <w:rPr>
            <w:bCs/>
            <w:sz w:val="28"/>
            <w:szCs w:val="28"/>
          </w:rPr>
          <w:t xml:space="preserve">приложению </w:t>
        </w:r>
        <w:r w:rsidR="00835C3B" w:rsidRPr="00302CB4">
          <w:rPr>
            <w:bCs/>
            <w:sz w:val="28"/>
            <w:szCs w:val="28"/>
          </w:rPr>
          <w:t>№ </w:t>
        </w:r>
        <w:r w:rsidRPr="00302CB4">
          <w:rPr>
            <w:bCs/>
            <w:sz w:val="28"/>
            <w:szCs w:val="28"/>
          </w:rPr>
          <w:t>6</w:t>
        </w:r>
      </w:hyperlink>
      <w:r w:rsidRPr="00302CB4">
        <w:rPr>
          <w:bCs/>
          <w:sz w:val="28"/>
          <w:szCs w:val="28"/>
        </w:rPr>
        <w:t xml:space="preserve"> </w:t>
      </w:r>
      <w:r w:rsidR="00156EB6">
        <w:rPr>
          <w:bCs/>
          <w:sz w:val="28"/>
          <w:szCs w:val="28"/>
        </w:rPr>
        <w:br/>
      </w:r>
      <w:r w:rsidRPr="00302CB4">
        <w:rPr>
          <w:bCs/>
          <w:sz w:val="28"/>
          <w:szCs w:val="28"/>
        </w:rPr>
        <w:t>к настоящему Порядку;</w:t>
      </w:r>
    </w:p>
    <w:p w14:paraId="30F6D018" w14:textId="3A0F034B" w:rsidR="00365744" w:rsidRPr="00302CB4" w:rsidRDefault="00365744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  <w:lang w:val="en-US"/>
        </w:rPr>
        <w:t>Fi</w:t>
      </w:r>
      <w:r w:rsidR="008E6EBD">
        <w:rPr>
          <w:bCs/>
          <w:sz w:val="28"/>
          <w:szCs w:val="28"/>
          <w:lang w:val="en-US"/>
        </w:rPr>
        <w:t>n</w:t>
      </w:r>
      <w:r w:rsidR="00835C3B" w:rsidRPr="00302CB4">
        <w:rPr>
          <w:bCs/>
          <w:sz w:val="28"/>
          <w:szCs w:val="28"/>
        </w:rPr>
        <w:t xml:space="preserve"> </w:t>
      </w:r>
      <w:r w:rsidRPr="00302CB4">
        <w:rPr>
          <w:bCs/>
          <w:sz w:val="28"/>
          <w:szCs w:val="28"/>
        </w:rPr>
        <w:t xml:space="preserve">- количество баллов, присвоенных </w:t>
      </w:r>
      <w:r w:rsidR="008E6EBD">
        <w:rPr>
          <w:bCs/>
          <w:sz w:val="28"/>
          <w:szCs w:val="28"/>
          <w:lang w:val="en-US"/>
        </w:rPr>
        <w:t>n</w:t>
      </w:r>
      <w:r w:rsidRPr="00302CB4">
        <w:rPr>
          <w:bCs/>
          <w:sz w:val="28"/>
          <w:szCs w:val="28"/>
        </w:rPr>
        <w:t>-му участнику отбора по i-</w:t>
      </w:r>
      <w:proofErr w:type="spellStart"/>
      <w:r w:rsidRPr="00302CB4">
        <w:rPr>
          <w:bCs/>
          <w:sz w:val="28"/>
          <w:szCs w:val="28"/>
        </w:rPr>
        <w:t>му</w:t>
      </w:r>
      <w:proofErr w:type="spellEnd"/>
      <w:r w:rsidRPr="00302CB4">
        <w:rPr>
          <w:bCs/>
          <w:sz w:val="28"/>
          <w:szCs w:val="28"/>
        </w:rPr>
        <w:t xml:space="preserve"> критерию оценки согласно </w:t>
      </w:r>
      <w:hyperlink w:anchor="P1188">
        <w:r w:rsidRPr="00302CB4">
          <w:rPr>
            <w:bCs/>
            <w:sz w:val="28"/>
            <w:szCs w:val="28"/>
          </w:rPr>
          <w:t xml:space="preserve">приложению </w:t>
        </w:r>
        <w:r w:rsidR="00835C3B" w:rsidRPr="00302CB4">
          <w:rPr>
            <w:bCs/>
            <w:sz w:val="28"/>
            <w:szCs w:val="28"/>
          </w:rPr>
          <w:t>№ </w:t>
        </w:r>
        <w:r w:rsidRPr="00302CB4">
          <w:rPr>
            <w:bCs/>
            <w:sz w:val="28"/>
            <w:szCs w:val="28"/>
          </w:rPr>
          <w:t>6</w:t>
        </w:r>
      </w:hyperlink>
      <w:r w:rsidRPr="00302CB4">
        <w:rPr>
          <w:bCs/>
          <w:sz w:val="28"/>
          <w:szCs w:val="28"/>
        </w:rPr>
        <w:t xml:space="preserve"> к настоящему Порядку.</w:t>
      </w:r>
    </w:p>
    <w:p w14:paraId="1DBDCB90" w14:textId="7DA901F2" w:rsidR="002A493A" w:rsidRPr="00302CB4" w:rsidRDefault="002A493A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 xml:space="preserve">4.9.15. По итогам подсчета баллов составляется единый список заявок участников отбора в порядке очередности исходя из количества баллов, рассчитанных согласно подпункту 4.9.14 пункта 4.9 настоящего Порядка, </w:t>
      </w:r>
      <w:r w:rsidR="00156EB6">
        <w:rPr>
          <w:bCs/>
          <w:sz w:val="28"/>
          <w:szCs w:val="28"/>
        </w:rPr>
        <w:br/>
      </w:r>
      <w:proofErr w:type="gramStart"/>
      <w:r w:rsidRPr="00302CB4">
        <w:rPr>
          <w:bCs/>
          <w:sz w:val="28"/>
          <w:szCs w:val="28"/>
        </w:rPr>
        <w:t>от</w:t>
      </w:r>
      <w:proofErr w:type="gramEnd"/>
      <w:r w:rsidRPr="00302CB4">
        <w:rPr>
          <w:bCs/>
          <w:sz w:val="28"/>
          <w:szCs w:val="28"/>
        </w:rPr>
        <w:t xml:space="preserve"> наибольшего к наименьшему (далее - ранжированный список).</w:t>
      </w:r>
    </w:p>
    <w:p w14:paraId="153709A3" w14:textId="77777777" w:rsidR="002A493A" w:rsidRPr="00302CB4" w:rsidRDefault="002A493A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>В случае равенства значений набранных баллов нескольких заявок, выше в очередности в ранжированном списке указывается заявка, поданная ранее.</w:t>
      </w:r>
    </w:p>
    <w:p w14:paraId="7B798023" w14:textId="57BCA5D6" w:rsidR="002A493A" w:rsidRPr="00302CB4" w:rsidRDefault="002A493A" w:rsidP="008E6EBD">
      <w:pPr>
        <w:spacing w:line="257" w:lineRule="auto"/>
        <w:ind w:firstLine="709"/>
        <w:jc w:val="both"/>
        <w:rPr>
          <w:bCs/>
          <w:sz w:val="28"/>
          <w:szCs w:val="28"/>
        </w:rPr>
      </w:pPr>
      <w:r w:rsidRPr="008E6EBD">
        <w:rPr>
          <w:bCs/>
          <w:sz w:val="28"/>
          <w:szCs w:val="28"/>
        </w:rPr>
        <w:t xml:space="preserve">Участникам отбора, набравшим по итогам подсчета 0 баллов, гранты </w:t>
      </w:r>
      <w:r w:rsidR="00156EB6" w:rsidRPr="008E6EBD">
        <w:rPr>
          <w:bCs/>
          <w:sz w:val="28"/>
          <w:szCs w:val="28"/>
        </w:rPr>
        <w:br/>
      </w:r>
      <w:r w:rsidRPr="008E6EBD">
        <w:rPr>
          <w:bCs/>
          <w:sz w:val="28"/>
          <w:szCs w:val="28"/>
        </w:rPr>
        <w:t>не предоставляются.</w:t>
      </w:r>
    </w:p>
    <w:p w14:paraId="7F35BB51" w14:textId="77777777" w:rsidR="002A493A" w:rsidRPr="00302CB4" w:rsidRDefault="002A493A" w:rsidP="008E6EBD">
      <w:pPr>
        <w:spacing w:line="228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 xml:space="preserve">4.9.16. Гранты предоставляются согласно порядковому номеру участника отбора в ранжированном списке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на соответствующий </w:t>
      </w:r>
      <w:r w:rsidRPr="00302CB4">
        <w:rPr>
          <w:bCs/>
          <w:sz w:val="28"/>
          <w:szCs w:val="28"/>
        </w:rPr>
        <w:lastRenderedPageBreak/>
        <w:t>финансовый год.</w:t>
      </w:r>
    </w:p>
    <w:p w14:paraId="5DF8F88C" w14:textId="6E3D8DF5" w:rsidR="00537CF4" w:rsidRPr="00302CB4" w:rsidRDefault="00537CF4" w:rsidP="008E6EB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4.9.17.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целях завершения отбора и определения победителей отбора формируется протокол подведения итогов отбора, включающий информацию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 количестве набранных участником отбора баллов по каждому критерию оценки, об общем количестве набранных баллов по результатам оценки заявок или единственной заявки, о победителях отбора с указанием размера гранта, предусмотренного им для предоставления, об отказе в предоставлении гранта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с указанием оснований, указанных в </w:t>
      </w:r>
      <w:hyperlink w:anchor="P12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пункте 2.7</w:t>
        </w:r>
        <w:proofErr w:type="gramEnd"/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7F0CCE37" w14:textId="77777777" w:rsidR="002A493A" w:rsidRPr="00302CB4" w:rsidRDefault="002A493A" w:rsidP="008E6EBD">
      <w:pPr>
        <w:spacing w:line="228" w:lineRule="auto"/>
        <w:ind w:firstLine="709"/>
        <w:jc w:val="both"/>
        <w:rPr>
          <w:bCs/>
          <w:sz w:val="28"/>
          <w:szCs w:val="28"/>
        </w:rPr>
      </w:pPr>
      <w:r w:rsidRPr="00302CB4">
        <w:rPr>
          <w:bCs/>
          <w:sz w:val="28"/>
          <w:szCs w:val="28"/>
        </w:rPr>
        <w:t>4.9.18. Победителями отбора признаются участники отбора, чьи заявки набрали наибольшее количество баллов в соответствии с ранжированным списком, в пределах объема распределяемого гранта, указанного в объявлении о проведении отбора в соответствии с подпунктом 4.10.1 пункта 4.10 настоящего Порядка.</w:t>
      </w:r>
    </w:p>
    <w:p w14:paraId="1B8AC00E" w14:textId="4AE62A5C" w:rsidR="00537CF4" w:rsidRPr="00302CB4" w:rsidRDefault="00537CF4" w:rsidP="008E6EB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Протокол подведения итогов отбора формируется на едином портале автоматически на основании результатов определения победителей отбора (грантополучателей) в порядке уменьшения полученных баллов по итогам оценки заявок и очередности поступления заявок в случае равенства количества полученных баллов и подписывается усиленной квалифицированной электронной подписью председателя комиссии в системе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Электронный бюджет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"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, а также размещается на едином портале не позднее рабочего дня, следующего за днем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его подписания, и на сайте Министерства.</w:t>
      </w:r>
    </w:p>
    <w:p w14:paraId="34F69DDF" w14:textId="77777777" w:rsidR="00537CF4" w:rsidRPr="00302CB4" w:rsidRDefault="00537CF4" w:rsidP="008E6EB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В протоколе подведения итогов отбора указываются следующие сведения:</w:t>
      </w:r>
    </w:p>
    <w:p w14:paraId="7413441B" w14:textId="77777777" w:rsidR="00537CF4" w:rsidRPr="00302CB4" w:rsidRDefault="00537CF4" w:rsidP="008E6EB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дата, время и место проведения рассмотрения заявок;</w:t>
      </w:r>
    </w:p>
    <w:p w14:paraId="2228C6AF" w14:textId="77777777" w:rsidR="00537CF4" w:rsidRPr="00302CB4" w:rsidRDefault="00537CF4" w:rsidP="008E6EB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дата, время и место проведения оценки заявок;</w:t>
      </w:r>
    </w:p>
    <w:p w14:paraId="115AD941" w14:textId="77777777" w:rsidR="00537CF4" w:rsidRPr="00302CB4" w:rsidRDefault="00537CF4" w:rsidP="008E6EB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- информация об участниках отбора, заявки которых были рассмотрены;</w:t>
      </w:r>
    </w:p>
    <w:p w14:paraId="654D567F" w14:textId="0EDD9CE3" w:rsidR="00537CF4" w:rsidRPr="00302CB4" w:rsidRDefault="00537CF4" w:rsidP="008E6EB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информация об участниках отбора, заявки которых были отклонены,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с указанием причин их отклонения, в том числе положений объявления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о проведении отбора, которым не соответствуют такие заявки;</w:t>
      </w:r>
    </w:p>
    <w:p w14:paraId="62FC35B4" w14:textId="66D86DE7" w:rsidR="00537CF4" w:rsidRPr="00302CB4" w:rsidRDefault="00537CF4" w:rsidP="008E6EB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последовательность оценки заявок, присвоенные заявкам значения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по каждому из предусмотренных критериев оценки, принятое на основании результатов оценки заявок решение о присвоении заявкам порядковых номеров;</w:t>
      </w:r>
    </w:p>
    <w:p w14:paraId="00A525FE" w14:textId="17FD3506" w:rsidR="00537CF4" w:rsidRPr="00302CB4" w:rsidRDefault="00537CF4" w:rsidP="008E6EB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наименование грантополучателя, с которым заключается соглашение,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и размер предоставляемого ему гранта.</w:t>
      </w:r>
    </w:p>
    <w:p w14:paraId="5AAF2E74" w14:textId="77777777" w:rsidR="00537CF4" w:rsidRPr="00302CB4" w:rsidRDefault="00537CF4" w:rsidP="008E6EB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4.9.19. 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подписания первой версии протокола подведения итогов отбора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путем формирования новой версии указанного протокола с указанием причин внесения изменений.</w:t>
      </w:r>
    </w:p>
    <w:p w14:paraId="0D96064A" w14:textId="77777777" w:rsidR="00537CF4" w:rsidRPr="00302CB4" w:rsidRDefault="00537CF4" w:rsidP="008E6EB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4.9.20. Решение о признании участника отбора победителем отбора (грантополучателем) оформляется приказом Министерства.</w:t>
      </w:r>
    </w:p>
    <w:p w14:paraId="4F7C0446" w14:textId="77777777" w:rsidR="00537CF4" w:rsidRPr="00302CB4" w:rsidRDefault="00537CF4" w:rsidP="008E6EBD">
      <w:pPr>
        <w:pStyle w:val="ConsPlusTitle"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4.10. Порядок распределения гранта между победителями отбора (грантополучателями) и порядок взаимодействия с победителями отбора (грантополучателями) по результатам его проведения.</w:t>
      </w:r>
    </w:p>
    <w:p w14:paraId="54A6C547" w14:textId="72256F52" w:rsidR="002A493A" w:rsidRPr="00302CB4" w:rsidRDefault="002A493A" w:rsidP="00156EB6">
      <w:pPr>
        <w:spacing w:line="247" w:lineRule="auto"/>
        <w:ind w:firstLine="709"/>
        <w:jc w:val="both"/>
        <w:rPr>
          <w:bCs/>
          <w:sz w:val="28"/>
          <w:szCs w:val="28"/>
        </w:rPr>
      </w:pPr>
      <w:bookmarkStart w:id="24" w:name="P320"/>
      <w:bookmarkEnd w:id="24"/>
      <w:r w:rsidRPr="00302CB4">
        <w:rPr>
          <w:bCs/>
          <w:sz w:val="28"/>
          <w:szCs w:val="28"/>
        </w:rPr>
        <w:t xml:space="preserve">4.10.1. Грант, распределяемый в рамках отбора, распределяется </w:t>
      </w:r>
      <w:r w:rsidR="00156EB6">
        <w:rPr>
          <w:bCs/>
          <w:sz w:val="28"/>
          <w:szCs w:val="28"/>
        </w:rPr>
        <w:br/>
      </w:r>
      <w:r w:rsidRPr="00302CB4">
        <w:rPr>
          <w:bCs/>
          <w:sz w:val="28"/>
          <w:szCs w:val="28"/>
        </w:rPr>
        <w:t xml:space="preserve">между победителями отбора (грантополучателями), включенными в протокол подведения итогов отбора. </w:t>
      </w:r>
      <w:proofErr w:type="gramStart"/>
      <w:r w:rsidRPr="00302CB4">
        <w:rPr>
          <w:bCs/>
          <w:sz w:val="28"/>
          <w:szCs w:val="28"/>
        </w:rPr>
        <w:t xml:space="preserve">Размер гранта каждого победителя отбора (грантополучателя) определяется в соответствии с </w:t>
      </w:r>
      <w:hyperlink w:anchor="P175">
        <w:r w:rsidRPr="00302CB4">
          <w:rPr>
            <w:bCs/>
            <w:sz w:val="28"/>
            <w:szCs w:val="28"/>
          </w:rPr>
          <w:t>пунктом 2.8</w:t>
        </w:r>
      </w:hyperlink>
      <w:r w:rsidRPr="00302CB4">
        <w:rPr>
          <w:bCs/>
          <w:sz w:val="28"/>
          <w:szCs w:val="28"/>
        </w:rPr>
        <w:t xml:space="preserve"> настоящего Порядка в запрашиваемой сумме, согласно порядковому номеру участника </w:t>
      </w:r>
      <w:r w:rsidRPr="00302CB4">
        <w:rPr>
          <w:bCs/>
          <w:sz w:val="28"/>
          <w:szCs w:val="28"/>
        </w:rPr>
        <w:lastRenderedPageBreak/>
        <w:t>отбора в ранжированном списке,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на соответствующий финансовый год.</w:t>
      </w:r>
      <w:proofErr w:type="gramEnd"/>
    </w:p>
    <w:p w14:paraId="1CEB0891" w14:textId="77777777" w:rsidR="002A493A" w:rsidRPr="00302CB4" w:rsidRDefault="002A493A" w:rsidP="00156EB6">
      <w:pPr>
        <w:spacing w:line="247" w:lineRule="auto"/>
        <w:ind w:firstLine="709"/>
        <w:jc w:val="both"/>
        <w:rPr>
          <w:bCs/>
          <w:sz w:val="28"/>
          <w:szCs w:val="28"/>
        </w:rPr>
      </w:pPr>
      <w:proofErr w:type="gramStart"/>
      <w:r w:rsidRPr="00302CB4">
        <w:rPr>
          <w:bCs/>
          <w:sz w:val="28"/>
          <w:szCs w:val="28"/>
        </w:rPr>
        <w:t>В случае недостаточности средств для обеспечения финансовых потребностей, указанных в плане расходов победителя отбора, оказавшегося последним в ранжированном списке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на соответствующий финансовый год, данному победителю отбора с его согласия сумма устанавливается в пределах</w:t>
      </w:r>
      <w:proofErr w:type="gramEnd"/>
      <w:r w:rsidRPr="00302CB4">
        <w:rPr>
          <w:bCs/>
          <w:sz w:val="28"/>
          <w:szCs w:val="28"/>
        </w:rPr>
        <w:t xml:space="preserve"> остатка бюджетных средств, при этом победитель отбора берет на себя обязательства реализовать проект за счет увеличения доли собственных средств.</w:t>
      </w:r>
    </w:p>
    <w:p w14:paraId="4DDAC5A3" w14:textId="77777777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>В случае отказа данного победителя отбора сумма гранта в пределах остатка бюджетных сре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дств пр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>едлагается следующему по ранжированному списку победителю отбора.</w:t>
      </w:r>
    </w:p>
    <w:p w14:paraId="5CDCD97A" w14:textId="212C95F3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5" w:name="P323"/>
      <w:bookmarkEnd w:id="25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4.10.2. Победитель отбора, не позднее 10-го рабочего дня, следующего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за днем определения победителей отбора, предоставляет в Отдел следующие документы:</w:t>
      </w:r>
    </w:p>
    <w:p w14:paraId="1F90004E" w14:textId="1F9EA628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w:anchor="P84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справку-расчет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по форме согласно приложению</w:t>
      </w:r>
      <w:r w:rsidR="004401D0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>№ </w:t>
      </w:r>
      <w:r w:rsidR="007F3B40" w:rsidRPr="00302CB4">
        <w:rPr>
          <w:rFonts w:ascii="Times New Roman" w:hAnsi="Times New Roman" w:cs="Times New Roman"/>
          <w:b w:val="0"/>
          <w:sz w:val="28"/>
          <w:szCs w:val="28"/>
        </w:rPr>
        <w:t>5</w:t>
      </w:r>
      <w:r w:rsidR="00835C3B"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к настоящему Порядку, подгото</w:t>
      </w:r>
      <w:r w:rsidR="002A493A" w:rsidRPr="00302CB4">
        <w:rPr>
          <w:rFonts w:ascii="Times New Roman" w:hAnsi="Times New Roman" w:cs="Times New Roman"/>
          <w:b w:val="0"/>
          <w:sz w:val="28"/>
          <w:szCs w:val="28"/>
        </w:rPr>
        <w:t xml:space="preserve">вленную в соответствии с планом 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>расходов проекта грантополучателя (бизнес-плана);</w:t>
      </w:r>
      <w:proofErr w:type="gramEnd"/>
    </w:p>
    <w:p w14:paraId="726861C9" w14:textId="77777777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подтверждение фактических расходов в размере не менее 40 процентов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стоимости каждого наименования плана расходов бизнес-плана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за счет собственных средств (заверенные победителем отбора копии договоров купли-продажи (услуг, работ), копии платежных поручений, копию сводного сметного расчета (при строительстве, модернизации);</w:t>
      </w:r>
    </w:p>
    <w:p w14:paraId="297C57BA" w14:textId="568BAB48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6EB6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- подтверждение соответствия </w:t>
      </w:r>
      <w:proofErr w:type="gramStart"/>
      <w:r w:rsidRPr="00156EB6">
        <w:rPr>
          <w:rFonts w:ascii="Times New Roman" w:hAnsi="Times New Roman" w:cs="Times New Roman"/>
          <w:b w:val="0"/>
          <w:spacing w:val="-6"/>
          <w:sz w:val="28"/>
          <w:szCs w:val="28"/>
        </w:rPr>
        <w:t>приобретаемых</w:t>
      </w:r>
      <w:proofErr w:type="gramEnd"/>
      <w:r w:rsidRPr="00156EB6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техники и (или) оборудования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перечню, утвержденному Министерст</w:t>
      </w:r>
      <w:r w:rsidR="0024711E" w:rsidRPr="00302CB4">
        <w:rPr>
          <w:rFonts w:ascii="Times New Roman" w:hAnsi="Times New Roman" w:cs="Times New Roman"/>
          <w:b w:val="0"/>
          <w:sz w:val="28"/>
          <w:szCs w:val="28"/>
        </w:rPr>
        <w:t>вом;</w:t>
      </w:r>
    </w:p>
    <w:p w14:paraId="45C6A7EC" w14:textId="5C4DB364" w:rsidR="002A493A" w:rsidRPr="00302CB4" w:rsidRDefault="002A493A" w:rsidP="00156EB6">
      <w:pPr>
        <w:widowControl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302CB4">
        <w:rPr>
          <w:b/>
          <w:sz w:val="28"/>
          <w:szCs w:val="28"/>
        </w:rPr>
        <w:t>-</w:t>
      </w:r>
      <w:r w:rsidR="00835C3B" w:rsidRPr="00302CB4">
        <w:rPr>
          <w:b/>
          <w:sz w:val="28"/>
          <w:szCs w:val="28"/>
        </w:rPr>
        <w:t xml:space="preserve"> </w:t>
      </w:r>
      <w:r w:rsidRPr="00302CB4">
        <w:rPr>
          <w:sz w:val="28"/>
          <w:szCs w:val="28"/>
        </w:rPr>
        <w:t xml:space="preserve">подтверждение, что приобретаемая техника и (или) оборудование </w:t>
      </w:r>
      <w:r w:rsidR="00156EB6">
        <w:rPr>
          <w:sz w:val="28"/>
          <w:szCs w:val="28"/>
        </w:rPr>
        <w:br/>
      </w:r>
      <w:r w:rsidRPr="00302CB4">
        <w:rPr>
          <w:sz w:val="28"/>
          <w:szCs w:val="28"/>
        </w:rPr>
        <w:t xml:space="preserve">(в том числе поставляемые при выполнении работ, оказании услуг) </w:t>
      </w:r>
      <w:r w:rsidR="00156EB6">
        <w:rPr>
          <w:sz w:val="28"/>
          <w:szCs w:val="28"/>
        </w:rPr>
        <w:br/>
      </w:r>
      <w:r w:rsidRPr="00302CB4">
        <w:rPr>
          <w:sz w:val="28"/>
          <w:szCs w:val="28"/>
        </w:rPr>
        <w:t>не происходит из</w:t>
      </w:r>
      <w:r w:rsidRPr="00302CB4">
        <w:rPr>
          <w:b/>
          <w:sz w:val="28"/>
          <w:szCs w:val="28"/>
        </w:rPr>
        <w:t xml:space="preserve"> </w:t>
      </w:r>
      <w:r w:rsidRPr="00302CB4">
        <w:rPr>
          <w:sz w:val="28"/>
          <w:szCs w:val="28"/>
        </w:rPr>
        <w:t xml:space="preserve">иностранных государств, работы, услуги, соответственно </w:t>
      </w:r>
      <w:r w:rsidR="00156EB6">
        <w:rPr>
          <w:sz w:val="28"/>
          <w:szCs w:val="28"/>
        </w:rPr>
        <w:br/>
      </w:r>
      <w:r w:rsidRPr="00302CB4">
        <w:rPr>
          <w:sz w:val="28"/>
          <w:szCs w:val="28"/>
        </w:rPr>
        <w:t>не выполняются, не оказываются иностранными гражданами, иностранными юридическими лицами.</w:t>
      </w:r>
    </w:p>
    <w:p w14:paraId="223E5037" w14:textId="77777777" w:rsidR="00537CF4" w:rsidRPr="00302CB4" w:rsidRDefault="00537CF4" w:rsidP="00156EB6">
      <w:pPr>
        <w:pStyle w:val="ConsPlusTitle"/>
        <w:spacing w:line="247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4.10.3. По результатам отбора с победителем отбора (грантополучателем) заключается соглашение в соответствии с </w:t>
      </w:r>
      <w:hyperlink w:anchor="P13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2.9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4B98190F" w14:textId="2BE7E7A9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6" w:name="P328"/>
      <w:bookmarkEnd w:id="26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4.10.4. Министерство может отказаться от заключения соглашения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с победителем отбора (грантополучателем) в следующих случаях:</w:t>
      </w:r>
    </w:p>
    <w:p w14:paraId="25062E71" w14:textId="7D0F4137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>предусмотренных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129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пунктом 2.7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Порядка;</w:t>
      </w:r>
    </w:p>
    <w:p w14:paraId="79305E4B" w14:textId="295DBA04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- непредставления либо представления не в полном объеме документов, указанных в </w:t>
      </w:r>
      <w:hyperlink w:anchor="P323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пункте 4.10.2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4F9E5AC2" w14:textId="0CE8FF8A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случае отказа Министерства от заключения соглашения в течение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10 календарных дней с даты подписания протокола подведения итогов отбора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с победителем отбора (грантополучателем) по основаниям, предусмотренным </w:t>
      </w:r>
      <w:hyperlink w:anchor="P375">
        <w:r w:rsidR="002A493A" w:rsidRPr="00302CB4">
          <w:rPr>
            <w:rFonts w:ascii="Times New Roman" w:eastAsia="Times New Roman" w:hAnsi="Times New Roman" w:cs="Times New Roman"/>
            <w:b w:val="0"/>
            <w:bCs/>
            <w:sz w:val="28"/>
            <w:szCs w:val="28"/>
          </w:rPr>
          <w:t xml:space="preserve">абзацами вторым - третьим </w:t>
        </w:r>
      </w:hyperlink>
      <w:r w:rsidR="002A493A" w:rsidRPr="00302CB4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настоящего подпункта</w:t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, отказа победителя отбора (грантополучателя) от заключения соглашения, </w:t>
      </w:r>
      <w:proofErr w:type="spellStart"/>
      <w:r w:rsidRPr="00302CB4">
        <w:rPr>
          <w:rFonts w:ascii="Times New Roman" w:hAnsi="Times New Roman" w:cs="Times New Roman"/>
          <w:b w:val="0"/>
          <w:sz w:val="28"/>
          <w:szCs w:val="28"/>
        </w:rPr>
        <w:t>неподписания</w:t>
      </w:r>
      <w:proofErr w:type="spell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победителем отбора (грантополучателем) соглашения в срок, определенный объявлением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о проведении отбора в соответствии с </w:t>
      </w:r>
      <w:hyperlink w:anchor="P227">
        <w:r w:rsidRPr="00302CB4">
          <w:rPr>
            <w:rFonts w:ascii="Times New Roman" w:hAnsi="Times New Roman" w:cs="Times New Roman"/>
            <w:b w:val="0"/>
            <w:sz w:val="28"/>
            <w:szCs w:val="28"/>
          </w:rPr>
          <w:t>абзацем четырнадцатым подпункта 4.4.1 пункта 4.4</w:t>
        </w:r>
      </w:hyperlink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настоящего</w:t>
      </w:r>
      <w:proofErr w:type="gramEnd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 Порядка, Министерство направляет иным победителям отбора, заявки которых в части запрашиваемого размера гранта не были удовлетворены в полном объеме, предложение об увеличении размера гранта.</w:t>
      </w:r>
    </w:p>
    <w:p w14:paraId="090C9388" w14:textId="55086D62" w:rsidR="00537CF4" w:rsidRPr="00302CB4" w:rsidRDefault="00537CF4" w:rsidP="0030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4.10.5. </w:t>
      </w:r>
      <w:proofErr w:type="gramStart"/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В случаях наличия по результатам проведения отбора остатка лимитов бюджетных обязательств на предоставление гранта на текущий год,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 xml:space="preserve">не распределенного между победителями отбора (грантополучателями), увеличения лимитов бюджетных обязательств, отказа победителя отбора (грантополучателя) от заключения соглашения, расторжения соглашения </w:t>
      </w:r>
      <w:r w:rsidR="00156EB6">
        <w:rPr>
          <w:rFonts w:ascii="Times New Roman" w:hAnsi="Times New Roman" w:cs="Times New Roman"/>
          <w:b w:val="0"/>
          <w:sz w:val="28"/>
          <w:szCs w:val="28"/>
        </w:rPr>
        <w:br/>
      </w:r>
      <w:r w:rsidRPr="00302CB4">
        <w:rPr>
          <w:rFonts w:ascii="Times New Roman" w:hAnsi="Times New Roman" w:cs="Times New Roman"/>
          <w:b w:val="0"/>
          <w:sz w:val="28"/>
          <w:szCs w:val="28"/>
        </w:rPr>
        <w:t>с грантополучателем Министерство может принять решение о проведении дополнительного отбора в соответствии с положениями настоящего Порядка, предусмотренными для проведения отбора.</w:t>
      </w:r>
      <w:proofErr w:type="gramEnd"/>
    </w:p>
    <w:p w14:paraId="42846DB9" w14:textId="6441AF55" w:rsidR="00537CF4" w:rsidRPr="00A56710" w:rsidRDefault="00537CF4">
      <w:pPr>
        <w:widowControl/>
        <w:rPr>
          <w:rFonts w:eastAsiaTheme="minorEastAsia"/>
          <w:kern w:val="2"/>
          <w:sz w:val="28"/>
          <w:szCs w:val="28"/>
          <w14:ligatures w14:val="standardContextual"/>
        </w:rPr>
      </w:pPr>
      <w:r w:rsidRPr="00A56710">
        <w:rPr>
          <w:b/>
          <w:sz w:val="28"/>
          <w:szCs w:val="28"/>
        </w:rPr>
        <w:br w:type="page"/>
      </w:r>
    </w:p>
    <w:p w14:paraId="46F0437E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a"/>
        <w:tblW w:w="0" w:type="auto"/>
        <w:tblInd w:w="4928" w:type="dxa"/>
        <w:tblLook w:val="04A0" w:firstRow="1" w:lastRow="0" w:firstColumn="1" w:lastColumn="0" w:noHBand="0" w:noVBand="1"/>
      </w:tblPr>
      <w:tblGrid>
        <w:gridCol w:w="4699"/>
      </w:tblGrid>
      <w:tr w:rsidR="006737E1" w:rsidRPr="00A56710" w14:paraId="4CF17DFC" w14:textId="77777777" w:rsidTr="00B9457C"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14:paraId="6D721737" w14:textId="4540A89E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</w:t>
            </w:r>
            <w:r w:rsidR="00835C3B">
              <w:rPr>
                <w:rFonts w:ascii="Times New Roman" w:hAnsi="Times New Roman" w:cs="Times New Roman"/>
                <w:b w:val="0"/>
                <w:sz w:val="28"/>
                <w:szCs w:val="28"/>
              </w:rPr>
              <w:t>№ 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к Порядку 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предоставления грантов </w:t>
            </w:r>
            <w:r w:rsidR="00B9457C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развитие сельскохозяйственного потребительского кооператива </w:t>
            </w:r>
            <w:r w:rsidR="00147C0A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условиях софинансирования </w:t>
            </w:r>
            <w:r w:rsidR="00B9457C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за счет средств федерального бюджета на поддержку приоритетных направлений</w:t>
            </w:r>
            <w:r w:rsidR="00B9457C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малого агробизнеса</w:t>
            </w:r>
          </w:p>
        </w:tc>
      </w:tr>
    </w:tbl>
    <w:p w14:paraId="677B00B0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4D65F76" w14:textId="77777777" w:rsidR="00537CF4" w:rsidRPr="009C3D05" w:rsidRDefault="00537CF4" w:rsidP="00537C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7" w:name="P352"/>
      <w:bookmarkEnd w:id="27"/>
      <w:r w:rsidRPr="009C3D05">
        <w:rPr>
          <w:rFonts w:ascii="Times New Roman" w:hAnsi="Times New Roman" w:cs="Times New Roman"/>
          <w:sz w:val="24"/>
          <w:szCs w:val="24"/>
        </w:rPr>
        <w:t>ЗАЯВЛЕНИЕ</w:t>
      </w:r>
    </w:p>
    <w:p w14:paraId="5F1937EA" w14:textId="77777777" w:rsidR="00537CF4" w:rsidRPr="009C3D05" w:rsidRDefault="00537CF4" w:rsidP="00537C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3D05">
        <w:rPr>
          <w:rFonts w:ascii="Times New Roman" w:hAnsi="Times New Roman" w:cs="Times New Roman"/>
          <w:sz w:val="24"/>
          <w:szCs w:val="24"/>
        </w:rPr>
        <w:t>о предоставлении гранта</w:t>
      </w:r>
    </w:p>
    <w:p w14:paraId="6F091C1D" w14:textId="77777777" w:rsidR="009C3D05" w:rsidRDefault="009C3D05" w:rsidP="00537CF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582E432" w14:textId="37E3194A" w:rsidR="00537CF4" w:rsidRPr="00A56710" w:rsidRDefault="00537CF4" w:rsidP="00537CF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56710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</w:t>
      </w:r>
      <w:r w:rsidR="00156EB6">
        <w:rPr>
          <w:rFonts w:ascii="Times New Roman" w:hAnsi="Times New Roman" w:cs="Times New Roman"/>
          <w:b w:val="0"/>
          <w:sz w:val="24"/>
          <w:szCs w:val="24"/>
        </w:rPr>
        <w:t>_______________________</w:t>
      </w:r>
    </w:p>
    <w:p w14:paraId="69794A59" w14:textId="77777777" w:rsidR="00537CF4" w:rsidRPr="00156EB6" w:rsidRDefault="00537CF4" w:rsidP="00537CF4">
      <w:pPr>
        <w:pStyle w:val="ConsPlusTitle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156EB6">
        <w:rPr>
          <w:rFonts w:ascii="Times New Roman" w:hAnsi="Times New Roman" w:cs="Times New Roman"/>
          <w:b w:val="0"/>
          <w:sz w:val="20"/>
          <w:szCs w:val="20"/>
        </w:rPr>
        <w:t>(наименование участника отбора)</w:t>
      </w:r>
    </w:p>
    <w:p w14:paraId="6D261FA8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A995C60" w14:textId="49724FFC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направляю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для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участия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в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отборе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на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реализацию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бизнес-плана</w:t>
      </w:r>
    </w:p>
    <w:p w14:paraId="1879C1E5" w14:textId="19FB5D02" w:rsidR="00537CF4" w:rsidRPr="00A56710" w:rsidRDefault="00835C3B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537CF4" w:rsidRPr="00A567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156EB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"</w:t>
      </w:r>
    </w:p>
    <w:p w14:paraId="12101AB4" w14:textId="1E4E105D" w:rsidR="00537CF4" w:rsidRPr="00156EB6" w:rsidRDefault="00537CF4" w:rsidP="00156EB6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156EB6">
        <w:rPr>
          <w:rFonts w:ascii="Times New Roman" w:hAnsi="Times New Roman" w:cs="Times New Roman"/>
          <w:sz w:val="20"/>
          <w:szCs w:val="20"/>
        </w:rPr>
        <w:t>(полное наименование бизнес-плана)</w:t>
      </w:r>
    </w:p>
    <w:p w14:paraId="0EDD1AD3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5AC34E" w14:textId="0A4CA7AA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Pr="00A5671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671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="00156EB6">
        <w:rPr>
          <w:rFonts w:ascii="Times New Roman" w:hAnsi="Times New Roman" w:cs="Times New Roman"/>
          <w:sz w:val="24"/>
          <w:szCs w:val="24"/>
        </w:rPr>
        <w:t>___________</w:t>
      </w:r>
      <w:r w:rsidRPr="00A56710">
        <w:rPr>
          <w:rFonts w:ascii="Times New Roman" w:hAnsi="Times New Roman" w:cs="Times New Roman"/>
          <w:sz w:val="24"/>
          <w:szCs w:val="24"/>
        </w:rPr>
        <w:t>,</w:t>
      </w:r>
    </w:p>
    <w:p w14:paraId="5C035915" w14:textId="5B2BE021" w:rsidR="00537CF4" w:rsidRPr="00156EB6" w:rsidRDefault="00537CF4" w:rsidP="00156EB6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156EB6">
        <w:rPr>
          <w:rFonts w:ascii="Times New Roman" w:hAnsi="Times New Roman" w:cs="Times New Roman"/>
          <w:sz w:val="20"/>
          <w:szCs w:val="20"/>
        </w:rPr>
        <w:t>(наименование порядка предоставления гранта)</w:t>
      </w:r>
    </w:p>
    <w:p w14:paraId="077D5AFE" w14:textId="77777777" w:rsidR="00537CF4" w:rsidRPr="00156EB6" w:rsidRDefault="00537CF4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14:paraId="39C8ED10" w14:textId="77777777" w:rsidR="00156EB6" w:rsidRDefault="00156EB6" w:rsidP="002A493A">
      <w:pPr>
        <w:autoSpaceDE w:val="0"/>
        <w:autoSpaceDN w:val="0"/>
        <w:jc w:val="both"/>
        <w:rPr>
          <w:rFonts w:eastAsiaTheme="minorEastAsia"/>
          <w:bCs/>
          <w:sz w:val="24"/>
          <w:szCs w:val="24"/>
        </w:rPr>
      </w:pPr>
    </w:p>
    <w:p w14:paraId="6F186603" w14:textId="24BF7736" w:rsidR="00537CF4" w:rsidRPr="00A56710" w:rsidRDefault="002A493A" w:rsidP="002A493A">
      <w:pPr>
        <w:autoSpaceDE w:val="0"/>
        <w:autoSpaceDN w:val="0"/>
        <w:jc w:val="both"/>
        <w:rPr>
          <w:rFonts w:eastAsiaTheme="minorEastAsia"/>
          <w:bCs/>
          <w:sz w:val="24"/>
          <w:szCs w:val="24"/>
        </w:rPr>
      </w:pPr>
      <w:r w:rsidRPr="00A56710">
        <w:rPr>
          <w:rFonts w:eastAsiaTheme="minorEastAsia"/>
          <w:bCs/>
          <w:sz w:val="24"/>
          <w:szCs w:val="24"/>
        </w:rPr>
        <w:t>утвержденным</w:t>
      </w:r>
      <w:r w:rsidR="00835C3B">
        <w:rPr>
          <w:rFonts w:eastAsiaTheme="minorEastAsia"/>
          <w:bCs/>
          <w:sz w:val="24"/>
          <w:szCs w:val="24"/>
        </w:rPr>
        <w:t xml:space="preserve">  </w:t>
      </w:r>
      <w:r w:rsidRPr="00A56710">
        <w:rPr>
          <w:rFonts w:eastAsiaTheme="minorEastAsia"/>
          <w:bCs/>
          <w:sz w:val="24"/>
          <w:szCs w:val="24"/>
        </w:rPr>
        <w:t>постановлением</w:t>
      </w:r>
      <w:r w:rsidR="00835C3B">
        <w:rPr>
          <w:rFonts w:eastAsiaTheme="minorEastAsia"/>
          <w:bCs/>
          <w:sz w:val="24"/>
          <w:szCs w:val="24"/>
        </w:rPr>
        <w:t xml:space="preserve">  </w:t>
      </w:r>
      <w:r w:rsidRPr="00A56710">
        <w:rPr>
          <w:rFonts w:eastAsiaTheme="minorEastAsia"/>
          <w:bCs/>
          <w:sz w:val="24"/>
          <w:szCs w:val="24"/>
        </w:rPr>
        <w:t>Правительства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Pr="00A56710">
        <w:rPr>
          <w:rFonts w:eastAsiaTheme="minorEastAsia"/>
          <w:bCs/>
          <w:sz w:val="24"/>
          <w:szCs w:val="24"/>
        </w:rPr>
        <w:t xml:space="preserve"> Пензенской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Pr="00A56710">
        <w:rPr>
          <w:rFonts w:eastAsiaTheme="minorEastAsia"/>
          <w:bCs/>
          <w:sz w:val="24"/>
          <w:szCs w:val="24"/>
        </w:rPr>
        <w:t xml:space="preserve"> области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Pr="00A56710">
        <w:rPr>
          <w:rFonts w:eastAsiaTheme="minorEastAsia"/>
          <w:bCs/>
          <w:sz w:val="24"/>
          <w:szCs w:val="24"/>
        </w:rPr>
        <w:t xml:space="preserve"> от 13.02.2017</w:t>
      </w:r>
      <w:r w:rsidR="009C3D05">
        <w:rPr>
          <w:rFonts w:eastAsiaTheme="minorEastAsia"/>
          <w:bCs/>
          <w:sz w:val="24"/>
          <w:szCs w:val="24"/>
        </w:rPr>
        <w:br/>
      </w:r>
      <w:r w:rsidR="00835C3B">
        <w:rPr>
          <w:rFonts w:eastAsiaTheme="minorEastAsia"/>
          <w:bCs/>
          <w:sz w:val="24"/>
          <w:szCs w:val="24"/>
        </w:rPr>
        <w:t>№ </w:t>
      </w:r>
      <w:r w:rsidRPr="00A56710">
        <w:rPr>
          <w:rFonts w:eastAsiaTheme="minorEastAsia"/>
          <w:bCs/>
          <w:sz w:val="24"/>
          <w:szCs w:val="24"/>
        </w:rPr>
        <w:t>66-пП (с последующими изменениями).</w:t>
      </w:r>
    </w:p>
    <w:p w14:paraId="3D659D97" w14:textId="77777777" w:rsidR="00156EB6" w:rsidRDefault="00156EB6" w:rsidP="00156E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BC04F5" w14:textId="6C3B6384" w:rsidR="00537CF4" w:rsidRPr="00A56710" w:rsidRDefault="00537CF4" w:rsidP="00156E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Сообщаю сведения о руководителе, членах коллегиального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исполнительного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органа,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лице, исполняющем функции единоличного исполнительного органа, или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главном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бухгалтере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участника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отбора,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являющегося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юридическим лицом</w:t>
      </w:r>
    </w:p>
    <w:p w14:paraId="7E5B6D36" w14:textId="77777777" w:rsidR="00156EB6" w:rsidRDefault="00156EB6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17157B" w14:textId="1479BC23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156EB6">
        <w:rPr>
          <w:rFonts w:ascii="Times New Roman" w:hAnsi="Times New Roman" w:cs="Times New Roman"/>
          <w:sz w:val="24"/>
          <w:szCs w:val="24"/>
        </w:rPr>
        <w:t>___________</w:t>
      </w:r>
      <w:r w:rsidRPr="00A56710">
        <w:rPr>
          <w:rFonts w:ascii="Times New Roman" w:hAnsi="Times New Roman" w:cs="Times New Roman"/>
          <w:sz w:val="24"/>
          <w:szCs w:val="24"/>
        </w:rPr>
        <w:t>.</w:t>
      </w:r>
    </w:p>
    <w:p w14:paraId="1A9FC76F" w14:textId="28F36E20" w:rsidR="00537CF4" w:rsidRPr="00156EB6" w:rsidRDefault="00537CF4" w:rsidP="00C36342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156EB6">
        <w:rPr>
          <w:rFonts w:ascii="Times New Roman" w:hAnsi="Times New Roman" w:cs="Times New Roman"/>
          <w:sz w:val="20"/>
          <w:szCs w:val="20"/>
        </w:rPr>
        <w:t>(фамилия, имя, отчество (при наличии), ИНН, дата и место рождения)</w:t>
      </w:r>
    </w:p>
    <w:p w14:paraId="7EB2A631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9EA0D6" w14:textId="604D08A4" w:rsidR="00537CF4" w:rsidRPr="00A56710" w:rsidRDefault="00537CF4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К заявке и настоящему заявлению прилагаются следующие документы:</w:t>
      </w:r>
    </w:p>
    <w:p w14:paraId="2E8CEF1C" w14:textId="065153FF" w:rsidR="00537CF4" w:rsidRPr="00A56710" w:rsidRDefault="00537CF4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1.</w:t>
      </w:r>
    </w:p>
    <w:p w14:paraId="6FBDD5F1" w14:textId="79101DFF" w:rsidR="00537CF4" w:rsidRPr="00A56710" w:rsidRDefault="00537CF4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2.</w:t>
      </w:r>
    </w:p>
    <w:p w14:paraId="60C57769" w14:textId="7A5BC0F6" w:rsidR="00537CF4" w:rsidRPr="00A56710" w:rsidRDefault="00537CF4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...</w:t>
      </w:r>
    </w:p>
    <w:p w14:paraId="1282D089" w14:textId="2D068AD7" w:rsidR="00537CF4" w:rsidRPr="00A56710" w:rsidRDefault="00537CF4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Настоящим подтверждаю:</w:t>
      </w:r>
    </w:p>
    <w:p w14:paraId="74F14437" w14:textId="1BF0A3E3" w:rsidR="00537CF4" w:rsidRPr="00A56710" w:rsidRDefault="00537CF4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1</w:t>
      </w:r>
      <w:r w:rsidR="00C03EAE">
        <w:rPr>
          <w:rFonts w:ascii="Times New Roman" w:hAnsi="Times New Roman" w:cs="Times New Roman"/>
          <w:sz w:val="24"/>
          <w:szCs w:val="24"/>
        </w:rPr>
        <w:t>.</w:t>
      </w:r>
      <w:r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C03EAE">
        <w:rPr>
          <w:rFonts w:ascii="Times New Roman" w:hAnsi="Times New Roman" w:cs="Times New Roman"/>
          <w:sz w:val="24"/>
          <w:szCs w:val="24"/>
        </w:rPr>
        <w:t>Н</w:t>
      </w:r>
      <w:r w:rsidRPr="00A56710">
        <w:rPr>
          <w:rFonts w:ascii="Times New Roman" w:hAnsi="Times New Roman" w:cs="Times New Roman"/>
          <w:sz w:val="24"/>
          <w:szCs w:val="24"/>
        </w:rPr>
        <w:t>е нахожусь в процессе реорганизации (за исключением реорганизации в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форме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присоединения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другого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юридического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лица),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ликвидации, не введена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процедура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банкротства,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не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приостановлена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в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порядке,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предусмотренном законод</w:t>
      </w:r>
      <w:r w:rsidR="00C03EAE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p w14:paraId="54CB088A" w14:textId="2FC4A6F9" w:rsidR="00537CF4" w:rsidRPr="00A56710" w:rsidRDefault="00537CF4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2</w:t>
      </w:r>
      <w:r w:rsidR="00C03EAE">
        <w:rPr>
          <w:rFonts w:ascii="Times New Roman" w:hAnsi="Times New Roman" w:cs="Times New Roman"/>
          <w:sz w:val="24"/>
          <w:szCs w:val="24"/>
        </w:rPr>
        <w:t>.</w:t>
      </w:r>
      <w:r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C03EAE">
        <w:rPr>
          <w:rFonts w:ascii="Times New Roman" w:hAnsi="Times New Roman" w:cs="Times New Roman"/>
          <w:sz w:val="24"/>
          <w:szCs w:val="24"/>
        </w:rPr>
        <w:t>Д</w:t>
      </w:r>
      <w:r w:rsidRPr="00A56710">
        <w:rPr>
          <w:rFonts w:ascii="Times New Roman" w:hAnsi="Times New Roman" w:cs="Times New Roman"/>
          <w:sz w:val="24"/>
          <w:szCs w:val="24"/>
        </w:rPr>
        <w:t>аю</w:t>
      </w:r>
      <w:r w:rsidR="00835C3B">
        <w:rPr>
          <w:rFonts w:ascii="Times New Roman" w:hAnsi="Times New Roman" w:cs="Times New Roman"/>
          <w:sz w:val="24"/>
          <w:szCs w:val="24"/>
        </w:rPr>
        <w:t xml:space="preserve">  </w:t>
      </w:r>
      <w:r w:rsidRPr="00A56710">
        <w:rPr>
          <w:rFonts w:ascii="Times New Roman" w:hAnsi="Times New Roman" w:cs="Times New Roman"/>
          <w:sz w:val="24"/>
          <w:szCs w:val="24"/>
        </w:rPr>
        <w:t>согласие</w:t>
      </w:r>
      <w:r w:rsidR="00835C3B">
        <w:rPr>
          <w:rFonts w:ascii="Times New Roman" w:hAnsi="Times New Roman" w:cs="Times New Roman"/>
          <w:sz w:val="24"/>
          <w:szCs w:val="24"/>
        </w:rPr>
        <w:t xml:space="preserve">  </w:t>
      </w:r>
      <w:r w:rsidRPr="00A56710">
        <w:rPr>
          <w:rFonts w:ascii="Times New Roman" w:hAnsi="Times New Roman" w:cs="Times New Roman"/>
          <w:sz w:val="24"/>
          <w:szCs w:val="24"/>
        </w:rPr>
        <w:t>на</w:t>
      </w:r>
      <w:r w:rsidR="00835C3B">
        <w:rPr>
          <w:rFonts w:ascii="Times New Roman" w:hAnsi="Times New Roman" w:cs="Times New Roman"/>
          <w:sz w:val="24"/>
          <w:szCs w:val="24"/>
        </w:rPr>
        <w:t xml:space="preserve">    </w:t>
      </w:r>
      <w:r w:rsidRPr="00A56710">
        <w:rPr>
          <w:rFonts w:ascii="Times New Roman" w:hAnsi="Times New Roman" w:cs="Times New Roman"/>
          <w:sz w:val="24"/>
          <w:szCs w:val="24"/>
        </w:rPr>
        <w:t>публикацию (размещение)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в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сети </w:t>
      </w:r>
      <w:r w:rsidR="00835C3B">
        <w:rPr>
          <w:rFonts w:ascii="Times New Roman" w:hAnsi="Times New Roman" w:cs="Times New Roman"/>
          <w:sz w:val="24"/>
          <w:szCs w:val="24"/>
        </w:rPr>
        <w:t>"</w:t>
      </w:r>
      <w:r w:rsidRPr="00A56710">
        <w:rPr>
          <w:rFonts w:ascii="Times New Roman" w:hAnsi="Times New Roman" w:cs="Times New Roman"/>
          <w:sz w:val="24"/>
          <w:szCs w:val="24"/>
        </w:rPr>
        <w:t>Интернет</w:t>
      </w:r>
      <w:r w:rsidR="00835C3B">
        <w:rPr>
          <w:rFonts w:ascii="Times New Roman" w:hAnsi="Times New Roman" w:cs="Times New Roman"/>
          <w:sz w:val="24"/>
          <w:szCs w:val="24"/>
        </w:rPr>
        <w:t>"</w:t>
      </w:r>
      <w:r w:rsidRPr="00A56710">
        <w:rPr>
          <w:rFonts w:ascii="Times New Roman" w:hAnsi="Times New Roman" w:cs="Times New Roman"/>
          <w:sz w:val="24"/>
          <w:szCs w:val="24"/>
        </w:rPr>
        <w:t xml:space="preserve"> информации о подаваемой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заявке, информации </w:t>
      </w:r>
      <w:r w:rsidR="009C3D05">
        <w:rPr>
          <w:rFonts w:ascii="Times New Roman" w:hAnsi="Times New Roman" w:cs="Times New Roman"/>
          <w:sz w:val="24"/>
          <w:szCs w:val="24"/>
        </w:rPr>
        <w:br/>
      </w:r>
      <w:r w:rsidRPr="00A56710">
        <w:rPr>
          <w:rFonts w:ascii="Times New Roman" w:hAnsi="Times New Roman" w:cs="Times New Roman"/>
          <w:sz w:val="24"/>
          <w:szCs w:val="24"/>
        </w:rPr>
        <w:t>об участнике отбора, связанной с отбором</w:t>
      </w:r>
      <w:r w:rsidR="00C03EAE">
        <w:rPr>
          <w:rFonts w:ascii="Times New Roman" w:hAnsi="Times New Roman" w:cs="Times New Roman"/>
          <w:sz w:val="24"/>
          <w:szCs w:val="24"/>
        </w:rPr>
        <w:t>.</w:t>
      </w:r>
    </w:p>
    <w:p w14:paraId="6F162028" w14:textId="3FA2BEDB" w:rsidR="00537CF4" w:rsidRPr="00A56710" w:rsidRDefault="00537CF4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3</w:t>
      </w:r>
      <w:r w:rsidR="00C03EAE">
        <w:rPr>
          <w:rFonts w:ascii="Times New Roman" w:hAnsi="Times New Roman" w:cs="Times New Roman"/>
          <w:sz w:val="24"/>
          <w:szCs w:val="24"/>
        </w:rPr>
        <w:t>.</w:t>
      </w:r>
      <w:r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C03EAE" w:rsidRPr="00A56710">
        <w:rPr>
          <w:rFonts w:ascii="Times New Roman" w:hAnsi="Times New Roman" w:cs="Times New Roman"/>
          <w:sz w:val="24"/>
          <w:szCs w:val="24"/>
        </w:rPr>
        <w:t>Достоверность</w:t>
      </w:r>
      <w:r w:rsidR="00C03EAE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и полноту сведений, содержащихся в настоящей заявке </w:t>
      </w:r>
      <w:r w:rsidR="009C3D05">
        <w:rPr>
          <w:rFonts w:ascii="Times New Roman" w:hAnsi="Times New Roman" w:cs="Times New Roman"/>
          <w:sz w:val="24"/>
          <w:szCs w:val="24"/>
        </w:rPr>
        <w:br/>
      </w:r>
      <w:r w:rsidRPr="00A56710">
        <w:rPr>
          <w:rFonts w:ascii="Times New Roman" w:hAnsi="Times New Roman" w:cs="Times New Roman"/>
          <w:sz w:val="24"/>
          <w:szCs w:val="24"/>
        </w:rPr>
        <w:t>и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прилагаемых к ней документах, соответствие условиям отбора и предоставления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C03EAE">
        <w:rPr>
          <w:rFonts w:ascii="Times New Roman" w:hAnsi="Times New Roman" w:cs="Times New Roman"/>
          <w:sz w:val="24"/>
          <w:szCs w:val="24"/>
        </w:rPr>
        <w:t>гранта.</w:t>
      </w:r>
    </w:p>
    <w:p w14:paraId="0A4CBEFF" w14:textId="77777777" w:rsidR="009C3D05" w:rsidRDefault="009C3D05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2196DF" w14:textId="5DEF7D3F" w:rsidR="00537CF4" w:rsidRPr="00A56710" w:rsidRDefault="00C03EAE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случае признания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кооператива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победителем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кооператив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обязуется:</w:t>
      </w:r>
    </w:p>
    <w:p w14:paraId="0FC69BA8" w14:textId="2B55162C" w:rsidR="00537CF4" w:rsidRPr="00A56710" w:rsidRDefault="00537CF4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а) оплачивать за счет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собственных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средств не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менее __</w:t>
      </w:r>
      <w:r w:rsidR="00835C3B">
        <w:rPr>
          <w:rFonts w:ascii="Times New Roman" w:hAnsi="Times New Roman" w:cs="Times New Roman"/>
          <w:sz w:val="24"/>
          <w:szCs w:val="24"/>
        </w:rPr>
        <w:t xml:space="preserve"> % </w:t>
      </w:r>
      <w:r w:rsidRPr="00A56710">
        <w:rPr>
          <w:rFonts w:ascii="Times New Roman" w:hAnsi="Times New Roman" w:cs="Times New Roman"/>
          <w:sz w:val="24"/>
          <w:szCs w:val="24"/>
        </w:rPr>
        <w:t xml:space="preserve"> стоимости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каждого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наименования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приобретени</w:t>
      </w:r>
      <w:r w:rsidR="00C36342" w:rsidRPr="00A56710">
        <w:rPr>
          <w:rFonts w:ascii="Times New Roman" w:hAnsi="Times New Roman" w:cs="Times New Roman"/>
          <w:sz w:val="24"/>
          <w:szCs w:val="24"/>
        </w:rPr>
        <w:t>й,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C36342" w:rsidRPr="00A56710">
        <w:rPr>
          <w:rFonts w:ascii="Times New Roman" w:hAnsi="Times New Roman" w:cs="Times New Roman"/>
          <w:sz w:val="24"/>
          <w:szCs w:val="24"/>
        </w:rPr>
        <w:t>указанных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C36342" w:rsidRPr="00A56710">
        <w:rPr>
          <w:rFonts w:ascii="Times New Roman" w:hAnsi="Times New Roman" w:cs="Times New Roman"/>
          <w:sz w:val="24"/>
          <w:szCs w:val="24"/>
        </w:rPr>
        <w:t>в плане расходов;</w:t>
      </w:r>
      <w:r w:rsidRPr="00A567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D08DA" w14:textId="4EC215AA" w:rsidR="002A493A" w:rsidRPr="00A56710" w:rsidRDefault="00537CF4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б) достигнуть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плановых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показателей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деятельности,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предусмотренных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бизнес-планом,</w:t>
      </w:r>
      <w:r w:rsidR="00835C3B">
        <w:rPr>
          <w:rFonts w:ascii="Times New Roman" w:hAnsi="Times New Roman" w:cs="Times New Roman"/>
          <w:sz w:val="24"/>
          <w:szCs w:val="24"/>
        </w:rPr>
        <w:t xml:space="preserve">  </w:t>
      </w:r>
      <w:r w:rsidRPr="00A56710">
        <w:rPr>
          <w:rFonts w:ascii="Times New Roman" w:hAnsi="Times New Roman" w:cs="Times New Roman"/>
          <w:sz w:val="24"/>
          <w:szCs w:val="24"/>
        </w:rPr>
        <w:t>в</w:t>
      </w:r>
      <w:r w:rsidR="00835C3B">
        <w:rPr>
          <w:rFonts w:ascii="Times New Roman" w:hAnsi="Times New Roman" w:cs="Times New Roman"/>
          <w:sz w:val="24"/>
          <w:szCs w:val="24"/>
        </w:rPr>
        <w:t xml:space="preserve">  </w:t>
      </w:r>
      <w:r w:rsidRPr="00A56710">
        <w:rPr>
          <w:rFonts w:ascii="Times New Roman" w:hAnsi="Times New Roman" w:cs="Times New Roman"/>
          <w:sz w:val="24"/>
          <w:szCs w:val="24"/>
        </w:rPr>
        <w:t>том</w:t>
      </w:r>
      <w:r w:rsidR="00835C3B">
        <w:rPr>
          <w:rFonts w:ascii="Times New Roman" w:hAnsi="Times New Roman" w:cs="Times New Roman"/>
          <w:sz w:val="24"/>
          <w:szCs w:val="24"/>
        </w:rPr>
        <w:t xml:space="preserve">  </w:t>
      </w:r>
      <w:r w:rsidRPr="00A56710">
        <w:rPr>
          <w:rFonts w:ascii="Times New Roman" w:hAnsi="Times New Roman" w:cs="Times New Roman"/>
          <w:sz w:val="24"/>
          <w:szCs w:val="24"/>
        </w:rPr>
        <w:t>числе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объем</w:t>
      </w:r>
      <w:r w:rsidR="002A493A" w:rsidRPr="00A56710">
        <w:rPr>
          <w:rFonts w:ascii="Times New Roman" w:hAnsi="Times New Roman" w:cs="Times New Roman"/>
          <w:sz w:val="24"/>
          <w:szCs w:val="24"/>
        </w:rPr>
        <w:t>а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производства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и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сельскохозяйственной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продукции,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выраженн</w:t>
      </w:r>
      <w:r w:rsidR="002A493A" w:rsidRPr="00A56710">
        <w:rPr>
          <w:rFonts w:ascii="Times New Roman" w:hAnsi="Times New Roman" w:cs="Times New Roman"/>
          <w:sz w:val="24"/>
          <w:szCs w:val="24"/>
        </w:rPr>
        <w:t>ого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в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натуральных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и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денежных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показателях.</w:t>
      </w:r>
    </w:p>
    <w:p w14:paraId="2A4BD3E8" w14:textId="6BF02551" w:rsidR="00537CF4" w:rsidRPr="00A56710" w:rsidRDefault="00835C3B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7CF4" w:rsidRPr="00A56710">
        <w:rPr>
          <w:rFonts w:ascii="Times New Roman" w:hAnsi="Times New Roman" w:cs="Times New Roman"/>
          <w:sz w:val="24"/>
          <w:szCs w:val="24"/>
        </w:rPr>
        <w:t>В случае недостижения плановых показателей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представить до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следующего за годом, в котором показатель деятельности не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исполнен,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письменное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обоснование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недостижения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плановых показателей</w:t>
      </w:r>
      <w:r w:rsidR="00C36342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4A72CCB3" w14:textId="42E5F240" w:rsidR="002A493A" w:rsidRPr="00A56710" w:rsidRDefault="00C36342" w:rsidP="009C3D05">
      <w:pPr>
        <w:autoSpaceDE w:val="0"/>
        <w:autoSpaceDN w:val="0"/>
        <w:ind w:firstLine="709"/>
        <w:jc w:val="both"/>
        <w:rPr>
          <w:rFonts w:eastAsiaTheme="minorEastAsia"/>
          <w:bCs/>
          <w:sz w:val="24"/>
          <w:szCs w:val="24"/>
        </w:rPr>
      </w:pPr>
      <w:r w:rsidRPr="00A56710">
        <w:rPr>
          <w:sz w:val="24"/>
          <w:szCs w:val="24"/>
        </w:rPr>
        <w:t>в</w:t>
      </w:r>
      <w:r w:rsidR="00035F14" w:rsidRPr="00A56710">
        <w:rPr>
          <w:sz w:val="24"/>
          <w:szCs w:val="24"/>
        </w:rPr>
        <w:t xml:space="preserve">) </w:t>
      </w:r>
      <w:r w:rsidR="002A493A" w:rsidRPr="00A56710">
        <w:rPr>
          <w:rFonts w:eastAsiaTheme="minorEastAsia"/>
          <w:bCs/>
          <w:sz w:val="24"/>
          <w:szCs w:val="24"/>
        </w:rPr>
        <w:t>предоставить в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2A493A" w:rsidRPr="00A56710">
        <w:rPr>
          <w:rFonts w:eastAsiaTheme="minorEastAsia"/>
          <w:bCs/>
          <w:sz w:val="24"/>
          <w:szCs w:val="24"/>
        </w:rPr>
        <w:t>Министерство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2A493A" w:rsidRPr="00A56710">
        <w:rPr>
          <w:rFonts w:eastAsiaTheme="minorEastAsia"/>
          <w:bCs/>
          <w:sz w:val="24"/>
          <w:szCs w:val="24"/>
        </w:rPr>
        <w:t>актуализированный бизнес-план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2A493A" w:rsidRPr="00A56710">
        <w:rPr>
          <w:rFonts w:eastAsiaTheme="minorEastAsia"/>
          <w:bCs/>
          <w:sz w:val="24"/>
          <w:szCs w:val="24"/>
        </w:rPr>
        <w:t>в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2A493A" w:rsidRPr="00A56710">
        <w:rPr>
          <w:rFonts w:eastAsiaTheme="minorEastAsia"/>
          <w:bCs/>
          <w:sz w:val="24"/>
          <w:szCs w:val="24"/>
        </w:rPr>
        <w:t>срок,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9C3D05">
        <w:rPr>
          <w:rFonts w:eastAsiaTheme="minorEastAsia"/>
          <w:bCs/>
          <w:sz w:val="24"/>
          <w:szCs w:val="24"/>
        </w:rPr>
        <w:br/>
      </w:r>
      <w:r w:rsidR="002A493A" w:rsidRPr="00A56710">
        <w:rPr>
          <w:rFonts w:eastAsiaTheme="minorEastAsia"/>
          <w:bCs/>
          <w:sz w:val="24"/>
          <w:szCs w:val="24"/>
        </w:rPr>
        <w:t>не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2A493A" w:rsidRPr="00A56710">
        <w:rPr>
          <w:rFonts w:eastAsiaTheme="minorEastAsia"/>
          <w:bCs/>
          <w:sz w:val="24"/>
          <w:szCs w:val="24"/>
        </w:rPr>
        <w:t>превышающий 45 календарных дней со дня получения решения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2A493A" w:rsidRPr="00A56710">
        <w:rPr>
          <w:rFonts w:eastAsiaTheme="minorEastAsia"/>
          <w:bCs/>
          <w:sz w:val="24"/>
          <w:szCs w:val="24"/>
        </w:rPr>
        <w:t xml:space="preserve"> Министерства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C10469">
        <w:rPr>
          <w:rFonts w:eastAsiaTheme="minorEastAsia"/>
          <w:bCs/>
          <w:sz w:val="24"/>
          <w:szCs w:val="24"/>
        </w:rPr>
        <w:br/>
      </w:r>
      <w:r w:rsidR="002A493A" w:rsidRPr="00A56710">
        <w:rPr>
          <w:rFonts w:eastAsiaTheme="minorEastAsia"/>
          <w:bCs/>
          <w:sz w:val="24"/>
          <w:szCs w:val="24"/>
        </w:rPr>
        <w:t>о внесени</w:t>
      </w:r>
      <w:r w:rsidR="00C10469">
        <w:rPr>
          <w:rFonts w:eastAsiaTheme="minorEastAsia"/>
          <w:bCs/>
          <w:sz w:val="24"/>
          <w:szCs w:val="24"/>
        </w:rPr>
        <w:t>и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2A493A" w:rsidRPr="00A56710">
        <w:rPr>
          <w:rFonts w:eastAsiaTheme="minorEastAsia"/>
          <w:bCs/>
          <w:sz w:val="24"/>
          <w:szCs w:val="24"/>
        </w:rPr>
        <w:t xml:space="preserve"> изменений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2A493A" w:rsidRPr="00A56710">
        <w:rPr>
          <w:rFonts w:eastAsiaTheme="minorEastAsia"/>
          <w:bCs/>
          <w:sz w:val="24"/>
          <w:szCs w:val="24"/>
        </w:rPr>
        <w:t xml:space="preserve"> в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2A493A" w:rsidRPr="00A56710">
        <w:rPr>
          <w:rFonts w:eastAsiaTheme="minorEastAsia"/>
          <w:bCs/>
          <w:sz w:val="24"/>
          <w:szCs w:val="24"/>
        </w:rPr>
        <w:t xml:space="preserve"> бизнес-план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2A493A" w:rsidRPr="00A56710">
        <w:rPr>
          <w:rFonts w:eastAsiaTheme="minorEastAsia"/>
          <w:bCs/>
          <w:sz w:val="24"/>
          <w:szCs w:val="24"/>
        </w:rPr>
        <w:t xml:space="preserve"> и</w:t>
      </w:r>
      <w:r w:rsidR="00835C3B">
        <w:rPr>
          <w:rFonts w:eastAsiaTheme="minorEastAsia"/>
          <w:bCs/>
          <w:sz w:val="24"/>
          <w:szCs w:val="24"/>
        </w:rPr>
        <w:t xml:space="preserve"> </w:t>
      </w:r>
      <w:r w:rsidR="002A493A" w:rsidRPr="00A56710">
        <w:rPr>
          <w:rFonts w:eastAsiaTheme="minorEastAsia"/>
          <w:bCs/>
          <w:sz w:val="24"/>
          <w:szCs w:val="24"/>
        </w:rPr>
        <w:t>соглашение;</w:t>
      </w:r>
    </w:p>
    <w:p w14:paraId="04C8C38B" w14:textId="3F3EB856" w:rsidR="00035F14" w:rsidRPr="00A56710" w:rsidRDefault="00C36342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г</w:t>
      </w:r>
      <w:r w:rsidR="00035F14" w:rsidRPr="00A56710">
        <w:rPr>
          <w:rFonts w:ascii="Times New Roman" w:hAnsi="Times New Roman" w:cs="Times New Roman"/>
          <w:sz w:val="24"/>
          <w:szCs w:val="24"/>
        </w:rPr>
        <w:t>)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035F14" w:rsidRPr="00A56710">
        <w:rPr>
          <w:rFonts w:ascii="Times New Roman" w:hAnsi="Times New Roman" w:cs="Times New Roman"/>
          <w:sz w:val="24"/>
          <w:szCs w:val="24"/>
        </w:rPr>
        <w:t>использовать грант в срок не более 24 месяцев со дня его получения</w:t>
      </w:r>
      <w:r w:rsidRPr="00A56710">
        <w:rPr>
          <w:rFonts w:ascii="Times New Roman" w:hAnsi="Times New Roman" w:cs="Times New Roman"/>
          <w:sz w:val="24"/>
          <w:szCs w:val="24"/>
        </w:rPr>
        <w:t>;</w:t>
      </w:r>
    </w:p>
    <w:p w14:paraId="1F955361" w14:textId="0D4069C9" w:rsidR="00C84F6B" w:rsidRPr="00A56710" w:rsidRDefault="00C36342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д</w:t>
      </w:r>
      <w:r w:rsidR="00C84F6B" w:rsidRPr="00A56710">
        <w:rPr>
          <w:rFonts w:ascii="Times New Roman" w:hAnsi="Times New Roman" w:cs="Times New Roman"/>
          <w:sz w:val="24"/>
          <w:szCs w:val="24"/>
        </w:rPr>
        <w:t xml:space="preserve">) не осуществлять реализацию, передачу в аренду, залог и (или) отчуждение имущества, приобретенного с использованием гранта хозяйства без согласования </w:t>
      </w:r>
      <w:r w:rsidR="009C3D05">
        <w:rPr>
          <w:rFonts w:ascii="Times New Roman" w:hAnsi="Times New Roman" w:cs="Times New Roman"/>
          <w:sz w:val="24"/>
          <w:szCs w:val="24"/>
        </w:rPr>
        <w:br/>
      </w:r>
      <w:r w:rsidR="00C84F6B" w:rsidRPr="00A56710">
        <w:rPr>
          <w:rFonts w:ascii="Times New Roman" w:hAnsi="Times New Roman" w:cs="Times New Roman"/>
          <w:sz w:val="24"/>
          <w:szCs w:val="24"/>
        </w:rPr>
        <w:t>с Министерством и при ухудшении плановых показателей деятельности, предусмотренных бизнес-планом и соглашением;</w:t>
      </w:r>
    </w:p>
    <w:p w14:paraId="0205DE9C" w14:textId="2D95D950" w:rsidR="00FA56DD" w:rsidRPr="00A56710" w:rsidRDefault="00C36342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6710">
        <w:rPr>
          <w:rFonts w:ascii="Times New Roman" w:hAnsi="Times New Roman" w:cs="Times New Roman"/>
          <w:sz w:val="24"/>
          <w:szCs w:val="24"/>
        </w:rPr>
        <w:t>е</w:t>
      </w:r>
      <w:r w:rsidR="00FA56DD" w:rsidRPr="00A56710">
        <w:rPr>
          <w:rFonts w:ascii="Times New Roman" w:hAnsi="Times New Roman" w:cs="Times New Roman"/>
          <w:sz w:val="24"/>
          <w:szCs w:val="24"/>
        </w:rPr>
        <w:t xml:space="preserve">) осуществлять деятельность на сельской территории или на территории сельской агломерации Пензенской области, сохранять созданные новые рабочие места, достигнуть показателей деятельности, предусмотренных проектом грантополучателя и соглашением </w:t>
      </w:r>
      <w:r w:rsidR="009C3D05">
        <w:rPr>
          <w:rFonts w:ascii="Times New Roman" w:hAnsi="Times New Roman" w:cs="Times New Roman"/>
          <w:sz w:val="24"/>
          <w:szCs w:val="24"/>
        </w:rPr>
        <w:br/>
      </w:r>
      <w:r w:rsidR="00FA56DD" w:rsidRPr="00A56710">
        <w:rPr>
          <w:rFonts w:ascii="Times New Roman" w:hAnsi="Times New Roman" w:cs="Times New Roman"/>
          <w:sz w:val="24"/>
          <w:szCs w:val="24"/>
        </w:rPr>
        <w:t xml:space="preserve">о предоставлении гранта, заключаемым между грантополучателем и Министерством, </w:t>
      </w:r>
      <w:r w:rsidR="009C3D05">
        <w:rPr>
          <w:rFonts w:ascii="Times New Roman" w:hAnsi="Times New Roman" w:cs="Times New Roman"/>
          <w:sz w:val="24"/>
          <w:szCs w:val="24"/>
        </w:rPr>
        <w:br/>
      </w:r>
      <w:r w:rsidR="00FA56DD" w:rsidRPr="00A56710">
        <w:rPr>
          <w:rFonts w:ascii="Times New Roman" w:hAnsi="Times New Roman" w:cs="Times New Roman"/>
          <w:sz w:val="24"/>
          <w:szCs w:val="24"/>
        </w:rPr>
        <w:t xml:space="preserve">а также представлять отчетность о реализации проекта грантополучателя в течение </w:t>
      </w:r>
      <w:r w:rsidR="009C3D05">
        <w:rPr>
          <w:rFonts w:ascii="Times New Roman" w:hAnsi="Times New Roman" w:cs="Times New Roman"/>
          <w:sz w:val="24"/>
          <w:szCs w:val="24"/>
        </w:rPr>
        <w:br/>
      </w:r>
      <w:r w:rsidR="00FA56DD" w:rsidRPr="00A56710">
        <w:rPr>
          <w:rFonts w:ascii="Times New Roman" w:hAnsi="Times New Roman" w:cs="Times New Roman"/>
          <w:sz w:val="24"/>
          <w:szCs w:val="24"/>
        </w:rPr>
        <w:t>не менее чем 5 лет со дня получения гранта;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FA56DD" w:rsidRPr="00A567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622258E5" w14:textId="55C55C12" w:rsidR="00FA56DD" w:rsidRPr="00A56710" w:rsidRDefault="00C36342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ж</w:t>
      </w:r>
      <w:r w:rsidR="00FA56DD" w:rsidRPr="00A56710">
        <w:rPr>
          <w:rFonts w:ascii="Times New Roman" w:hAnsi="Times New Roman" w:cs="Times New Roman"/>
          <w:sz w:val="24"/>
          <w:szCs w:val="24"/>
        </w:rPr>
        <w:t>)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FA56DD" w:rsidRPr="00A56710">
        <w:rPr>
          <w:rFonts w:ascii="Times New Roman" w:hAnsi="Times New Roman" w:cs="Times New Roman"/>
          <w:sz w:val="24"/>
          <w:szCs w:val="24"/>
        </w:rPr>
        <w:t>трудоустроить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FA56DD" w:rsidRPr="00A56710">
        <w:rPr>
          <w:rFonts w:ascii="Times New Roman" w:hAnsi="Times New Roman" w:cs="Times New Roman"/>
          <w:sz w:val="24"/>
          <w:szCs w:val="24"/>
        </w:rPr>
        <w:t>на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FA56DD" w:rsidRPr="00A56710">
        <w:rPr>
          <w:rFonts w:ascii="Times New Roman" w:hAnsi="Times New Roman" w:cs="Times New Roman"/>
          <w:sz w:val="24"/>
          <w:szCs w:val="24"/>
        </w:rPr>
        <w:t>постоянную работу не менее __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FA56DD" w:rsidRPr="00A56710">
        <w:rPr>
          <w:rFonts w:ascii="Times New Roman" w:hAnsi="Times New Roman" w:cs="Times New Roman"/>
          <w:sz w:val="24"/>
          <w:szCs w:val="24"/>
        </w:rPr>
        <w:t>новых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FA56DD" w:rsidRPr="00A56710">
        <w:rPr>
          <w:rFonts w:ascii="Times New Roman" w:hAnsi="Times New Roman" w:cs="Times New Roman"/>
          <w:sz w:val="24"/>
          <w:szCs w:val="24"/>
        </w:rPr>
        <w:t xml:space="preserve"> работников;</w:t>
      </w:r>
    </w:p>
    <w:p w14:paraId="0932540B" w14:textId="56CC29E4" w:rsidR="001A62B9" w:rsidRPr="00A56710" w:rsidRDefault="00C36342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з</w:t>
      </w:r>
      <w:r w:rsidR="001A62B9" w:rsidRPr="00A56710">
        <w:rPr>
          <w:rFonts w:ascii="Times New Roman" w:hAnsi="Times New Roman" w:cs="Times New Roman"/>
          <w:sz w:val="24"/>
          <w:szCs w:val="24"/>
        </w:rPr>
        <w:t>)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1A62B9" w:rsidRPr="00A56710">
        <w:rPr>
          <w:rFonts w:ascii="Times New Roman" w:hAnsi="Times New Roman" w:cs="Times New Roman"/>
          <w:sz w:val="24"/>
          <w:szCs w:val="24"/>
        </w:rPr>
        <w:t>сохранить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1A62B9" w:rsidRPr="00A56710">
        <w:rPr>
          <w:rFonts w:ascii="Times New Roman" w:hAnsi="Times New Roman" w:cs="Times New Roman"/>
          <w:sz w:val="24"/>
          <w:szCs w:val="24"/>
        </w:rPr>
        <w:t>созданные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1A62B9" w:rsidRPr="00A56710">
        <w:rPr>
          <w:rFonts w:ascii="Times New Roman" w:hAnsi="Times New Roman" w:cs="Times New Roman"/>
          <w:sz w:val="24"/>
          <w:szCs w:val="24"/>
        </w:rPr>
        <w:t>рабочие места в течение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1A62B9" w:rsidRPr="00A56710">
        <w:rPr>
          <w:rFonts w:ascii="Times New Roman" w:hAnsi="Times New Roman" w:cs="Times New Roman"/>
          <w:sz w:val="24"/>
          <w:szCs w:val="24"/>
        </w:rPr>
        <w:t xml:space="preserve">не менее чем 5 лет </w:t>
      </w:r>
      <w:proofErr w:type="gramStart"/>
      <w:r w:rsidR="001A62B9" w:rsidRPr="00A56710">
        <w:rPr>
          <w:rFonts w:ascii="Times New Roman" w:hAnsi="Times New Roman" w:cs="Times New Roman"/>
          <w:sz w:val="24"/>
          <w:szCs w:val="24"/>
        </w:rPr>
        <w:t>с</w:t>
      </w:r>
      <w:r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1A62B9" w:rsidRPr="00A56710">
        <w:rPr>
          <w:rFonts w:ascii="Times New Roman" w:hAnsi="Times New Roman" w:cs="Times New Roman"/>
          <w:sz w:val="24"/>
          <w:szCs w:val="24"/>
        </w:rPr>
        <w:t>даты получения</w:t>
      </w:r>
      <w:proofErr w:type="gramEnd"/>
      <w:r w:rsidR="001A62B9" w:rsidRPr="00A56710">
        <w:rPr>
          <w:rFonts w:ascii="Times New Roman" w:hAnsi="Times New Roman" w:cs="Times New Roman"/>
          <w:sz w:val="24"/>
          <w:szCs w:val="24"/>
        </w:rPr>
        <w:t xml:space="preserve"> гранта;</w:t>
      </w:r>
    </w:p>
    <w:p w14:paraId="42C97465" w14:textId="51B68430" w:rsidR="00E572BB" w:rsidRPr="00A56710" w:rsidRDefault="00C36342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и</w:t>
      </w:r>
      <w:r w:rsidR="00E572BB" w:rsidRPr="00A56710">
        <w:rPr>
          <w:rFonts w:ascii="Times New Roman" w:hAnsi="Times New Roman" w:cs="Times New Roman"/>
          <w:sz w:val="24"/>
          <w:szCs w:val="24"/>
        </w:rPr>
        <w:t>)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>открыть лицевой счет для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 xml:space="preserve"> осуществления и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 xml:space="preserve"> отражения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 xml:space="preserve"> операций с</w:t>
      </w:r>
      <w:r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>денежными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>средствами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>участников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>казначейского сопровождения не позднее 4 рабочих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 xml:space="preserve"> дней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 xml:space="preserve"> со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>дня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>подписания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>соглашения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>о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>предоставлении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>гранта</w:t>
      </w:r>
      <w:r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E572BB" w:rsidRPr="00A56710">
        <w:rPr>
          <w:rFonts w:ascii="Times New Roman" w:hAnsi="Times New Roman" w:cs="Times New Roman"/>
          <w:sz w:val="24"/>
          <w:szCs w:val="24"/>
        </w:rPr>
        <w:t>Министерством;</w:t>
      </w:r>
    </w:p>
    <w:p w14:paraId="52A798EA" w14:textId="68BE9CD7" w:rsidR="007277A3" w:rsidRPr="00A56710" w:rsidRDefault="00C36342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к</w:t>
      </w:r>
      <w:r w:rsidR="007277A3" w:rsidRPr="00A56710">
        <w:rPr>
          <w:rFonts w:ascii="Times New Roman" w:hAnsi="Times New Roman" w:cs="Times New Roman"/>
          <w:sz w:val="24"/>
          <w:szCs w:val="24"/>
        </w:rPr>
        <w:t>)</w:t>
      </w:r>
      <w:r w:rsidR="00835C3B">
        <w:rPr>
          <w:rFonts w:ascii="Times New Roman" w:hAnsi="Times New Roman" w:cs="Times New Roman"/>
          <w:sz w:val="24"/>
          <w:szCs w:val="24"/>
        </w:rPr>
        <w:t xml:space="preserve">  </w:t>
      </w:r>
      <w:r w:rsidR="007277A3" w:rsidRPr="00A56710">
        <w:rPr>
          <w:rFonts w:ascii="Times New Roman" w:hAnsi="Times New Roman" w:cs="Times New Roman"/>
          <w:sz w:val="24"/>
          <w:szCs w:val="24"/>
        </w:rPr>
        <w:t xml:space="preserve">обеспечить ежегодный прирост объема реализации сельскохозяйственной </w:t>
      </w:r>
      <w:r w:rsidR="009C3D05">
        <w:rPr>
          <w:rFonts w:ascii="Times New Roman" w:hAnsi="Times New Roman" w:cs="Times New Roman"/>
          <w:sz w:val="24"/>
          <w:szCs w:val="24"/>
        </w:rPr>
        <w:br/>
      </w:r>
      <w:r w:rsidR="007277A3" w:rsidRPr="00A56710">
        <w:rPr>
          <w:rFonts w:ascii="Times New Roman" w:hAnsi="Times New Roman" w:cs="Times New Roman"/>
          <w:sz w:val="24"/>
          <w:szCs w:val="24"/>
        </w:rPr>
        <w:t xml:space="preserve">и (или) пищевой продукции в течение не менее чем 5 лет </w:t>
      </w:r>
      <w:proofErr w:type="gramStart"/>
      <w:r w:rsidR="007277A3" w:rsidRPr="00A56710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="007277A3" w:rsidRPr="00A56710">
        <w:rPr>
          <w:rFonts w:ascii="Times New Roman" w:hAnsi="Times New Roman" w:cs="Times New Roman"/>
          <w:sz w:val="24"/>
          <w:szCs w:val="24"/>
        </w:rPr>
        <w:t xml:space="preserve"> гранта в размере не менее 7 процентов </w:t>
      </w:r>
      <w:r w:rsidR="007277A3" w:rsidRPr="00A56710">
        <w:rPr>
          <w:rFonts w:ascii="Times New Roman" w:hAnsi="Times New Roman" w:cs="Times New Roman"/>
          <w:bCs/>
          <w:sz w:val="24"/>
          <w:szCs w:val="24"/>
        </w:rPr>
        <w:t>в отчетном</w:t>
      </w:r>
      <w:r w:rsidR="007277A3" w:rsidRPr="00A567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77A3" w:rsidRPr="00A56710">
        <w:rPr>
          <w:rFonts w:ascii="Times New Roman" w:hAnsi="Times New Roman" w:cs="Times New Roman"/>
          <w:bCs/>
          <w:sz w:val="24"/>
          <w:szCs w:val="24"/>
        </w:rPr>
        <w:t>году по отношению к предыдущему году</w:t>
      </w:r>
      <w:r w:rsidR="007277A3" w:rsidRPr="00A56710">
        <w:rPr>
          <w:rFonts w:ascii="Times New Roman" w:hAnsi="Times New Roman" w:cs="Times New Roman"/>
          <w:sz w:val="24"/>
          <w:szCs w:val="24"/>
        </w:rPr>
        <w:t>;</w:t>
      </w:r>
    </w:p>
    <w:p w14:paraId="5070C449" w14:textId="7393C895" w:rsidR="00AB4684" w:rsidRPr="00A56710" w:rsidRDefault="00C36342" w:rsidP="009C3D0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6710">
        <w:rPr>
          <w:rFonts w:ascii="Times New Roman" w:hAnsi="Times New Roman" w:cs="Times New Roman"/>
          <w:b w:val="0"/>
          <w:sz w:val="24"/>
          <w:szCs w:val="24"/>
        </w:rPr>
        <w:t xml:space="preserve">л) </w:t>
      </w:r>
      <w:r w:rsidR="00AB4684" w:rsidRPr="00A56710">
        <w:rPr>
          <w:rFonts w:ascii="Times New Roman" w:hAnsi="Times New Roman" w:cs="Times New Roman"/>
          <w:b w:val="0"/>
          <w:sz w:val="24"/>
          <w:szCs w:val="24"/>
        </w:rPr>
        <w:t>не приобретать за счет сре</w:t>
      </w:r>
      <w:proofErr w:type="gramStart"/>
      <w:r w:rsidR="00AB4684" w:rsidRPr="00A56710">
        <w:rPr>
          <w:rFonts w:ascii="Times New Roman" w:hAnsi="Times New Roman" w:cs="Times New Roman"/>
          <w:b w:val="0"/>
          <w:sz w:val="24"/>
          <w:szCs w:val="24"/>
        </w:rPr>
        <w:t>дств гр</w:t>
      </w:r>
      <w:proofErr w:type="gramEnd"/>
      <w:r w:rsidR="00AB4684" w:rsidRPr="00A56710">
        <w:rPr>
          <w:rFonts w:ascii="Times New Roman" w:hAnsi="Times New Roman" w:cs="Times New Roman"/>
          <w:b w:val="0"/>
          <w:sz w:val="24"/>
          <w:szCs w:val="24"/>
        </w:rPr>
        <w:t xml:space="preserve">анта имущество, ранее приобретенное </w:t>
      </w:r>
      <w:r w:rsidR="009C3D05">
        <w:rPr>
          <w:rFonts w:ascii="Times New Roman" w:hAnsi="Times New Roman" w:cs="Times New Roman"/>
          <w:b w:val="0"/>
          <w:sz w:val="24"/>
          <w:szCs w:val="24"/>
        </w:rPr>
        <w:br/>
      </w:r>
      <w:r w:rsidR="00AB4684" w:rsidRPr="00A56710">
        <w:rPr>
          <w:rFonts w:ascii="Times New Roman" w:hAnsi="Times New Roman" w:cs="Times New Roman"/>
          <w:b w:val="0"/>
          <w:sz w:val="24"/>
          <w:szCs w:val="24"/>
        </w:rPr>
        <w:t>с использованием средств государственной поддержки;</w:t>
      </w:r>
    </w:p>
    <w:p w14:paraId="7789D3FF" w14:textId="74B4161E" w:rsidR="00C641DD" w:rsidRPr="00A56710" w:rsidRDefault="00C641DD" w:rsidP="009C3D0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6710">
        <w:rPr>
          <w:rFonts w:ascii="Times New Roman" w:hAnsi="Times New Roman" w:cs="Times New Roman"/>
          <w:b w:val="0"/>
          <w:sz w:val="24"/>
          <w:szCs w:val="24"/>
        </w:rPr>
        <w:t xml:space="preserve">м) </w:t>
      </w:r>
      <w:r w:rsidR="002A493A" w:rsidRPr="00A56710">
        <w:rPr>
          <w:rFonts w:ascii="Times New Roman" w:hAnsi="Times New Roman" w:cs="Times New Roman"/>
          <w:b w:val="0"/>
          <w:sz w:val="24"/>
          <w:szCs w:val="24"/>
        </w:rPr>
        <w:t>не приобретать за счет сре</w:t>
      </w:r>
      <w:proofErr w:type="gramStart"/>
      <w:r w:rsidR="002A493A" w:rsidRPr="00A56710">
        <w:rPr>
          <w:rFonts w:ascii="Times New Roman" w:hAnsi="Times New Roman" w:cs="Times New Roman"/>
          <w:b w:val="0"/>
          <w:sz w:val="24"/>
          <w:szCs w:val="24"/>
        </w:rPr>
        <w:t>дств гр</w:t>
      </w:r>
      <w:proofErr w:type="gramEnd"/>
      <w:r w:rsidR="002A493A" w:rsidRPr="00A56710">
        <w:rPr>
          <w:rFonts w:ascii="Times New Roman" w:hAnsi="Times New Roman" w:cs="Times New Roman"/>
          <w:b w:val="0"/>
          <w:sz w:val="24"/>
          <w:szCs w:val="24"/>
        </w:rPr>
        <w:t>анта технику и (или) оборудование (в том числе поставляемых при выполнении работ, оказании услуг), происходящие из иностранных государств, работ</w:t>
      </w:r>
      <w:r w:rsidR="00C10469">
        <w:rPr>
          <w:rFonts w:ascii="Times New Roman" w:hAnsi="Times New Roman" w:cs="Times New Roman"/>
          <w:b w:val="0"/>
          <w:sz w:val="24"/>
          <w:szCs w:val="24"/>
        </w:rPr>
        <w:t>ы</w:t>
      </w:r>
      <w:r w:rsidR="002A493A" w:rsidRPr="00A56710">
        <w:rPr>
          <w:rFonts w:ascii="Times New Roman" w:hAnsi="Times New Roman" w:cs="Times New Roman"/>
          <w:b w:val="0"/>
          <w:sz w:val="24"/>
          <w:szCs w:val="24"/>
        </w:rPr>
        <w:t>, услуг</w:t>
      </w:r>
      <w:r w:rsidR="00C10469">
        <w:rPr>
          <w:rFonts w:ascii="Times New Roman" w:hAnsi="Times New Roman" w:cs="Times New Roman"/>
          <w:b w:val="0"/>
          <w:sz w:val="24"/>
          <w:szCs w:val="24"/>
        </w:rPr>
        <w:t>и</w:t>
      </w:r>
      <w:r w:rsidR="002A493A" w:rsidRPr="00A56710">
        <w:rPr>
          <w:rFonts w:ascii="Times New Roman" w:hAnsi="Times New Roman" w:cs="Times New Roman"/>
          <w:b w:val="0"/>
          <w:sz w:val="24"/>
          <w:szCs w:val="24"/>
        </w:rPr>
        <w:t>, соответственно выполняемы</w:t>
      </w:r>
      <w:r w:rsidR="00C10469">
        <w:rPr>
          <w:rFonts w:ascii="Times New Roman" w:hAnsi="Times New Roman" w:cs="Times New Roman"/>
          <w:b w:val="0"/>
          <w:sz w:val="24"/>
          <w:szCs w:val="24"/>
        </w:rPr>
        <w:t>е</w:t>
      </w:r>
      <w:r w:rsidR="002A493A" w:rsidRPr="00A56710">
        <w:rPr>
          <w:rFonts w:ascii="Times New Roman" w:hAnsi="Times New Roman" w:cs="Times New Roman"/>
          <w:b w:val="0"/>
          <w:sz w:val="24"/>
          <w:szCs w:val="24"/>
        </w:rPr>
        <w:t>, оказываемы</w:t>
      </w:r>
      <w:r w:rsidR="00C10469">
        <w:rPr>
          <w:rFonts w:ascii="Times New Roman" w:hAnsi="Times New Roman" w:cs="Times New Roman"/>
          <w:b w:val="0"/>
          <w:sz w:val="24"/>
          <w:szCs w:val="24"/>
        </w:rPr>
        <w:t>е</w:t>
      </w:r>
      <w:r w:rsidR="002A493A" w:rsidRPr="00A56710">
        <w:rPr>
          <w:rFonts w:ascii="Times New Roman" w:hAnsi="Times New Roman" w:cs="Times New Roman"/>
          <w:b w:val="0"/>
          <w:sz w:val="24"/>
          <w:szCs w:val="24"/>
        </w:rPr>
        <w:t xml:space="preserve"> иностранными гражданами, иностранными юридическими лицами</w:t>
      </w:r>
      <w:r w:rsidR="00E45423" w:rsidRPr="00A56710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39E5864" w14:textId="30CBBE41" w:rsidR="007851C9" w:rsidRPr="00A56710" w:rsidRDefault="00C36342" w:rsidP="009C3D05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A56710">
        <w:rPr>
          <w:sz w:val="24"/>
          <w:szCs w:val="24"/>
        </w:rPr>
        <w:t>н</w:t>
      </w:r>
      <w:r w:rsidR="007851C9" w:rsidRPr="00A56710">
        <w:rPr>
          <w:sz w:val="24"/>
          <w:szCs w:val="24"/>
        </w:rPr>
        <w:t>)</w:t>
      </w:r>
      <w:r w:rsidR="00835C3B">
        <w:rPr>
          <w:sz w:val="24"/>
          <w:szCs w:val="24"/>
        </w:rPr>
        <w:t xml:space="preserve"> </w:t>
      </w:r>
      <w:r w:rsidR="007851C9" w:rsidRPr="00A56710">
        <w:rPr>
          <w:sz w:val="24"/>
          <w:szCs w:val="24"/>
        </w:rPr>
        <w:t xml:space="preserve">в случае если в период реализации проекта категория </w:t>
      </w:r>
      <w:r w:rsidR="002A493A" w:rsidRPr="00A56710">
        <w:rPr>
          <w:sz w:val="24"/>
          <w:szCs w:val="24"/>
        </w:rPr>
        <w:t>грантополучателя</w:t>
      </w:r>
      <w:r w:rsidR="007851C9" w:rsidRPr="00A56710">
        <w:rPr>
          <w:sz w:val="24"/>
          <w:szCs w:val="24"/>
        </w:rPr>
        <w:t xml:space="preserve"> </w:t>
      </w:r>
      <w:r w:rsidR="00835C3B">
        <w:rPr>
          <w:sz w:val="24"/>
          <w:szCs w:val="24"/>
        </w:rPr>
        <w:t>"</w:t>
      </w:r>
      <w:r w:rsidR="007851C9" w:rsidRPr="00A56710">
        <w:rPr>
          <w:sz w:val="24"/>
          <w:szCs w:val="24"/>
        </w:rPr>
        <w:t>малое предприятие</w:t>
      </w:r>
      <w:r w:rsidR="00835C3B">
        <w:rPr>
          <w:sz w:val="24"/>
          <w:szCs w:val="24"/>
        </w:rPr>
        <w:t>"</w:t>
      </w:r>
      <w:r w:rsidR="007851C9" w:rsidRPr="00A56710">
        <w:rPr>
          <w:sz w:val="24"/>
          <w:szCs w:val="24"/>
        </w:rPr>
        <w:t xml:space="preserve"> изменилась на категорию </w:t>
      </w:r>
      <w:r w:rsidR="00835C3B">
        <w:rPr>
          <w:sz w:val="24"/>
          <w:szCs w:val="24"/>
        </w:rPr>
        <w:t>"</w:t>
      </w:r>
      <w:r w:rsidR="007851C9" w:rsidRPr="00A56710">
        <w:rPr>
          <w:sz w:val="24"/>
          <w:szCs w:val="24"/>
        </w:rPr>
        <w:t>среднее предприятие</w:t>
      </w:r>
      <w:r w:rsidR="00835C3B">
        <w:rPr>
          <w:sz w:val="24"/>
          <w:szCs w:val="24"/>
        </w:rPr>
        <w:t>"</w:t>
      </w:r>
      <w:r w:rsidR="007851C9" w:rsidRPr="00A56710">
        <w:rPr>
          <w:sz w:val="24"/>
          <w:szCs w:val="24"/>
        </w:rPr>
        <w:t xml:space="preserve"> в соответствии </w:t>
      </w:r>
      <w:r w:rsidR="009C3D05">
        <w:rPr>
          <w:sz w:val="24"/>
          <w:szCs w:val="24"/>
        </w:rPr>
        <w:br/>
      </w:r>
      <w:r w:rsidR="007851C9" w:rsidRPr="00A56710">
        <w:rPr>
          <w:sz w:val="24"/>
          <w:szCs w:val="24"/>
        </w:rPr>
        <w:t xml:space="preserve">с Федеральным законом </w:t>
      </w:r>
      <w:r w:rsidR="00835C3B">
        <w:rPr>
          <w:sz w:val="24"/>
          <w:szCs w:val="24"/>
        </w:rPr>
        <w:t>"</w:t>
      </w:r>
      <w:r w:rsidR="007851C9" w:rsidRPr="00A56710">
        <w:rPr>
          <w:sz w:val="24"/>
          <w:szCs w:val="24"/>
        </w:rPr>
        <w:t>О развитии малого и среднего предпринимательства в Российской Федерации</w:t>
      </w:r>
      <w:r w:rsidR="00835C3B">
        <w:rPr>
          <w:sz w:val="24"/>
          <w:szCs w:val="24"/>
        </w:rPr>
        <w:t>"</w:t>
      </w:r>
      <w:r w:rsidR="007851C9" w:rsidRPr="00A56710">
        <w:rPr>
          <w:sz w:val="24"/>
          <w:szCs w:val="24"/>
        </w:rPr>
        <w:t xml:space="preserve">, уведомить об этом Министерство в течение 30 рабочих дней с приложением выписки из </w:t>
      </w:r>
      <w:r w:rsidR="00C10469" w:rsidRPr="00A56710">
        <w:rPr>
          <w:sz w:val="24"/>
          <w:szCs w:val="24"/>
        </w:rPr>
        <w:t xml:space="preserve">Единого </w:t>
      </w:r>
      <w:r w:rsidR="007851C9" w:rsidRPr="00A56710">
        <w:rPr>
          <w:sz w:val="24"/>
          <w:szCs w:val="24"/>
        </w:rPr>
        <w:t>реестра субъектов малого</w:t>
      </w:r>
      <w:r w:rsidR="00E45423" w:rsidRPr="00A56710">
        <w:rPr>
          <w:sz w:val="24"/>
          <w:szCs w:val="24"/>
        </w:rPr>
        <w:t xml:space="preserve"> и среднего предпринимательства;</w:t>
      </w:r>
      <w:proofErr w:type="gramEnd"/>
    </w:p>
    <w:p w14:paraId="30D0520D" w14:textId="134E9789" w:rsidR="00E57E07" w:rsidRPr="00A56710" w:rsidRDefault="00C36342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о</w:t>
      </w:r>
      <w:r w:rsidR="00E57E07" w:rsidRPr="00A56710">
        <w:rPr>
          <w:rFonts w:ascii="Times New Roman" w:hAnsi="Times New Roman" w:cs="Times New Roman"/>
          <w:sz w:val="24"/>
          <w:szCs w:val="24"/>
        </w:rPr>
        <w:t>)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обеспечить приобретение имущества (работ, услуг) за счет сре</w:t>
      </w:r>
      <w:proofErr w:type="gramStart"/>
      <w:r w:rsidRPr="00A56710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A56710">
        <w:rPr>
          <w:rFonts w:ascii="Times New Roman" w:hAnsi="Times New Roman" w:cs="Times New Roman"/>
          <w:sz w:val="24"/>
          <w:szCs w:val="24"/>
        </w:rPr>
        <w:t xml:space="preserve">анта, соответствующее перечню затрат, финансовое обеспечение (возмещение) которых допускается осуществлять за счет средств гранта, </w:t>
      </w:r>
      <w:r w:rsidR="002A493A" w:rsidRPr="00A56710">
        <w:rPr>
          <w:rFonts w:ascii="Times New Roman" w:hAnsi="Times New Roman" w:cs="Times New Roman"/>
          <w:sz w:val="24"/>
          <w:szCs w:val="24"/>
        </w:rPr>
        <w:t xml:space="preserve">определенному Минсельхозом РФ </w:t>
      </w:r>
      <w:r w:rsidR="009C3D05">
        <w:rPr>
          <w:rFonts w:ascii="Times New Roman" w:hAnsi="Times New Roman" w:cs="Times New Roman"/>
          <w:sz w:val="24"/>
          <w:szCs w:val="24"/>
        </w:rPr>
        <w:br/>
      </w:r>
      <w:r w:rsidRPr="00A56710">
        <w:rPr>
          <w:rFonts w:ascii="Times New Roman" w:hAnsi="Times New Roman" w:cs="Times New Roman"/>
          <w:sz w:val="24"/>
          <w:szCs w:val="24"/>
        </w:rPr>
        <w:t>в соответствии с пунктом 1.5 Порядка;</w:t>
      </w:r>
    </w:p>
    <w:p w14:paraId="353164C0" w14:textId="1477BBBD" w:rsidR="00DE58CB" w:rsidRPr="00A56710" w:rsidRDefault="00E45423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п</w:t>
      </w:r>
      <w:r w:rsidR="00DE58CB" w:rsidRPr="00A56710">
        <w:rPr>
          <w:rFonts w:ascii="Times New Roman" w:hAnsi="Times New Roman" w:cs="Times New Roman"/>
          <w:sz w:val="24"/>
          <w:szCs w:val="24"/>
        </w:rPr>
        <w:t>) осуществлять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DE58CB" w:rsidRPr="00A56710">
        <w:rPr>
          <w:rFonts w:ascii="Times New Roman" w:hAnsi="Times New Roman" w:cs="Times New Roman"/>
          <w:sz w:val="24"/>
          <w:szCs w:val="24"/>
        </w:rPr>
        <w:t xml:space="preserve"> свою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DE58CB" w:rsidRPr="00A56710">
        <w:rPr>
          <w:rFonts w:ascii="Times New Roman" w:hAnsi="Times New Roman" w:cs="Times New Roman"/>
          <w:sz w:val="24"/>
          <w:szCs w:val="24"/>
        </w:rPr>
        <w:t xml:space="preserve"> деятельность и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DE58CB" w:rsidRPr="00A56710">
        <w:rPr>
          <w:rFonts w:ascii="Times New Roman" w:hAnsi="Times New Roman" w:cs="Times New Roman"/>
          <w:sz w:val="24"/>
          <w:szCs w:val="24"/>
        </w:rPr>
        <w:t xml:space="preserve"> представлять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DE58CB" w:rsidRPr="00A56710">
        <w:rPr>
          <w:rFonts w:ascii="Times New Roman" w:hAnsi="Times New Roman" w:cs="Times New Roman"/>
          <w:sz w:val="24"/>
          <w:szCs w:val="24"/>
        </w:rPr>
        <w:t xml:space="preserve"> отчетность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DE58CB" w:rsidRPr="00A56710">
        <w:rPr>
          <w:rFonts w:ascii="Times New Roman" w:hAnsi="Times New Roman" w:cs="Times New Roman"/>
          <w:sz w:val="24"/>
          <w:szCs w:val="24"/>
        </w:rPr>
        <w:t xml:space="preserve"> о</w:t>
      </w:r>
      <w:r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DE58CB" w:rsidRPr="00A56710">
        <w:rPr>
          <w:rFonts w:ascii="Times New Roman" w:hAnsi="Times New Roman" w:cs="Times New Roman"/>
          <w:sz w:val="24"/>
          <w:szCs w:val="24"/>
        </w:rPr>
        <w:t>реализации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DE58CB" w:rsidRPr="00A56710">
        <w:rPr>
          <w:rFonts w:ascii="Times New Roman" w:hAnsi="Times New Roman" w:cs="Times New Roman"/>
          <w:sz w:val="24"/>
          <w:szCs w:val="24"/>
        </w:rPr>
        <w:t>бизнес-плана в Министерство в течение не менее чем 5 лет со дня</w:t>
      </w:r>
      <w:r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DE58CB" w:rsidRPr="00A56710">
        <w:rPr>
          <w:rFonts w:ascii="Times New Roman" w:hAnsi="Times New Roman" w:cs="Times New Roman"/>
          <w:sz w:val="24"/>
          <w:szCs w:val="24"/>
        </w:rPr>
        <w:t>получения гранта;</w:t>
      </w:r>
    </w:p>
    <w:p w14:paraId="25112243" w14:textId="13D5B52E" w:rsidR="00537CF4" w:rsidRPr="00A56710" w:rsidRDefault="00E45423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р</w:t>
      </w:r>
      <w:r w:rsidR="00537CF4" w:rsidRPr="00A56710">
        <w:rPr>
          <w:rFonts w:ascii="Times New Roman" w:hAnsi="Times New Roman" w:cs="Times New Roman"/>
          <w:sz w:val="24"/>
          <w:szCs w:val="24"/>
        </w:rPr>
        <w:t>) увеличивать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членскую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базу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кооператива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в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 w:rsidR="00835C3B">
        <w:rPr>
          <w:rFonts w:ascii="Times New Roman" w:hAnsi="Times New Roman" w:cs="Times New Roman"/>
          <w:sz w:val="24"/>
          <w:szCs w:val="24"/>
        </w:rPr>
        <w:t xml:space="preserve"> 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с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бизнес-планом;</w:t>
      </w:r>
    </w:p>
    <w:p w14:paraId="7ECB4388" w14:textId="4119B67C" w:rsidR="0001468A" w:rsidRPr="00A56710" w:rsidRDefault="00E45423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с</w:t>
      </w:r>
      <w:r w:rsidR="0001468A" w:rsidRPr="00A56710">
        <w:rPr>
          <w:rFonts w:ascii="Times New Roman" w:hAnsi="Times New Roman" w:cs="Times New Roman"/>
          <w:sz w:val="24"/>
          <w:szCs w:val="24"/>
        </w:rPr>
        <w:t>)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01468A" w:rsidRPr="00A56710">
        <w:rPr>
          <w:rFonts w:ascii="Times New Roman" w:hAnsi="Times New Roman" w:cs="Times New Roman"/>
          <w:sz w:val="24"/>
          <w:szCs w:val="24"/>
        </w:rPr>
        <w:t>использовать имущество, закупаемое за счет гранта, исключительно на</w:t>
      </w:r>
      <w:r w:rsidR="005E57CB"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01468A" w:rsidRPr="00A56710">
        <w:rPr>
          <w:rFonts w:ascii="Times New Roman" w:hAnsi="Times New Roman" w:cs="Times New Roman"/>
          <w:sz w:val="24"/>
          <w:szCs w:val="24"/>
        </w:rPr>
        <w:t>развитие кооператива;</w:t>
      </w:r>
    </w:p>
    <w:p w14:paraId="283A7DFE" w14:textId="02D1EE43" w:rsidR="00FF3B6F" w:rsidRPr="00A56710" w:rsidRDefault="00E45423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FF3B6F" w:rsidRPr="00A56710">
        <w:rPr>
          <w:rFonts w:ascii="Times New Roman" w:hAnsi="Times New Roman" w:cs="Times New Roman"/>
          <w:sz w:val="24"/>
          <w:szCs w:val="24"/>
        </w:rPr>
        <w:t>) имущество, приобретенное за счет сре</w:t>
      </w:r>
      <w:proofErr w:type="gramStart"/>
      <w:r w:rsidR="00FF3B6F" w:rsidRPr="00A56710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="00FF3B6F" w:rsidRPr="00A56710">
        <w:rPr>
          <w:rFonts w:ascii="Times New Roman" w:hAnsi="Times New Roman" w:cs="Times New Roman"/>
          <w:sz w:val="24"/>
          <w:szCs w:val="24"/>
        </w:rPr>
        <w:t>анта, внести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FF3B6F" w:rsidRPr="00A56710">
        <w:rPr>
          <w:rFonts w:ascii="Times New Roman" w:hAnsi="Times New Roman" w:cs="Times New Roman"/>
          <w:sz w:val="24"/>
          <w:szCs w:val="24"/>
        </w:rPr>
        <w:t>в неделимый</w:t>
      </w:r>
      <w:r w:rsidRPr="00A56710">
        <w:rPr>
          <w:rFonts w:ascii="Times New Roman" w:hAnsi="Times New Roman" w:cs="Times New Roman"/>
          <w:sz w:val="24"/>
          <w:szCs w:val="24"/>
        </w:rPr>
        <w:t xml:space="preserve"> </w:t>
      </w:r>
      <w:r w:rsidR="00FF3B6F" w:rsidRPr="00A56710">
        <w:rPr>
          <w:rFonts w:ascii="Times New Roman" w:hAnsi="Times New Roman" w:cs="Times New Roman"/>
          <w:sz w:val="24"/>
          <w:szCs w:val="24"/>
        </w:rPr>
        <w:t>фонд кооператива</w:t>
      </w:r>
      <w:r w:rsidR="00C36893" w:rsidRPr="00A56710">
        <w:rPr>
          <w:rFonts w:ascii="Times New Roman" w:hAnsi="Times New Roman" w:cs="Times New Roman"/>
          <w:sz w:val="24"/>
          <w:szCs w:val="24"/>
        </w:rPr>
        <w:t>;</w:t>
      </w:r>
    </w:p>
    <w:p w14:paraId="5FD82D66" w14:textId="49182707" w:rsidR="00C36893" w:rsidRPr="00A56710" w:rsidRDefault="00C36893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 xml:space="preserve">у) </w:t>
      </w:r>
      <w:r w:rsidR="00BD1E90" w:rsidRPr="00A56710">
        <w:rPr>
          <w:rFonts w:ascii="Times New Roman" w:hAnsi="Times New Roman" w:cs="Times New Roman"/>
          <w:sz w:val="24"/>
          <w:szCs w:val="24"/>
        </w:rPr>
        <w:t>зарегистрироваться в едином государственном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BD1E90" w:rsidRPr="00A56710">
        <w:rPr>
          <w:rFonts w:ascii="Times New Roman" w:hAnsi="Times New Roman" w:cs="Times New Roman"/>
          <w:sz w:val="24"/>
          <w:szCs w:val="24"/>
        </w:rPr>
        <w:t xml:space="preserve">реестре </w:t>
      </w:r>
      <w:r w:rsidRPr="00A56710">
        <w:rPr>
          <w:rFonts w:ascii="Times New Roman" w:hAnsi="Times New Roman" w:cs="Times New Roman"/>
          <w:sz w:val="24"/>
          <w:szCs w:val="24"/>
        </w:rPr>
        <w:t xml:space="preserve">производителей органической продукции в течение 24 месяцев </w:t>
      </w:r>
      <w:proofErr w:type="gramStart"/>
      <w:r w:rsidRPr="00A56710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A56710">
        <w:rPr>
          <w:rFonts w:ascii="Times New Roman" w:hAnsi="Times New Roman" w:cs="Times New Roman"/>
          <w:sz w:val="24"/>
          <w:szCs w:val="24"/>
        </w:rPr>
        <w:t xml:space="preserve"> гранта (при отсутствии регистрации) (в случае, предусмотренном абзацем седьмым пункта 1.5 Порядка).</w:t>
      </w:r>
    </w:p>
    <w:p w14:paraId="30A75EDE" w14:textId="344AD70F" w:rsidR="00537CF4" w:rsidRPr="00A56710" w:rsidRDefault="00C03EAE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7CF4" w:rsidRPr="00A56710">
        <w:rPr>
          <w:rFonts w:ascii="Times New Roman" w:hAnsi="Times New Roman" w:cs="Times New Roman"/>
          <w:sz w:val="24"/>
          <w:szCs w:val="24"/>
        </w:rPr>
        <w:t>. Сумма гранта, необходимая для реализации бизнес-плана</w:t>
      </w:r>
    </w:p>
    <w:p w14:paraId="4BD1CAD0" w14:textId="77777777" w:rsidR="009C3D05" w:rsidRDefault="009C3D05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EF4577" w14:textId="7A387636" w:rsidR="00537CF4" w:rsidRPr="00A56710" w:rsidRDefault="00835C3B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537CF4" w:rsidRPr="00A567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C3D05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"</w:t>
      </w:r>
    </w:p>
    <w:p w14:paraId="39489F67" w14:textId="4A5E7257" w:rsidR="00537CF4" w:rsidRPr="009C3D05" w:rsidRDefault="00537CF4" w:rsidP="009C3D05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9C3D05">
        <w:rPr>
          <w:rFonts w:ascii="Times New Roman" w:hAnsi="Times New Roman" w:cs="Times New Roman"/>
          <w:sz w:val="20"/>
          <w:szCs w:val="20"/>
        </w:rPr>
        <w:t>(полное наименование бизнес-плана)</w:t>
      </w:r>
    </w:p>
    <w:p w14:paraId="3217FC99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5D424CAD" w14:textId="631BFEA9" w:rsidR="00537CF4" w:rsidRPr="009C3D05" w:rsidRDefault="00537CF4" w:rsidP="009C3D05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9C3D05">
        <w:rPr>
          <w:rFonts w:ascii="Times New Roman" w:hAnsi="Times New Roman" w:cs="Times New Roman"/>
          <w:sz w:val="20"/>
          <w:szCs w:val="20"/>
        </w:rPr>
        <w:t xml:space="preserve">(полное наименование </w:t>
      </w:r>
      <w:r w:rsidR="00721C2A" w:rsidRPr="009C3D05">
        <w:rPr>
          <w:rFonts w:ascii="Times New Roman" w:hAnsi="Times New Roman" w:cs="Times New Roman"/>
          <w:sz w:val="20"/>
          <w:szCs w:val="20"/>
        </w:rPr>
        <w:t>участника отбора</w:t>
      </w:r>
      <w:r w:rsidRPr="009C3D05">
        <w:rPr>
          <w:rFonts w:ascii="Times New Roman" w:hAnsi="Times New Roman" w:cs="Times New Roman"/>
          <w:sz w:val="20"/>
          <w:szCs w:val="20"/>
        </w:rPr>
        <w:t>)</w:t>
      </w:r>
    </w:p>
    <w:p w14:paraId="5384738B" w14:textId="55A8472B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составляет</w:t>
      </w:r>
      <w:proofErr w:type="gramStart"/>
      <w:r w:rsidRPr="00A56710">
        <w:rPr>
          <w:rFonts w:ascii="Times New Roman" w:hAnsi="Times New Roman" w:cs="Times New Roman"/>
          <w:sz w:val="24"/>
          <w:szCs w:val="24"/>
        </w:rPr>
        <w:t xml:space="preserve"> _________________ </w:t>
      </w:r>
      <w:r w:rsidR="009C3D05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(____________________________________) </w:t>
      </w:r>
      <w:proofErr w:type="gramEnd"/>
      <w:r w:rsidRPr="00A56710">
        <w:rPr>
          <w:rFonts w:ascii="Times New Roman" w:hAnsi="Times New Roman" w:cs="Times New Roman"/>
          <w:sz w:val="24"/>
          <w:szCs w:val="24"/>
        </w:rPr>
        <w:t>рублей.</w:t>
      </w:r>
    </w:p>
    <w:p w14:paraId="1B518E83" w14:textId="7BED321C" w:rsidR="00537CF4" w:rsidRPr="009C3D05" w:rsidRDefault="00835C3B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C3D0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9C3D05">
        <w:rPr>
          <w:rFonts w:ascii="Times New Roman" w:hAnsi="Times New Roman" w:cs="Times New Roman"/>
          <w:sz w:val="20"/>
          <w:szCs w:val="20"/>
        </w:rPr>
        <w:t>(цифрами)</w:t>
      </w:r>
      <w:r w:rsidRPr="009C3D05">
        <w:rPr>
          <w:rFonts w:ascii="Times New Roman" w:hAnsi="Times New Roman" w:cs="Times New Roman"/>
          <w:sz w:val="20"/>
          <w:szCs w:val="20"/>
        </w:rPr>
        <w:t xml:space="preserve">        </w:t>
      </w:r>
      <w:r w:rsidR="009C3D05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9C3D05">
        <w:rPr>
          <w:rFonts w:ascii="Times New Roman" w:hAnsi="Times New Roman" w:cs="Times New Roman"/>
          <w:sz w:val="20"/>
          <w:szCs w:val="20"/>
        </w:rPr>
        <w:t xml:space="preserve"> </w:t>
      </w:r>
      <w:r w:rsidR="00537CF4" w:rsidRPr="009C3D05">
        <w:rPr>
          <w:rFonts w:ascii="Times New Roman" w:hAnsi="Times New Roman" w:cs="Times New Roman"/>
          <w:sz w:val="20"/>
          <w:szCs w:val="20"/>
        </w:rPr>
        <w:t>(прописью)</w:t>
      </w:r>
    </w:p>
    <w:p w14:paraId="69C1115E" w14:textId="77777777" w:rsidR="00147C0A" w:rsidRDefault="00147C0A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7AFA6A" w14:textId="650A1517" w:rsidR="00537CF4" w:rsidRPr="00A56710" w:rsidRDefault="00C03EAE" w:rsidP="00C104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7CF4" w:rsidRPr="00A56710">
        <w:rPr>
          <w:rFonts w:ascii="Times New Roman" w:hAnsi="Times New Roman" w:cs="Times New Roman"/>
          <w:sz w:val="24"/>
          <w:szCs w:val="24"/>
        </w:rPr>
        <w:t>. Достоверность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и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полноту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сведений,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содержащихся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в заявке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и</w:t>
      </w:r>
      <w:r w:rsidR="009C3D05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прилагаемых </w:t>
      </w:r>
      <w:r w:rsidR="009C3D05">
        <w:rPr>
          <w:rFonts w:ascii="Times New Roman" w:hAnsi="Times New Roman" w:cs="Times New Roman"/>
          <w:sz w:val="24"/>
          <w:szCs w:val="24"/>
        </w:rPr>
        <w:br/>
      </w:r>
      <w:r w:rsidR="00537CF4" w:rsidRPr="00A56710">
        <w:rPr>
          <w:rFonts w:ascii="Times New Roman" w:hAnsi="Times New Roman" w:cs="Times New Roman"/>
          <w:sz w:val="24"/>
          <w:szCs w:val="24"/>
        </w:rPr>
        <w:t>к ней документах, соответствие условиям отбора и предоставления</w:t>
      </w:r>
      <w:r w:rsidR="00C10469">
        <w:rPr>
          <w:rFonts w:ascii="Times New Roman" w:hAnsi="Times New Roman" w:cs="Times New Roman"/>
          <w:sz w:val="24"/>
          <w:szCs w:val="24"/>
        </w:rPr>
        <w:t xml:space="preserve"> </w:t>
      </w:r>
      <w:r w:rsidR="00537CF4" w:rsidRPr="00A56710">
        <w:rPr>
          <w:rFonts w:ascii="Times New Roman" w:hAnsi="Times New Roman" w:cs="Times New Roman"/>
          <w:sz w:val="24"/>
          <w:szCs w:val="24"/>
        </w:rPr>
        <w:t>гранта.</w:t>
      </w:r>
    </w:p>
    <w:p w14:paraId="4CE55FE4" w14:textId="4D2663AA" w:rsidR="00537CF4" w:rsidRPr="00A56710" w:rsidRDefault="00C03EAE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37CF4" w:rsidRPr="00A56710">
        <w:rPr>
          <w:rFonts w:ascii="Times New Roman" w:hAnsi="Times New Roman" w:cs="Times New Roman"/>
          <w:sz w:val="24"/>
          <w:szCs w:val="24"/>
        </w:rPr>
        <w:t>. Председатель сельскохозяйственного потребительского кооператива</w:t>
      </w:r>
    </w:p>
    <w:p w14:paraId="169C8E30" w14:textId="236B79C4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C3D05">
        <w:rPr>
          <w:rFonts w:ascii="Times New Roman" w:hAnsi="Times New Roman" w:cs="Times New Roman"/>
          <w:sz w:val="24"/>
          <w:szCs w:val="24"/>
        </w:rPr>
        <w:t>____</w:t>
      </w:r>
    </w:p>
    <w:p w14:paraId="0F07918B" w14:textId="6E44035B" w:rsidR="00537CF4" w:rsidRPr="009C3D05" w:rsidRDefault="00537CF4" w:rsidP="009C3D05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9C3D05">
        <w:rPr>
          <w:rFonts w:ascii="Times New Roman" w:hAnsi="Times New Roman" w:cs="Times New Roman"/>
          <w:sz w:val="20"/>
          <w:szCs w:val="20"/>
        </w:rPr>
        <w:t>(фамилия, имя, отчество (при наличии))</w:t>
      </w:r>
    </w:p>
    <w:p w14:paraId="30674DA0" w14:textId="6DD675AF" w:rsidR="00537CF4" w:rsidRPr="00A56710" w:rsidRDefault="00C03EAE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37CF4" w:rsidRPr="00A56710">
        <w:rPr>
          <w:rFonts w:ascii="Times New Roman" w:hAnsi="Times New Roman" w:cs="Times New Roman"/>
          <w:sz w:val="24"/>
          <w:szCs w:val="24"/>
        </w:rPr>
        <w:t>. Адрес места регистрации кооператива:</w:t>
      </w:r>
    </w:p>
    <w:p w14:paraId="0619BB96" w14:textId="6D2B1E28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C3D05">
        <w:rPr>
          <w:rFonts w:ascii="Times New Roman" w:hAnsi="Times New Roman" w:cs="Times New Roman"/>
          <w:sz w:val="24"/>
          <w:szCs w:val="24"/>
        </w:rPr>
        <w:t>_____</w:t>
      </w:r>
    </w:p>
    <w:p w14:paraId="243E0F68" w14:textId="2769B8A1" w:rsidR="00537CF4" w:rsidRPr="00A56710" w:rsidRDefault="00C03EAE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37CF4" w:rsidRPr="00A56710">
        <w:rPr>
          <w:rFonts w:ascii="Times New Roman" w:hAnsi="Times New Roman" w:cs="Times New Roman"/>
          <w:sz w:val="24"/>
          <w:szCs w:val="24"/>
        </w:rPr>
        <w:t>. Телефон, e-</w:t>
      </w:r>
      <w:proofErr w:type="spellStart"/>
      <w:r w:rsidR="00537CF4" w:rsidRPr="00A5671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537CF4" w:rsidRPr="00A56710">
        <w:rPr>
          <w:rFonts w:ascii="Times New Roman" w:hAnsi="Times New Roman" w:cs="Times New Roman"/>
          <w:sz w:val="24"/>
          <w:szCs w:val="24"/>
        </w:rPr>
        <w:t xml:space="preserve"> и другие контакты для оперативной связи</w:t>
      </w:r>
    </w:p>
    <w:p w14:paraId="7BE1DF2C" w14:textId="2A30C916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C3D05">
        <w:rPr>
          <w:rFonts w:ascii="Times New Roman" w:hAnsi="Times New Roman" w:cs="Times New Roman"/>
          <w:sz w:val="24"/>
          <w:szCs w:val="24"/>
        </w:rPr>
        <w:t>_____</w:t>
      </w:r>
    </w:p>
    <w:p w14:paraId="3D78D7BE" w14:textId="37927F53" w:rsidR="00537CF4" w:rsidRPr="00A56710" w:rsidRDefault="00537CF4" w:rsidP="009C3D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1</w:t>
      </w:r>
      <w:r w:rsidR="00C03EAE">
        <w:rPr>
          <w:rFonts w:ascii="Times New Roman" w:hAnsi="Times New Roman" w:cs="Times New Roman"/>
          <w:sz w:val="24"/>
          <w:szCs w:val="24"/>
        </w:rPr>
        <w:t>0</w:t>
      </w:r>
      <w:r w:rsidRPr="00A56710">
        <w:rPr>
          <w:rFonts w:ascii="Times New Roman" w:hAnsi="Times New Roman" w:cs="Times New Roman"/>
          <w:sz w:val="24"/>
          <w:szCs w:val="24"/>
        </w:rPr>
        <w:t>.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Доверенные лица,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уполномоченные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председателем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кооператива на</w:t>
      </w:r>
      <w:r w:rsidR="009C3D05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>получение информации об отборе, и их контактный телефон</w:t>
      </w:r>
    </w:p>
    <w:p w14:paraId="5FF97760" w14:textId="09E60416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C3D05">
        <w:rPr>
          <w:rFonts w:ascii="Times New Roman" w:hAnsi="Times New Roman" w:cs="Times New Roman"/>
          <w:sz w:val="24"/>
          <w:szCs w:val="24"/>
        </w:rPr>
        <w:t>____</w:t>
      </w:r>
    </w:p>
    <w:p w14:paraId="2F7E6F5F" w14:textId="77777777" w:rsidR="009C3D05" w:rsidRDefault="009C3D05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F3AD27" w14:textId="77777777" w:rsidR="009C3D05" w:rsidRDefault="009C3D05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468E14" w14:textId="77777777" w:rsidR="009C3D05" w:rsidRDefault="009C3D05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659889" w14:textId="58377796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Председатель кооператива ___________ ______________________________________</w:t>
      </w:r>
      <w:r w:rsidR="009C3D05">
        <w:rPr>
          <w:rFonts w:ascii="Times New Roman" w:hAnsi="Times New Roman" w:cs="Times New Roman"/>
          <w:sz w:val="24"/>
          <w:szCs w:val="24"/>
        </w:rPr>
        <w:t>_______</w:t>
      </w:r>
    </w:p>
    <w:p w14:paraId="54998082" w14:textId="50A94C6E" w:rsidR="00537CF4" w:rsidRPr="009C3D05" w:rsidRDefault="00835C3B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9C3D05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C3D05" w:rsidRPr="009C3D05">
        <w:rPr>
          <w:rFonts w:ascii="Times New Roman" w:hAnsi="Times New Roman" w:cs="Times New Roman"/>
          <w:sz w:val="20"/>
          <w:szCs w:val="20"/>
        </w:rPr>
        <w:t xml:space="preserve"> </w:t>
      </w:r>
      <w:r w:rsidR="009C3D05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537CF4" w:rsidRPr="009C3D05">
        <w:rPr>
          <w:rFonts w:ascii="Times New Roman" w:hAnsi="Times New Roman" w:cs="Times New Roman"/>
          <w:sz w:val="20"/>
          <w:szCs w:val="20"/>
        </w:rPr>
        <w:t>(подпись)</w:t>
      </w:r>
      <w:r w:rsidRPr="009C3D05">
        <w:rPr>
          <w:rFonts w:ascii="Times New Roman" w:hAnsi="Times New Roman" w:cs="Times New Roman"/>
          <w:sz w:val="20"/>
          <w:szCs w:val="20"/>
        </w:rPr>
        <w:t xml:space="preserve"> </w:t>
      </w:r>
      <w:r w:rsidR="009C3D05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537CF4" w:rsidRPr="009C3D05">
        <w:rPr>
          <w:rFonts w:ascii="Times New Roman" w:hAnsi="Times New Roman" w:cs="Times New Roman"/>
          <w:sz w:val="20"/>
          <w:szCs w:val="20"/>
        </w:rPr>
        <w:t>(фамилия, имя, отчество (при наличии))</w:t>
      </w:r>
    </w:p>
    <w:p w14:paraId="1FE3D2AC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15D160" w14:textId="72E32424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Главный бухгалтер ___________</w:t>
      </w:r>
      <w:r w:rsidR="009C3D05">
        <w:rPr>
          <w:rFonts w:ascii="Times New Roman" w:hAnsi="Times New Roman" w:cs="Times New Roman"/>
          <w:sz w:val="24"/>
          <w:szCs w:val="24"/>
        </w:rPr>
        <w:t>__</w:t>
      </w:r>
      <w:r w:rsidR="00835C3B">
        <w:rPr>
          <w:rFonts w:ascii="Times New Roman" w:hAnsi="Times New Roman" w:cs="Times New Roman"/>
          <w:sz w:val="24"/>
          <w:szCs w:val="24"/>
        </w:rPr>
        <w:t xml:space="preserve"> </w:t>
      </w:r>
      <w:r w:rsidRPr="00A56710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r w:rsidR="009C3D05">
        <w:rPr>
          <w:rFonts w:ascii="Times New Roman" w:hAnsi="Times New Roman" w:cs="Times New Roman"/>
          <w:sz w:val="24"/>
          <w:szCs w:val="24"/>
        </w:rPr>
        <w:t>______</w:t>
      </w:r>
    </w:p>
    <w:p w14:paraId="1A0E0EE4" w14:textId="7144AE64" w:rsidR="00537CF4" w:rsidRPr="009C3D05" w:rsidRDefault="00835C3B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9C3D05">
        <w:rPr>
          <w:rFonts w:ascii="Times New Roman" w:hAnsi="Times New Roman" w:cs="Times New Roman"/>
          <w:sz w:val="20"/>
          <w:szCs w:val="20"/>
        </w:rPr>
        <w:t xml:space="preserve">        </w:t>
      </w:r>
      <w:r w:rsidR="009C3D05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9C3D05">
        <w:rPr>
          <w:rFonts w:ascii="Times New Roman" w:hAnsi="Times New Roman" w:cs="Times New Roman"/>
          <w:sz w:val="20"/>
          <w:szCs w:val="20"/>
        </w:rPr>
        <w:t xml:space="preserve"> </w:t>
      </w:r>
      <w:r w:rsidR="00537CF4" w:rsidRPr="009C3D05">
        <w:rPr>
          <w:rFonts w:ascii="Times New Roman" w:hAnsi="Times New Roman" w:cs="Times New Roman"/>
          <w:sz w:val="20"/>
          <w:szCs w:val="20"/>
        </w:rPr>
        <w:t xml:space="preserve"> (подпись)</w:t>
      </w:r>
      <w:r w:rsidRPr="009C3D05">
        <w:rPr>
          <w:rFonts w:ascii="Times New Roman" w:hAnsi="Times New Roman" w:cs="Times New Roman"/>
          <w:sz w:val="20"/>
          <w:szCs w:val="20"/>
        </w:rPr>
        <w:t xml:space="preserve">   </w:t>
      </w:r>
      <w:r w:rsidR="009C3D05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537CF4" w:rsidRPr="009C3D05">
        <w:rPr>
          <w:rFonts w:ascii="Times New Roman" w:hAnsi="Times New Roman" w:cs="Times New Roman"/>
          <w:sz w:val="20"/>
          <w:szCs w:val="20"/>
        </w:rPr>
        <w:t>(фамилия, имя, отчество (при наличии))</w:t>
      </w:r>
    </w:p>
    <w:p w14:paraId="0EEE75FD" w14:textId="77777777" w:rsidR="009C3D05" w:rsidRDefault="009C3D05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311697" w14:textId="77777777" w:rsidR="009C3D05" w:rsidRDefault="009C3D05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3C9B17" w14:textId="77777777" w:rsidR="009C3D05" w:rsidRDefault="009C3D05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5E1175" w14:textId="3A31EDF7" w:rsidR="00537CF4" w:rsidRPr="00A56710" w:rsidRDefault="00835C3B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537CF4" w:rsidRPr="00A5671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"</w:t>
      </w:r>
      <w:r w:rsidR="00537CF4" w:rsidRPr="00A56710">
        <w:rPr>
          <w:rFonts w:ascii="Times New Roman" w:hAnsi="Times New Roman" w:cs="Times New Roman"/>
          <w:sz w:val="24"/>
          <w:szCs w:val="24"/>
        </w:rPr>
        <w:t xml:space="preserve"> _______________ 20 ___ г.</w:t>
      </w:r>
    </w:p>
    <w:p w14:paraId="3BD06AB4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9A53E2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6710"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4C90CC6F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9FF952A" w14:textId="3372DED2" w:rsidR="00537CF4" w:rsidRPr="00A56710" w:rsidRDefault="00537CF4">
      <w:pPr>
        <w:widowControl/>
        <w:rPr>
          <w:rFonts w:eastAsiaTheme="minorEastAsia"/>
          <w:kern w:val="2"/>
          <w:sz w:val="28"/>
          <w:szCs w:val="28"/>
          <w14:ligatures w14:val="standardContextual"/>
        </w:rPr>
      </w:pPr>
      <w:r w:rsidRPr="00A56710">
        <w:rPr>
          <w:b/>
          <w:sz w:val="28"/>
          <w:szCs w:val="28"/>
        </w:rPr>
        <w:br w:type="page"/>
      </w:r>
    </w:p>
    <w:p w14:paraId="58DAE326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a"/>
        <w:tblW w:w="0" w:type="auto"/>
        <w:tblInd w:w="4644" w:type="dxa"/>
        <w:tblLook w:val="04A0" w:firstRow="1" w:lastRow="0" w:firstColumn="1" w:lastColumn="0" w:noHBand="0" w:noVBand="1"/>
      </w:tblPr>
      <w:tblGrid>
        <w:gridCol w:w="4983"/>
      </w:tblGrid>
      <w:tr w:rsidR="006737E1" w:rsidRPr="00A56710" w14:paraId="612F7C39" w14:textId="77777777" w:rsidTr="00234D4E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0D0A5A1B" w14:textId="735E9B89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bookmarkStart w:id="28" w:name="P502"/>
            <w:bookmarkEnd w:id="28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</w:t>
            </w:r>
            <w:r w:rsidR="00835C3B">
              <w:rPr>
                <w:rFonts w:ascii="Times New Roman" w:hAnsi="Times New Roman" w:cs="Times New Roman"/>
                <w:b w:val="0"/>
                <w:sz w:val="28"/>
                <w:szCs w:val="28"/>
              </w:rPr>
              <w:t>№ 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к Порядку 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предоставления грантов </w:t>
            </w:r>
            <w:r w:rsidR="00234D4E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развитие сельскохозяйственного потребительского кооператива </w:t>
            </w:r>
            <w:r w:rsidR="00234D4E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условиях софинансирования </w:t>
            </w:r>
            <w:r w:rsidR="00234D4E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за счет средств федерального бюджета на поддержку приоритетных направлений малого агробизнеса</w:t>
            </w:r>
          </w:p>
        </w:tc>
      </w:tr>
    </w:tbl>
    <w:p w14:paraId="75BD7C4F" w14:textId="77777777" w:rsidR="00537CF4" w:rsidRPr="00A56710" w:rsidRDefault="00537CF4" w:rsidP="00537CF4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0156C83B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94C37B4" w14:textId="77777777" w:rsidR="00537CF4" w:rsidRPr="00234D4E" w:rsidRDefault="00537CF4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9" w:name="P595"/>
      <w:bookmarkEnd w:id="29"/>
      <w:r w:rsidRPr="00234D4E">
        <w:rPr>
          <w:rFonts w:ascii="Times New Roman" w:hAnsi="Times New Roman" w:cs="Times New Roman"/>
          <w:sz w:val="28"/>
          <w:szCs w:val="28"/>
        </w:rPr>
        <w:t>АНКЕТА</w:t>
      </w:r>
    </w:p>
    <w:p w14:paraId="0F81C1B2" w14:textId="77777777" w:rsidR="00234D4E" w:rsidRDefault="00234D4E" w:rsidP="00537CF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C01DE0A" w14:textId="77777777" w:rsidR="00537CF4" w:rsidRPr="00A56710" w:rsidRDefault="00537CF4" w:rsidP="00537CF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6710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</w:t>
      </w:r>
    </w:p>
    <w:p w14:paraId="7349FB49" w14:textId="06E96D9B" w:rsidR="00537CF4" w:rsidRPr="00234D4E" w:rsidRDefault="00537CF4" w:rsidP="00537CF4">
      <w:pPr>
        <w:pStyle w:val="ConsPlusTitle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234D4E">
        <w:rPr>
          <w:rFonts w:ascii="Times New Roman" w:hAnsi="Times New Roman" w:cs="Times New Roman"/>
          <w:b w:val="0"/>
          <w:sz w:val="20"/>
          <w:szCs w:val="20"/>
        </w:rPr>
        <w:t>полное наименование (сельскохозяйственного потребительского</w:t>
      </w:r>
      <w:r w:rsidR="00234D4E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234D4E">
        <w:rPr>
          <w:rFonts w:ascii="Times New Roman" w:hAnsi="Times New Roman" w:cs="Times New Roman"/>
          <w:b w:val="0"/>
          <w:sz w:val="20"/>
          <w:szCs w:val="20"/>
        </w:rPr>
        <w:t>кооператива - участника отбора)</w:t>
      </w:r>
    </w:p>
    <w:p w14:paraId="783A08A4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a"/>
        <w:tblW w:w="0" w:type="auto"/>
        <w:tblLayout w:type="fixed"/>
        <w:tblLook w:val="0000" w:firstRow="0" w:lastRow="0" w:firstColumn="0" w:lastColumn="0" w:noHBand="0" w:noVBand="0"/>
      </w:tblPr>
      <w:tblGrid>
        <w:gridCol w:w="7717"/>
        <w:gridCol w:w="1843"/>
      </w:tblGrid>
      <w:tr w:rsidR="006737E1" w:rsidRPr="00A56710" w14:paraId="600C2D85" w14:textId="77777777" w:rsidTr="00234D4E">
        <w:trPr>
          <w:trHeight w:val="170"/>
        </w:trPr>
        <w:tc>
          <w:tcPr>
            <w:tcW w:w="7717" w:type="dxa"/>
          </w:tcPr>
          <w:p w14:paraId="656A75C9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1843" w:type="dxa"/>
          </w:tcPr>
          <w:p w14:paraId="403583C0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44735C04" w14:textId="77777777" w:rsidTr="00234D4E">
        <w:trPr>
          <w:trHeight w:val="170"/>
        </w:trPr>
        <w:tc>
          <w:tcPr>
            <w:tcW w:w="7717" w:type="dxa"/>
          </w:tcPr>
          <w:p w14:paraId="4E3B402D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1843" w:type="dxa"/>
          </w:tcPr>
          <w:p w14:paraId="5219D7A9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7D033A4D" w14:textId="77777777" w:rsidTr="00234D4E">
        <w:trPr>
          <w:trHeight w:val="170"/>
        </w:trPr>
        <w:tc>
          <w:tcPr>
            <w:tcW w:w="7717" w:type="dxa"/>
          </w:tcPr>
          <w:p w14:paraId="189DD554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Адрес места нахождения</w:t>
            </w:r>
          </w:p>
        </w:tc>
        <w:tc>
          <w:tcPr>
            <w:tcW w:w="1843" w:type="dxa"/>
          </w:tcPr>
          <w:p w14:paraId="7A0DC31D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4A5ADED4" w14:textId="77777777" w:rsidTr="00234D4E">
        <w:trPr>
          <w:trHeight w:val="170"/>
        </w:trPr>
        <w:tc>
          <w:tcPr>
            <w:tcW w:w="7717" w:type="dxa"/>
          </w:tcPr>
          <w:p w14:paraId="7FE08518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Почтовый адрес</w:t>
            </w:r>
          </w:p>
        </w:tc>
        <w:tc>
          <w:tcPr>
            <w:tcW w:w="1843" w:type="dxa"/>
          </w:tcPr>
          <w:p w14:paraId="635EE3ED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35783F0E" w14:textId="77777777" w:rsidTr="00234D4E">
        <w:trPr>
          <w:trHeight w:val="170"/>
        </w:trPr>
        <w:tc>
          <w:tcPr>
            <w:tcW w:w="7717" w:type="dxa"/>
          </w:tcPr>
          <w:p w14:paraId="1B233BCA" w14:textId="0D32A46D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Ф.И.О.</w:t>
            </w:r>
            <w:r w:rsidR="002A493A" w:rsidRPr="00A56710">
              <w:rPr>
                <w:rFonts w:ascii="Times New Roman" w:eastAsia="Times New Roman" w:hAnsi="Times New Roman" w:cs="Times New Roman"/>
                <w:b w:val="0"/>
                <w:bCs/>
                <w:sz w:val="28"/>
                <w:szCs w:val="28"/>
              </w:rPr>
              <w:t xml:space="preserve"> (при наличии)</w:t>
            </w:r>
            <w:r w:rsidR="00835C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1843" w:type="dxa"/>
          </w:tcPr>
          <w:p w14:paraId="31B986E1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1317E813" w14:textId="77777777" w:rsidTr="00234D4E">
        <w:trPr>
          <w:trHeight w:val="170"/>
        </w:trPr>
        <w:tc>
          <w:tcPr>
            <w:tcW w:w="7717" w:type="dxa"/>
          </w:tcPr>
          <w:p w14:paraId="6117C357" w14:textId="631B8D4B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Ф.И.О. </w:t>
            </w:r>
            <w:r w:rsidR="002A493A" w:rsidRPr="00A56710">
              <w:rPr>
                <w:rFonts w:ascii="Times New Roman" w:eastAsia="Times New Roman" w:hAnsi="Times New Roman" w:cs="Times New Roman"/>
                <w:b w:val="0"/>
                <w:bCs/>
                <w:sz w:val="28"/>
                <w:szCs w:val="28"/>
              </w:rPr>
              <w:t>(при наличии</w:t>
            </w:r>
            <w:r w:rsidR="002A493A" w:rsidRPr="00A567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  <w:r w:rsidR="00835C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лица, ответственного за реализацию бизнес-плана</w:t>
            </w:r>
          </w:p>
        </w:tc>
        <w:tc>
          <w:tcPr>
            <w:tcW w:w="1843" w:type="dxa"/>
          </w:tcPr>
          <w:p w14:paraId="67ADD6D7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328C3C9E" w14:textId="77777777" w:rsidTr="00234D4E">
        <w:trPr>
          <w:trHeight w:val="170"/>
        </w:trPr>
        <w:tc>
          <w:tcPr>
            <w:tcW w:w="7717" w:type="dxa"/>
          </w:tcPr>
          <w:p w14:paraId="172EDEF2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Телефон</w:t>
            </w:r>
          </w:p>
        </w:tc>
        <w:tc>
          <w:tcPr>
            <w:tcW w:w="1843" w:type="dxa"/>
          </w:tcPr>
          <w:p w14:paraId="7C2BACAC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6F600BE6" w14:textId="77777777" w:rsidTr="00234D4E">
        <w:trPr>
          <w:trHeight w:val="170"/>
        </w:trPr>
        <w:tc>
          <w:tcPr>
            <w:tcW w:w="7717" w:type="dxa"/>
          </w:tcPr>
          <w:p w14:paraId="48FE563C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Банковские реквизиты</w:t>
            </w:r>
          </w:p>
          <w:p w14:paraId="603F17A8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(</w:t>
            </w:r>
            <w:proofErr w:type="gramStart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proofErr w:type="gramEnd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/</w:t>
            </w:r>
            <w:proofErr w:type="spellStart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сч</w:t>
            </w:r>
            <w:proofErr w:type="spellEnd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., БИК, корр. счет, КПП)</w:t>
            </w:r>
          </w:p>
        </w:tc>
        <w:tc>
          <w:tcPr>
            <w:tcW w:w="1843" w:type="dxa"/>
          </w:tcPr>
          <w:p w14:paraId="6F7B7C64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063C9F41" w14:textId="77777777" w:rsidTr="00234D4E">
        <w:trPr>
          <w:trHeight w:val="170"/>
        </w:trPr>
        <w:tc>
          <w:tcPr>
            <w:tcW w:w="7717" w:type="dxa"/>
          </w:tcPr>
          <w:p w14:paraId="52B57542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1843" w:type="dxa"/>
          </w:tcPr>
          <w:p w14:paraId="166044D0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0B10FBDA" w14:textId="77777777" w:rsidTr="00234D4E">
        <w:trPr>
          <w:trHeight w:val="170"/>
        </w:trPr>
        <w:tc>
          <w:tcPr>
            <w:tcW w:w="7717" w:type="dxa"/>
          </w:tcPr>
          <w:p w14:paraId="5EB64339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Информация о регистрации (где, кем, когда зарегистрирован, регистрационный номер)</w:t>
            </w:r>
          </w:p>
        </w:tc>
        <w:tc>
          <w:tcPr>
            <w:tcW w:w="1843" w:type="dxa"/>
          </w:tcPr>
          <w:p w14:paraId="113DCDE8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399DDD66" w14:textId="77777777" w:rsidTr="00234D4E">
        <w:trPr>
          <w:trHeight w:val="170"/>
        </w:trPr>
        <w:tc>
          <w:tcPr>
            <w:tcW w:w="7717" w:type="dxa"/>
          </w:tcPr>
          <w:p w14:paraId="259A8103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1843" w:type="dxa"/>
          </w:tcPr>
          <w:p w14:paraId="33540703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58E14233" w14:textId="77777777" w:rsidTr="00234D4E">
        <w:trPr>
          <w:trHeight w:val="170"/>
        </w:trPr>
        <w:tc>
          <w:tcPr>
            <w:tcW w:w="7717" w:type="dxa"/>
          </w:tcPr>
          <w:p w14:paraId="78436DB0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производимой в настоящее время продукции (услуг)</w:t>
            </w:r>
          </w:p>
        </w:tc>
        <w:tc>
          <w:tcPr>
            <w:tcW w:w="1843" w:type="dxa"/>
          </w:tcPr>
          <w:p w14:paraId="4DD3FEC2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B64D4C" w:rsidRPr="00A56710" w14:paraId="3169DA2F" w14:textId="77777777" w:rsidTr="00234D4E">
        <w:trPr>
          <w:trHeight w:val="170"/>
        </w:trPr>
        <w:tc>
          <w:tcPr>
            <w:tcW w:w="7717" w:type="dxa"/>
          </w:tcPr>
          <w:p w14:paraId="734DFF6E" w14:textId="441E90D3" w:rsidR="00B64D4C" w:rsidRPr="00A56710" w:rsidRDefault="00B64D4C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Финансовые ресурсы для реализации проекта (тыс. руб.) </w:t>
            </w:r>
            <w:r w:rsidR="00234D4E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из них:</w:t>
            </w:r>
          </w:p>
        </w:tc>
        <w:tc>
          <w:tcPr>
            <w:tcW w:w="1843" w:type="dxa"/>
          </w:tcPr>
          <w:p w14:paraId="124D0FF5" w14:textId="77777777" w:rsidR="00B64D4C" w:rsidRPr="00A56710" w:rsidRDefault="00B64D4C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B64D4C" w:rsidRPr="00A56710" w14:paraId="4189DE15" w14:textId="77777777" w:rsidTr="00234D4E">
        <w:trPr>
          <w:trHeight w:val="170"/>
        </w:trPr>
        <w:tc>
          <w:tcPr>
            <w:tcW w:w="7717" w:type="dxa"/>
          </w:tcPr>
          <w:p w14:paraId="44E40F0C" w14:textId="0E37D7C3" w:rsidR="00B64D4C" w:rsidRPr="00A56710" w:rsidRDefault="00B64D4C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- собственные средства</w:t>
            </w:r>
          </w:p>
        </w:tc>
        <w:tc>
          <w:tcPr>
            <w:tcW w:w="1843" w:type="dxa"/>
          </w:tcPr>
          <w:p w14:paraId="7C220E41" w14:textId="77777777" w:rsidR="00B64D4C" w:rsidRPr="00A56710" w:rsidRDefault="00B64D4C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B64D4C" w:rsidRPr="00A56710" w14:paraId="70739275" w14:textId="77777777" w:rsidTr="00234D4E">
        <w:trPr>
          <w:trHeight w:val="170"/>
        </w:trPr>
        <w:tc>
          <w:tcPr>
            <w:tcW w:w="7717" w:type="dxa"/>
          </w:tcPr>
          <w:p w14:paraId="611998E1" w14:textId="0F5D12B5" w:rsidR="00B64D4C" w:rsidRPr="00A56710" w:rsidRDefault="00B64D4C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- заемные средства</w:t>
            </w:r>
          </w:p>
        </w:tc>
        <w:tc>
          <w:tcPr>
            <w:tcW w:w="1843" w:type="dxa"/>
          </w:tcPr>
          <w:p w14:paraId="2E0AD3FE" w14:textId="77777777" w:rsidR="00B64D4C" w:rsidRPr="00A56710" w:rsidRDefault="00B64D4C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B64D4C" w:rsidRPr="00A56710" w14:paraId="6CD14D2A" w14:textId="77777777" w:rsidTr="00234D4E">
        <w:trPr>
          <w:trHeight w:val="170"/>
        </w:trPr>
        <w:tc>
          <w:tcPr>
            <w:tcW w:w="7717" w:type="dxa"/>
          </w:tcPr>
          <w:p w14:paraId="04125CD2" w14:textId="00A36C72" w:rsidR="00B64D4C" w:rsidRPr="00A56710" w:rsidRDefault="00B64D4C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- средства государственной поддержки</w:t>
            </w:r>
          </w:p>
        </w:tc>
        <w:tc>
          <w:tcPr>
            <w:tcW w:w="1843" w:type="dxa"/>
          </w:tcPr>
          <w:p w14:paraId="4F7F9704" w14:textId="77777777" w:rsidR="00B64D4C" w:rsidRPr="00A56710" w:rsidRDefault="00B64D4C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54B583AE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2898C4B" w14:textId="77777777" w:rsidR="00537CF4" w:rsidRPr="00A56710" w:rsidRDefault="00537CF4" w:rsidP="00537CF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01D7EA2C" w14:textId="77777777" w:rsidR="00537CF4" w:rsidRPr="00A56710" w:rsidRDefault="00537CF4" w:rsidP="00537CF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33F540E" w14:textId="77777777" w:rsidR="00537CF4" w:rsidRPr="00B9457C" w:rsidRDefault="00537CF4" w:rsidP="00537CF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9457C">
        <w:rPr>
          <w:rFonts w:ascii="Times New Roman" w:hAnsi="Times New Roman" w:cs="Times New Roman"/>
          <w:sz w:val="28"/>
          <w:szCs w:val="28"/>
        </w:rPr>
        <w:t>СВЕДЕНИЯ</w:t>
      </w:r>
    </w:p>
    <w:p w14:paraId="3F886E29" w14:textId="77777777" w:rsidR="00537CF4" w:rsidRPr="00B9457C" w:rsidRDefault="00537CF4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9457C">
        <w:rPr>
          <w:rFonts w:ascii="Times New Roman" w:hAnsi="Times New Roman" w:cs="Times New Roman"/>
          <w:sz w:val="28"/>
          <w:szCs w:val="28"/>
        </w:rPr>
        <w:t>о членах кооператива</w:t>
      </w:r>
    </w:p>
    <w:p w14:paraId="6FF6F9E7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a"/>
        <w:tblW w:w="0" w:type="auto"/>
        <w:tblLayout w:type="fixed"/>
        <w:tblLook w:val="0000" w:firstRow="0" w:lastRow="0" w:firstColumn="0" w:lastColumn="0" w:noHBand="0" w:noVBand="0"/>
      </w:tblPr>
      <w:tblGrid>
        <w:gridCol w:w="7709"/>
        <w:gridCol w:w="1834"/>
      </w:tblGrid>
      <w:tr w:rsidR="006737E1" w:rsidRPr="00A56710" w14:paraId="5FBB6135" w14:textId="77777777" w:rsidTr="00234D4E">
        <w:tc>
          <w:tcPr>
            <w:tcW w:w="7709" w:type="dxa"/>
          </w:tcPr>
          <w:p w14:paraId="70DDF90B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юридических лиц:</w:t>
            </w:r>
          </w:p>
        </w:tc>
        <w:tc>
          <w:tcPr>
            <w:tcW w:w="1834" w:type="dxa"/>
          </w:tcPr>
          <w:p w14:paraId="0EA80B04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6DFAA0D5" w14:textId="77777777" w:rsidTr="00234D4E">
        <w:tc>
          <w:tcPr>
            <w:tcW w:w="7709" w:type="dxa"/>
          </w:tcPr>
          <w:p w14:paraId="328D1668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</w:t>
            </w:r>
          </w:p>
        </w:tc>
        <w:tc>
          <w:tcPr>
            <w:tcW w:w="1834" w:type="dxa"/>
          </w:tcPr>
          <w:p w14:paraId="69A159B0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587CDE39" w14:textId="77777777" w:rsidTr="00234D4E">
        <w:tc>
          <w:tcPr>
            <w:tcW w:w="7709" w:type="dxa"/>
          </w:tcPr>
          <w:p w14:paraId="42F8FACC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1834" w:type="dxa"/>
          </w:tcPr>
          <w:p w14:paraId="64BA41D8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23D96646" w14:textId="77777777" w:rsidTr="00234D4E">
        <w:tc>
          <w:tcPr>
            <w:tcW w:w="7709" w:type="dxa"/>
          </w:tcPr>
          <w:p w14:paraId="496619FB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Адрес места нахождения</w:t>
            </w:r>
          </w:p>
        </w:tc>
        <w:tc>
          <w:tcPr>
            <w:tcW w:w="1834" w:type="dxa"/>
          </w:tcPr>
          <w:p w14:paraId="6CFF93E3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284AC93C" w14:textId="77777777" w:rsidTr="00234D4E">
        <w:tc>
          <w:tcPr>
            <w:tcW w:w="7709" w:type="dxa"/>
          </w:tcPr>
          <w:p w14:paraId="66355A2D" w14:textId="045702E0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Доля в паевом фонде,</w:t>
            </w:r>
            <w:r w:rsidR="00835C3B">
              <w:rPr>
                <w:rFonts w:ascii="Times New Roman" w:hAnsi="Times New Roman" w:cs="Times New Roman"/>
                <w:b w:val="0"/>
                <w:sz w:val="28"/>
                <w:szCs w:val="28"/>
              </w:rPr>
              <w:t> %</w:t>
            </w:r>
          </w:p>
        </w:tc>
        <w:tc>
          <w:tcPr>
            <w:tcW w:w="1834" w:type="dxa"/>
          </w:tcPr>
          <w:p w14:paraId="27D16CE1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31F0B3BB" w14:textId="77777777" w:rsidTr="00234D4E">
        <w:tc>
          <w:tcPr>
            <w:tcW w:w="7709" w:type="dxa"/>
          </w:tcPr>
          <w:p w14:paraId="5816BFF0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физических лиц:</w:t>
            </w:r>
          </w:p>
        </w:tc>
        <w:tc>
          <w:tcPr>
            <w:tcW w:w="1834" w:type="dxa"/>
          </w:tcPr>
          <w:p w14:paraId="7BCE3C6A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19E6A6AD" w14:textId="77777777" w:rsidTr="00234D4E">
        <w:tc>
          <w:tcPr>
            <w:tcW w:w="7709" w:type="dxa"/>
          </w:tcPr>
          <w:p w14:paraId="7A2BE545" w14:textId="620EE0FD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Ф.И.О.</w:t>
            </w:r>
            <w:r w:rsidR="002A493A" w:rsidRPr="00A567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A493A" w:rsidRPr="00A56710">
              <w:rPr>
                <w:rFonts w:ascii="Times New Roman" w:eastAsia="Times New Roman" w:hAnsi="Times New Roman" w:cs="Times New Roman"/>
                <w:b w:val="0"/>
                <w:bCs/>
                <w:sz w:val="28"/>
                <w:szCs w:val="28"/>
              </w:rPr>
              <w:t>(при наличии)</w:t>
            </w:r>
            <w:r w:rsidR="00835C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34" w:type="dxa"/>
          </w:tcPr>
          <w:p w14:paraId="01078E31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3662A4C6" w14:textId="77777777" w:rsidTr="00234D4E">
        <w:tc>
          <w:tcPr>
            <w:tcW w:w="7709" w:type="dxa"/>
          </w:tcPr>
          <w:p w14:paraId="4094E928" w14:textId="108D4C0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Паспортные данные (</w:t>
            </w:r>
            <w:r w:rsidR="00835C3B">
              <w:rPr>
                <w:rFonts w:ascii="Times New Roman" w:hAnsi="Times New Roman" w:cs="Times New Roman"/>
                <w:b w:val="0"/>
                <w:sz w:val="28"/>
                <w:szCs w:val="28"/>
              </w:rPr>
              <w:t>№ 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серия, кем и когда </w:t>
            </w:r>
            <w:proofErr w:type="gramStart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выдан</w:t>
            </w:r>
            <w:proofErr w:type="gramEnd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  <w:tc>
          <w:tcPr>
            <w:tcW w:w="1834" w:type="dxa"/>
          </w:tcPr>
          <w:p w14:paraId="2BC16C40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4D32CE8B" w14:textId="77777777" w:rsidTr="00234D4E">
        <w:tc>
          <w:tcPr>
            <w:tcW w:w="7709" w:type="dxa"/>
          </w:tcPr>
          <w:p w14:paraId="01580B63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Адрес фактического проживания</w:t>
            </w:r>
          </w:p>
        </w:tc>
        <w:tc>
          <w:tcPr>
            <w:tcW w:w="1834" w:type="dxa"/>
          </w:tcPr>
          <w:p w14:paraId="29B98512" w14:textId="77777777" w:rsidR="00537CF4" w:rsidRPr="00A56710" w:rsidRDefault="00537CF4" w:rsidP="00234D4E">
            <w:pPr>
              <w:pStyle w:val="ConsPlusTitle"/>
              <w:spacing w:line="28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33C4255A" w14:textId="77777777" w:rsidR="00537CF4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43558B0" w14:textId="77777777" w:rsidR="00234D4E" w:rsidRDefault="00234D4E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D97F922" w14:textId="77777777" w:rsidR="00234D4E" w:rsidRDefault="00234D4E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A3D52BD" w14:textId="77777777" w:rsidR="00234D4E" w:rsidRPr="00A56710" w:rsidRDefault="00234D4E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6D9CE6E" w14:textId="671C3641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Председатель кооператива _________ ________</w:t>
      </w:r>
      <w:r w:rsidR="00234D4E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CD1188A" w14:textId="69A1D9F7" w:rsidR="00537CF4" w:rsidRPr="00234D4E" w:rsidRDefault="00835C3B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234D4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34D4E" w:rsidRPr="00234D4E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234D4E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234D4E" w:rsidRPr="00234D4E">
        <w:rPr>
          <w:rFonts w:ascii="Times New Roman" w:hAnsi="Times New Roman" w:cs="Times New Roman"/>
          <w:sz w:val="20"/>
          <w:szCs w:val="20"/>
        </w:rPr>
        <w:t xml:space="preserve"> </w:t>
      </w:r>
      <w:r w:rsidR="00537CF4" w:rsidRPr="00234D4E">
        <w:rPr>
          <w:rFonts w:ascii="Times New Roman" w:hAnsi="Times New Roman" w:cs="Times New Roman"/>
          <w:sz w:val="20"/>
          <w:szCs w:val="20"/>
        </w:rPr>
        <w:t xml:space="preserve"> (подпись)</w:t>
      </w:r>
      <w:r w:rsidRPr="00234D4E">
        <w:rPr>
          <w:rFonts w:ascii="Times New Roman" w:hAnsi="Times New Roman" w:cs="Times New Roman"/>
          <w:sz w:val="20"/>
          <w:szCs w:val="20"/>
        </w:rPr>
        <w:t xml:space="preserve"> </w:t>
      </w:r>
      <w:r w:rsidR="00234D4E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537CF4" w:rsidRPr="00234D4E">
        <w:rPr>
          <w:rFonts w:ascii="Times New Roman" w:hAnsi="Times New Roman" w:cs="Times New Roman"/>
          <w:sz w:val="20"/>
          <w:szCs w:val="20"/>
        </w:rPr>
        <w:t>(фамилия, имя, отчество (при наличии))</w:t>
      </w:r>
    </w:p>
    <w:p w14:paraId="2CA76A62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A8FC02" w14:textId="7CF1AE3C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Главный бухгалтер _________ _______________</w:t>
      </w:r>
      <w:r w:rsidR="00234D4E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46D89A5D" w14:textId="16EA450B" w:rsidR="00537CF4" w:rsidRPr="00234D4E" w:rsidRDefault="00835C3B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234D4E">
        <w:rPr>
          <w:rFonts w:ascii="Times New Roman" w:hAnsi="Times New Roman" w:cs="Times New Roman"/>
          <w:sz w:val="20"/>
          <w:szCs w:val="20"/>
        </w:rPr>
        <w:t xml:space="preserve">        </w:t>
      </w:r>
      <w:r w:rsidR="00234D4E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234D4E">
        <w:rPr>
          <w:rFonts w:ascii="Times New Roman" w:hAnsi="Times New Roman" w:cs="Times New Roman"/>
          <w:sz w:val="20"/>
          <w:szCs w:val="20"/>
        </w:rPr>
        <w:t xml:space="preserve"> </w:t>
      </w:r>
      <w:r w:rsidR="00537CF4" w:rsidRPr="00234D4E">
        <w:rPr>
          <w:rFonts w:ascii="Times New Roman" w:hAnsi="Times New Roman" w:cs="Times New Roman"/>
          <w:sz w:val="20"/>
          <w:szCs w:val="20"/>
        </w:rPr>
        <w:t>(подпись)</w:t>
      </w:r>
      <w:r w:rsidRPr="00234D4E">
        <w:rPr>
          <w:rFonts w:ascii="Times New Roman" w:hAnsi="Times New Roman" w:cs="Times New Roman"/>
          <w:sz w:val="20"/>
          <w:szCs w:val="20"/>
        </w:rPr>
        <w:t xml:space="preserve">  </w:t>
      </w:r>
      <w:r w:rsidR="00537CF4" w:rsidRPr="00234D4E">
        <w:rPr>
          <w:rFonts w:ascii="Times New Roman" w:hAnsi="Times New Roman" w:cs="Times New Roman"/>
          <w:sz w:val="20"/>
          <w:szCs w:val="20"/>
        </w:rPr>
        <w:t xml:space="preserve"> </w:t>
      </w:r>
      <w:r w:rsidR="00234D4E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537CF4" w:rsidRPr="00234D4E">
        <w:rPr>
          <w:rFonts w:ascii="Times New Roman" w:hAnsi="Times New Roman" w:cs="Times New Roman"/>
          <w:sz w:val="20"/>
          <w:szCs w:val="20"/>
        </w:rPr>
        <w:t>(фамилия, имя, отчество (при наличии))</w:t>
      </w:r>
    </w:p>
    <w:p w14:paraId="7EA6C01E" w14:textId="77777777" w:rsidR="00537CF4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67641B" w14:textId="77777777" w:rsidR="00234D4E" w:rsidRDefault="00234D4E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78209E" w14:textId="77777777" w:rsidR="00234D4E" w:rsidRPr="00A56710" w:rsidRDefault="00234D4E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253309" w14:textId="42C15625" w:rsidR="00537CF4" w:rsidRPr="00A56710" w:rsidRDefault="00835C3B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537CF4" w:rsidRPr="00A5671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"</w:t>
      </w:r>
      <w:r w:rsidR="00537CF4" w:rsidRPr="00A56710">
        <w:rPr>
          <w:rFonts w:ascii="Times New Roman" w:hAnsi="Times New Roman" w:cs="Times New Roman"/>
          <w:sz w:val="28"/>
          <w:szCs w:val="28"/>
        </w:rPr>
        <w:t xml:space="preserve"> _______________ 20___ г.</w:t>
      </w:r>
    </w:p>
    <w:p w14:paraId="5423CF16" w14:textId="77777777" w:rsidR="00537CF4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88522D" w14:textId="77777777" w:rsidR="00234D4E" w:rsidRDefault="00234D4E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C536BA" w14:textId="77777777" w:rsidR="00234D4E" w:rsidRPr="00A56710" w:rsidRDefault="00234D4E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CC71A1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М.П. (при наличии)</w:t>
      </w:r>
    </w:p>
    <w:p w14:paraId="4A302A3E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4D176FF" w14:textId="77777777" w:rsidR="00537CF4" w:rsidRPr="00A56710" w:rsidRDefault="00537CF4" w:rsidP="00537CF4">
      <w:pPr>
        <w:rPr>
          <w:sz w:val="28"/>
          <w:szCs w:val="28"/>
        </w:rPr>
      </w:pPr>
      <w:r w:rsidRPr="00A56710">
        <w:rPr>
          <w:b/>
          <w:sz w:val="28"/>
          <w:szCs w:val="28"/>
        </w:rPr>
        <w:br w:type="page"/>
      </w:r>
    </w:p>
    <w:p w14:paraId="62CEF2BF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a"/>
        <w:tblW w:w="0" w:type="auto"/>
        <w:tblInd w:w="4786" w:type="dxa"/>
        <w:tblLook w:val="04A0" w:firstRow="1" w:lastRow="0" w:firstColumn="1" w:lastColumn="0" w:noHBand="0" w:noVBand="1"/>
      </w:tblPr>
      <w:tblGrid>
        <w:gridCol w:w="4841"/>
      </w:tblGrid>
      <w:tr w:rsidR="006737E1" w:rsidRPr="00A56710" w14:paraId="0D11706F" w14:textId="77777777" w:rsidTr="00B9457C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14:paraId="3843689F" w14:textId="7A6F3D9D" w:rsidR="00537CF4" w:rsidRPr="00A56710" w:rsidRDefault="00537CF4" w:rsidP="00B9457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</w:t>
            </w:r>
            <w:r w:rsidR="00835C3B">
              <w:rPr>
                <w:rFonts w:ascii="Times New Roman" w:hAnsi="Times New Roman" w:cs="Times New Roman"/>
                <w:b w:val="0"/>
                <w:sz w:val="28"/>
                <w:szCs w:val="28"/>
              </w:rPr>
              <w:t>№ 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к Порядку 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предоставления грантов на развитие сельскохозяйственного потребительского кооператива </w:t>
            </w:r>
            <w:r w:rsidR="00234D4E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условиях софинансирования </w:t>
            </w:r>
            <w:r w:rsidR="00B9457C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за счет средств федерального бюджета на поддержку приоритетных направлений малого агробизнеса</w:t>
            </w:r>
          </w:p>
        </w:tc>
      </w:tr>
    </w:tbl>
    <w:p w14:paraId="71130F8A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820A71C" w14:textId="77777777" w:rsidR="00234D4E" w:rsidRDefault="00234D4E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0" w:name="P698"/>
      <w:bookmarkEnd w:id="30"/>
    </w:p>
    <w:p w14:paraId="03480A56" w14:textId="77777777" w:rsidR="00537CF4" w:rsidRPr="00234D4E" w:rsidRDefault="00537CF4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D4E">
        <w:rPr>
          <w:rFonts w:ascii="Times New Roman" w:hAnsi="Times New Roman" w:cs="Times New Roman"/>
          <w:sz w:val="28"/>
          <w:szCs w:val="28"/>
        </w:rPr>
        <w:t>РЕЗЮМЕ</w:t>
      </w:r>
    </w:p>
    <w:p w14:paraId="7DC1399D" w14:textId="77777777" w:rsidR="00537CF4" w:rsidRDefault="00537CF4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D4E">
        <w:rPr>
          <w:rFonts w:ascii="Times New Roman" w:hAnsi="Times New Roman" w:cs="Times New Roman"/>
          <w:sz w:val="28"/>
          <w:szCs w:val="28"/>
        </w:rPr>
        <w:t>бизнес-плана</w:t>
      </w:r>
    </w:p>
    <w:p w14:paraId="4114179E" w14:textId="77777777" w:rsidR="00234D4E" w:rsidRDefault="00234D4E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ADAD4C0" w14:textId="77777777" w:rsidR="00234D4E" w:rsidRPr="00234D4E" w:rsidRDefault="00234D4E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8CC3AF6" w14:textId="22CD455A" w:rsidR="00537CF4" w:rsidRPr="00A56710" w:rsidRDefault="00835C3B" w:rsidP="00537CF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"</w:t>
      </w:r>
      <w:r w:rsidR="00537CF4" w:rsidRPr="00A56710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</w:t>
      </w:r>
      <w:r w:rsidR="00234D4E">
        <w:rPr>
          <w:rFonts w:ascii="Times New Roman" w:hAnsi="Times New Roman" w:cs="Times New Roman"/>
          <w:b w:val="0"/>
          <w:sz w:val="28"/>
          <w:szCs w:val="28"/>
        </w:rPr>
        <w:t>______</w:t>
      </w:r>
      <w:r>
        <w:rPr>
          <w:rFonts w:ascii="Times New Roman" w:hAnsi="Times New Roman" w:cs="Times New Roman"/>
          <w:b w:val="0"/>
          <w:sz w:val="28"/>
          <w:szCs w:val="28"/>
        </w:rPr>
        <w:t>"</w:t>
      </w:r>
    </w:p>
    <w:p w14:paraId="4DFEFB1C" w14:textId="77777777" w:rsidR="00537CF4" w:rsidRPr="00234D4E" w:rsidRDefault="00537CF4" w:rsidP="00537CF4">
      <w:pPr>
        <w:pStyle w:val="ConsPlusTitle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234D4E">
        <w:rPr>
          <w:rFonts w:ascii="Times New Roman" w:hAnsi="Times New Roman" w:cs="Times New Roman"/>
          <w:b w:val="0"/>
          <w:sz w:val="20"/>
          <w:szCs w:val="20"/>
        </w:rPr>
        <w:t>(наименование бизнес-плана)</w:t>
      </w:r>
    </w:p>
    <w:p w14:paraId="49F431DF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a"/>
        <w:tblW w:w="0" w:type="auto"/>
        <w:tblLayout w:type="fixed"/>
        <w:tblLook w:val="0000" w:firstRow="0" w:lastRow="0" w:firstColumn="0" w:lastColumn="0" w:noHBand="0" w:noVBand="0"/>
      </w:tblPr>
      <w:tblGrid>
        <w:gridCol w:w="913"/>
        <w:gridCol w:w="6946"/>
        <w:gridCol w:w="1701"/>
      </w:tblGrid>
      <w:tr w:rsidR="006737E1" w:rsidRPr="00A56710" w14:paraId="45B00E21" w14:textId="77777777" w:rsidTr="00234D4E">
        <w:tc>
          <w:tcPr>
            <w:tcW w:w="913" w:type="dxa"/>
          </w:tcPr>
          <w:p w14:paraId="37EA43F2" w14:textId="77777777" w:rsidR="00234D4E" w:rsidRDefault="00835C3B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  <w:p w14:paraId="382A038A" w14:textId="313D61DF" w:rsidR="00537CF4" w:rsidRPr="00A56710" w:rsidRDefault="00835C3B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  <w:proofErr w:type="gramStart"/>
            <w:r w:rsidR="00537CF4"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proofErr w:type="gramEnd"/>
            <w:r w:rsidR="00537CF4"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/п</w:t>
            </w:r>
          </w:p>
        </w:tc>
        <w:tc>
          <w:tcPr>
            <w:tcW w:w="6946" w:type="dxa"/>
          </w:tcPr>
          <w:p w14:paraId="3ED6A292" w14:textId="77777777" w:rsidR="00537CF4" w:rsidRPr="00A56710" w:rsidRDefault="00537CF4" w:rsidP="00234D4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</w:tcPr>
          <w:p w14:paraId="4B2781EC" w14:textId="77777777" w:rsidR="00537CF4" w:rsidRPr="00A56710" w:rsidRDefault="00537CF4" w:rsidP="0047670A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1AE08261" w14:textId="77777777" w:rsidR="00234D4E" w:rsidRPr="00234D4E" w:rsidRDefault="00234D4E">
      <w:pPr>
        <w:rPr>
          <w:sz w:val="4"/>
          <w:szCs w:val="4"/>
        </w:rPr>
      </w:pPr>
    </w:p>
    <w:tbl>
      <w:tblPr>
        <w:tblStyle w:val="aa"/>
        <w:tblW w:w="0" w:type="auto"/>
        <w:tblLayout w:type="fixed"/>
        <w:tblLook w:val="0000" w:firstRow="0" w:lastRow="0" w:firstColumn="0" w:lastColumn="0" w:noHBand="0" w:noVBand="0"/>
      </w:tblPr>
      <w:tblGrid>
        <w:gridCol w:w="913"/>
        <w:gridCol w:w="6946"/>
        <w:gridCol w:w="1701"/>
      </w:tblGrid>
      <w:tr w:rsidR="006737E1" w:rsidRPr="00A56710" w14:paraId="4733E5FA" w14:textId="77777777" w:rsidTr="00234D4E">
        <w:trPr>
          <w:tblHeader/>
        </w:trPr>
        <w:tc>
          <w:tcPr>
            <w:tcW w:w="913" w:type="dxa"/>
          </w:tcPr>
          <w:p w14:paraId="0E1AE833" w14:textId="77777777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394AA8B2" w14:textId="77777777" w:rsidR="00537CF4" w:rsidRPr="00A56710" w:rsidRDefault="00537CF4" w:rsidP="00234D4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0036890A" w14:textId="77777777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</w:tr>
      <w:tr w:rsidR="006737E1" w:rsidRPr="00A56710" w14:paraId="4CD8F544" w14:textId="77777777" w:rsidTr="00234D4E">
        <w:tc>
          <w:tcPr>
            <w:tcW w:w="913" w:type="dxa"/>
          </w:tcPr>
          <w:p w14:paraId="2D0A7B25" w14:textId="77777777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14:paraId="0622FBB5" w14:textId="77777777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Направление бизнес-плана</w:t>
            </w:r>
          </w:p>
        </w:tc>
        <w:tc>
          <w:tcPr>
            <w:tcW w:w="1701" w:type="dxa"/>
          </w:tcPr>
          <w:p w14:paraId="071F0A40" w14:textId="77777777" w:rsidR="00537CF4" w:rsidRPr="00A56710" w:rsidRDefault="00537CF4" w:rsidP="0047670A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2CC3FFE6" w14:textId="77777777" w:rsidTr="00234D4E">
        <w:tc>
          <w:tcPr>
            <w:tcW w:w="913" w:type="dxa"/>
          </w:tcPr>
          <w:p w14:paraId="3A461E80" w14:textId="77777777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14:paraId="2F0CE473" w14:textId="77777777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Место нахождения кооператива:</w:t>
            </w:r>
          </w:p>
          <w:p w14:paraId="1CA4E25A" w14:textId="77777777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- район;</w:t>
            </w:r>
          </w:p>
          <w:p w14:paraId="7C8C509D" w14:textId="77777777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- сельсовет;</w:t>
            </w:r>
          </w:p>
          <w:p w14:paraId="2DFD8089" w14:textId="77777777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- название населенного пункта</w:t>
            </w:r>
          </w:p>
        </w:tc>
        <w:tc>
          <w:tcPr>
            <w:tcW w:w="1701" w:type="dxa"/>
          </w:tcPr>
          <w:p w14:paraId="7138D804" w14:textId="77777777" w:rsidR="00537CF4" w:rsidRPr="00A56710" w:rsidRDefault="00537CF4" w:rsidP="0047670A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1892C0A8" w14:textId="77777777" w:rsidTr="00234D4E">
        <w:tc>
          <w:tcPr>
            <w:tcW w:w="913" w:type="dxa"/>
          </w:tcPr>
          <w:p w14:paraId="763CEA80" w14:textId="77777777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14:paraId="19FD2970" w14:textId="2EC445E6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Наличие земельного участка, необходимого </w:t>
            </w:r>
            <w:r w:rsidR="00147C0A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реализации бизнес-плана:</w:t>
            </w:r>
          </w:p>
          <w:p w14:paraId="202B67C2" w14:textId="77777777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- кадастровый номер земельного участка;</w:t>
            </w:r>
          </w:p>
          <w:p w14:paraId="3C384E8D" w14:textId="77777777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площадь, </w:t>
            </w:r>
            <w:proofErr w:type="gramStart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га</w:t>
            </w:r>
            <w:proofErr w:type="gramEnd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14:paraId="572A3F3A" w14:textId="77777777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- вид права;</w:t>
            </w:r>
          </w:p>
          <w:p w14:paraId="0AC88344" w14:textId="77777777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срок </w:t>
            </w:r>
            <w:proofErr w:type="spellStart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правообладания</w:t>
            </w:r>
            <w:proofErr w:type="spellEnd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(начиная от даты подачи заявки)</w:t>
            </w:r>
          </w:p>
        </w:tc>
        <w:tc>
          <w:tcPr>
            <w:tcW w:w="1701" w:type="dxa"/>
          </w:tcPr>
          <w:p w14:paraId="49609075" w14:textId="77777777" w:rsidR="00537CF4" w:rsidRPr="00A56710" w:rsidRDefault="00537CF4" w:rsidP="0047670A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4D87C5B2" w14:textId="77777777" w:rsidTr="00234D4E">
        <w:tc>
          <w:tcPr>
            <w:tcW w:w="913" w:type="dxa"/>
          </w:tcPr>
          <w:p w14:paraId="50F5B2F0" w14:textId="77777777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14:paraId="7CDE8D15" w14:textId="0D747FBD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Наличие производственных фондов, необходимых </w:t>
            </w:r>
            <w:r w:rsidR="001409B2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реализации бизнес-плана:</w:t>
            </w:r>
          </w:p>
          <w:p w14:paraId="00D74E0D" w14:textId="3318FEF3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сельскохозяйственной техники и </w:t>
            </w:r>
            <w:proofErr w:type="gramStart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грузовых</w:t>
            </w:r>
            <w:proofErr w:type="gramEnd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ТС, зарегистрированных в </w:t>
            </w:r>
            <w:proofErr w:type="spellStart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Гостехнадзоре</w:t>
            </w:r>
            <w:proofErr w:type="spellEnd"/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ГАИ, ед. </w:t>
            </w:r>
            <w:r w:rsidR="00234D4E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(с указанием вида техники);</w:t>
            </w:r>
          </w:p>
          <w:p w14:paraId="5EDA0018" w14:textId="3ABA60F9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производственных помещений </w:t>
            </w:r>
            <w:r w:rsidR="00147C0A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(количество ед., площадь, кв. м)</w:t>
            </w:r>
          </w:p>
        </w:tc>
        <w:tc>
          <w:tcPr>
            <w:tcW w:w="1701" w:type="dxa"/>
          </w:tcPr>
          <w:p w14:paraId="6C427B79" w14:textId="77777777" w:rsidR="00537CF4" w:rsidRPr="00A56710" w:rsidRDefault="00537CF4" w:rsidP="0047670A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337B38F0" w14:textId="77777777" w:rsidTr="00234D4E">
        <w:tc>
          <w:tcPr>
            <w:tcW w:w="913" w:type="dxa"/>
          </w:tcPr>
          <w:p w14:paraId="6CB81780" w14:textId="77777777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14:paraId="17B7C374" w14:textId="1A0E43CA" w:rsidR="00537CF4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Строительство производственных объектов, предусмотренных бизнес-план</w:t>
            </w:r>
            <w:r w:rsidR="00C10469">
              <w:rPr>
                <w:rFonts w:ascii="Times New Roman" w:hAnsi="Times New Roman" w:cs="Times New Roman"/>
                <w:b w:val="0"/>
                <w:sz w:val="28"/>
                <w:szCs w:val="28"/>
              </w:rPr>
              <w:t>ом</w:t>
            </w:r>
          </w:p>
          <w:p w14:paraId="7FD1EA5D" w14:textId="77777777" w:rsidR="00234D4E" w:rsidRDefault="00234D4E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60F99235" w14:textId="77777777" w:rsidR="00234D4E" w:rsidRDefault="00234D4E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6D6A8188" w14:textId="77777777" w:rsidR="00234D4E" w:rsidRPr="00A56710" w:rsidRDefault="00234D4E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F83E4F" w14:textId="77777777" w:rsidR="00537CF4" w:rsidRPr="00A56710" w:rsidRDefault="00537CF4" w:rsidP="0047670A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1538472C" w14:textId="77777777" w:rsidTr="00234D4E">
        <w:tc>
          <w:tcPr>
            <w:tcW w:w="913" w:type="dxa"/>
          </w:tcPr>
          <w:p w14:paraId="194419AB" w14:textId="77777777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6.</w:t>
            </w:r>
          </w:p>
        </w:tc>
        <w:tc>
          <w:tcPr>
            <w:tcW w:w="6946" w:type="dxa"/>
          </w:tcPr>
          <w:p w14:paraId="64997DBA" w14:textId="77777777" w:rsidR="00537CF4" w:rsidRPr="00A56710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Наличие у кооператива, участвующего в отборе, проектной документации на строительство, реконструкцию или модернизацию производственного объекта</w:t>
            </w:r>
          </w:p>
        </w:tc>
        <w:tc>
          <w:tcPr>
            <w:tcW w:w="1701" w:type="dxa"/>
          </w:tcPr>
          <w:p w14:paraId="6F7922C8" w14:textId="77777777" w:rsidR="00537CF4" w:rsidRPr="00A56710" w:rsidRDefault="00537CF4" w:rsidP="0047670A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37E1" w:rsidRPr="00A56710" w14:paraId="7F6F8B05" w14:textId="77777777" w:rsidTr="00234D4E">
        <w:tc>
          <w:tcPr>
            <w:tcW w:w="913" w:type="dxa"/>
          </w:tcPr>
          <w:p w14:paraId="2B0F27D8" w14:textId="77777777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7.</w:t>
            </w:r>
          </w:p>
        </w:tc>
        <w:tc>
          <w:tcPr>
            <w:tcW w:w="6946" w:type="dxa"/>
          </w:tcPr>
          <w:p w14:paraId="1B26F0D3" w14:textId="77777777" w:rsidR="00537CF4" w:rsidRDefault="00537CF4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Предоставление рабочих мест, ед.</w:t>
            </w:r>
          </w:p>
          <w:p w14:paraId="7F786088" w14:textId="77777777" w:rsidR="00147C0A" w:rsidRPr="00A56710" w:rsidRDefault="00147C0A" w:rsidP="00234D4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1C4428" w14:textId="77777777" w:rsidR="00537CF4" w:rsidRPr="00A56710" w:rsidRDefault="00537CF4" w:rsidP="0047670A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215E6288" w14:textId="77777777" w:rsidR="00537CF4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16AE49A" w14:textId="77777777" w:rsidR="00234D4E" w:rsidRDefault="00234D4E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CD0D09E" w14:textId="77777777" w:rsidR="00234D4E" w:rsidRPr="00A56710" w:rsidRDefault="00234D4E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CF6BAF2" w14:textId="4F224743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Председатель кооператива _________ ________</w:t>
      </w:r>
      <w:r w:rsidR="00E45423" w:rsidRPr="00A56710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06EB0F3" w14:textId="7023B1E5" w:rsidR="00537CF4" w:rsidRPr="00234D4E" w:rsidRDefault="00835C3B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234D4E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234D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234D4E">
        <w:rPr>
          <w:rFonts w:ascii="Times New Roman" w:hAnsi="Times New Roman" w:cs="Times New Roman"/>
          <w:sz w:val="20"/>
          <w:szCs w:val="20"/>
        </w:rPr>
        <w:t xml:space="preserve"> </w:t>
      </w:r>
      <w:r w:rsidR="00537CF4" w:rsidRPr="00234D4E">
        <w:rPr>
          <w:rFonts w:ascii="Times New Roman" w:hAnsi="Times New Roman" w:cs="Times New Roman"/>
          <w:sz w:val="20"/>
          <w:szCs w:val="20"/>
        </w:rPr>
        <w:t>(подпись)</w:t>
      </w:r>
      <w:r w:rsidRPr="00234D4E">
        <w:rPr>
          <w:rFonts w:ascii="Times New Roman" w:hAnsi="Times New Roman" w:cs="Times New Roman"/>
          <w:sz w:val="20"/>
          <w:szCs w:val="20"/>
        </w:rPr>
        <w:t xml:space="preserve"> </w:t>
      </w:r>
      <w:r w:rsidR="00234D4E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37CF4" w:rsidRPr="00234D4E">
        <w:rPr>
          <w:rFonts w:ascii="Times New Roman" w:hAnsi="Times New Roman" w:cs="Times New Roman"/>
          <w:sz w:val="20"/>
          <w:szCs w:val="20"/>
        </w:rPr>
        <w:t>(фамилия, имя, отчество (при наличии))</w:t>
      </w:r>
    </w:p>
    <w:p w14:paraId="11874EB8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E3A6AA" w14:textId="4E7B3ED5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Главный бухгалтер _________ _______________</w:t>
      </w:r>
      <w:r w:rsidR="00E45423" w:rsidRPr="00A56710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4E7D759D" w14:textId="4C7C987C" w:rsidR="00537CF4" w:rsidRPr="00234D4E" w:rsidRDefault="00835C3B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234D4E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234D4E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537CF4" w:rsidRPr="00234D4E">
        <w:rPr>
          <w:rFonts w:ascii="Times New Roman" w:hAnsi="Times New Roman" w:cs="Times New Roman"/>
          <w:sz w:val="20"/>
          <w:szCs w:val="20"/>
        </w:rPr>
        <w:t>(подпись)</w:t>
      </w:r>
      <w:r w:rsidRPr="00234D4E">
        <w:rPr>
          <w:rFonts w:ascii="Times New Roman" w:hAnsi="Times New Roman" w:cs="Times New Roman"/>
          <w:sz w:val="20"/>
          <w:szCs w:val="20"/>
        </w:rPr>
        <w:t xml:space="preserve">  </w:t>
      </w:r>
      <w:r w:rsidR="00537CF4" w:rsidRPr="00234D4E">
        <w:rPr>
          <w:rFonts w:ascii="Times New Roman" w:hAnsi="Times New Roman" w:cs="Times New Roman"/>
          <w:sz w:val="20"/>
          <w:szCs w:val="20"/>
        </w:rPr>
        <w:t xml:space="preserve"> </w:t>
      </w:r>
      <w:r w:rsidR="00234D4E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537CF4" w:rsidRPr="00234D4E">
        <w:rPr>
          <w:rFonts w:ascii="Times New Roman" w:hAnsi="Times New Roman" w:cs="Times New Roman"/>
          <w:sz w:val="20"/>
          <w:szCs w:val="20"/>
        </w:rPr>
        <w:t>(фамилия, имя, отчество (при наличии))</w:t>
      </w:r>
    </w:p>
    <w:p w14:paraId="3E15E82B" w14:textId="77777777" w:rsidR="00537CF4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F2BABD" w14:textId="77777777" w:rsidR="00234D4E" w:rsidRDefault="00234D4E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4F2E1DE" w14:textId="77777777" w:rsidR="00234D4E" w:rsidRDefault="00234D4E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78952E" w14:textId="5422782C" w:rsidR="00537CF4" w:rsidRPr="00A56710" w:rsidRDefault="00835C3B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537CF4" w:rsidRPr="00A5671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"</w:t>
      </w:r>
      <w:r w:rsidR="00537CF4" w:rsidRPr="00A56710">
        <w:rPr>
          <w:rFonts w:ascii="Times New Roman" w:hAnsi="Times New Roman" w:cs="Times New Roman"/>
          <w:sz w:val="28"/>
          <w:szCs w:val="28"/>
        </w:rPr>
        <w:t xml:space="preserve"> _______________ 20___ г.</w:t>
      </w:r>
    </w:p>
    <w:p w14:paraId="52000490" w14:textId="77777777" w:rsidR="00537CF4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63DBC4" w14:textId="77777777" w:rsidR="00234D4E" w:rsidRDefault="00234D4E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F2D3CD" w14:textId="77777777" w:rsidR="00234D4E" w:rsidRPr="00A56710" w:rsidRDefault="00234D4E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BBF601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М.П. (при наличии)</w:t>
      </w:r>
    </w:p>
    <w:p w14:paraId="76D98191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14C8586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FAB243F" w14:textId="77777777" w:rsidR="00537CF4" w:rsidRPr="00A56710" w:rsidRDefault="00537CF4" w:rsidP="00537CF4">
      <w:pPr>
        <w:rPr>
          <w:sz w:val="28"/>
          <w:szCs w:val="28"/>
        </w:rPr>
      </w:pPr>
      <w:r w:rsidRPr="00A56710">
        <w:rPr>
          <w:b/>
          <w:sz w:val="28"/>
          <w:szCs w:val="28"/>
        </w:rPr>
        <w:br w:type="page"/>
      </w:r>
    </w:p>
    <w:p w14:paraId="239A5211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a"/>
        <w:tblW w:w="0" w:type="auto"/>
        <w:tblInd w:w="4786" w:type="dxa"/>
        <w:tblLook w:val="04A0" w:firstRow="1" w:lastRow="0" w:firstColumn="1" w:lastColumn="0" w:noHBand="0" w:noVBand="1"/>
      </w:tblPr>
      <w:tblGrid>
        <w:gridCol w:w="4841"/>
      </w:tblGrid>
      <w:tr w:rsidR="006737E1" w:rsidRPr="00A56710" w14:paraId="44425764" w14:textId="77777777" w:rsidTr="00234D4E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14:paraId="724B0D18" w14:textId="5914CB85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</w:t>
            </w:r>
            <w:r w:rsidR="00835C3B">
              <w:rPr>
                <w:rFonts w:ascii="Times New Roman" w:hAnsi="Times New Roman" w:cs="Times New Roman"/>
                <w:b w:val="0"/>
                <w:sz w:val="28"/>
                <w:szCs w:val="28"/>
              </w:rPr>
              <w:t>№ 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к Порядку 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предоставления грантов на развитие сельскохозяйственного потребительского кооператива </w:t>
            </w:r>
            <w:r w:rsidR="00234D4E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условиях софинансирования </w:t>
            </w:r>
            <w:r w:rsidR="00234D4E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за счет средств федерального бюджета на поддержку приоритетных направлений малого агробизнеса</w:t>
            </w:r>
          </w:p>
        </w:tc>
      </w:tr>
    </w:tbl>
    <w:p w14:paraId="401F72F7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D87AD6B" w14:textId="77777777" w:rsidR="00234D4E" w:rsidRDefault="00234D4E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1" w:name="P771"/>
      <w:bookmarkEnd w:id="31"/>
    </w:p>
    <w:p w14:paraId="118A4D31" w14:textId="77777777" w:rsidR="00537CF4" w:rsidRPr="00234D4E" w:rsidRDefault="00537CF4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D4E">
        <w:rPr>
          <w:rFonts w:ascii="Times New Roman" w:hAnsi="Times New Roman" w:cs="Times New Roman"/>
          <w:sz w:val="28"/>
          <w:szCs w:val="28"/>
        </w:rPr>
        <w:t>ПЛАН</w:t>
      </w:r>
    </w:p>
    <w:p w14:paraId="01C01404" w14:textId="77777777" w:rsidR="00537CF4" w:rsidRPr="00234D4E" w:rsidRDefault="00537CF4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D4E">
        <w:rPr>
          <w:rFonts w:ascii="Times New Roman" w:hAnsi="Times New Roman" w:cs="Times New Roman"/>
          <w:sz w:val="28"/>
          <w:szCs w:val="28"/>
        </w:rPr>
        <w:t>расходов на предоставление гранта на развитие сельскохозяйственного потребительского кооператива</w:t>
      </w:r>
    </w:p>
    <w:p w14:paraId="40CC8E4F" w14:textId="77777777" w:rsidR="00537CF4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0A740BA" w14:textId="77777777" w:rsidR="00E54540" w:rsidRPr="00A56710" w:rsidRDefault="00E54540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1701"/>
        <w:gridCol w:w="1372"/>
        <w:gridCol w:w="1276"/>
        <w:gridCol w:w="808"/>
        <w:gridCol w:w="709"/>
        <w:gridCol w:w="996"/>
        <w:gridCol w:w="1352"/>
        <w:gridCol w:w="1094"/>
      </w:tblGrid>
      <w:tr w:rsidR="006737E1" w:rsidRPr="00A56710" w14:paraId="674A18FC" w14:textId="77777777" w:rsidTr="00801547">
        <w:trPr>
          <w:trHeight w:val="20"/>
          <w:tblHeader/>
        </w:trPr>
        <w:tc>
          <w:tcPr>
            <w:tcW w:w="533" w:type="dxa"/>
          </w:tcPr>
          <w:p w14:paraId="027C30AA" w14:textId="0DD08B81" w:rsidR="00537CF4" w:rsidRPr="00801547" w:rsidRDefault="00835C3B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№ </w:t>
            </w:r>
            <w:r w:rsidR="00234D4E"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</w:r>
            <w:proofErr w:type="gramStart"/>
            <w:r w:rsidR="00537CF4"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п</w:t>
            </w:r>
            <w:proofErr w:type="gramEnd"/>
            <w:r w:rsidR="00537CF4"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/п</w:t>
            </w:r>
          </w:p>
        </w:tc>
        <w:tc>
          <w:tcPr>
            <w:tcW w:w="1701" w:type="dxa"/>
          </w:tcPr>
          <w:p w14:paraId="7163AA91" w14:textId="77777777" w:rsidR="00537CF4" w:rsidRP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Наименование приобретаемого имущества, выполняемых работ, оказываемых услуг</w:t>
            </w:r>
          </w:p>
        </w:tc>
        <w:tc>
          <w:tcPr>
            <w:tcW w:w="1372" w:type="dxa"/>
          </w:tcPr>
          <w:p w14:paraId="161BE76C" w14:textId="1F0ABB8B" w:rsidR="00E54540" w:rsidRP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Наименование, </w:t>
            </w:r>
          </w:p>
          <w:p w14:paraId="79C97ADE" w14:textId="77777777" w:rsid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ИНН</w:t>
            </w:r>
          </w:p>
          <w:p w14:paraId="17938174" w14:textId="3C5FC611" w:rsidR="00537CF4" w:rsidRPr="00801547" w:rsidRDefault="00537CF4" w:rsidP="00801547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контрагента</w:t>
            </w:r>
          </w:p>
        </w:tc>
        <w:tc>
          <w:tcPr>
            <w:tcW w:w="1276" w:type="dxa"/>
          </w:tcPr>
          <w:p w14:paraId="10DA049A" w14:textId="6725FCC2" w:rsidR="00537CF4" w:rsidRPr="00801547" w:rsidRDefault="00537CF4" w:rsidP="004A5622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Код </w:t>
            </w:r>
            <w:hyperlink r:id="rId27">
              <w:r w:rsidRPr="00801547">
                <w:rPr>
                  <w:rFonts w:ascii="Times New Roman" w:hAnsi="Times New Roman" w:cs="Times New Roman"/>
                  <w:b w:val="0"/>
                  <w:sz w:val="20"/>
                  <w:szCs w:val="20"/>
                </w:rPr>
                <w:t>ОКПД</w:t>
              </w:r>
              <w:proofErr w:type="gramStart"/>
              <w:r w:rsidRPr="00801547">
                <w:rPr>
                  <w:rFonts w:ascii="Times New Roman" w:hAnsi="Times New Roman" w:cs="Times New Roman"/>
                  <w:b w:val="0"/>
                  <w:sz w:val="20"/>
                  <w:szCs w:val="20"/>
                </w:rPr>
                <w:t>2</w:t>
              </w:r>
              <w:proofErr w:type="gramEnd"/>
            </w:hyperlink>
            <w:r w:rsidR="00297AF6"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="004A5622">
              <w:rPr>
                <w:rFonts w:ascii="Times New Roman" w:hAnsi="Times New Roman" w:cs="Times New Roman"/>
                <w:b w:val="0"/>
                <w:sz w:val="20"/>
                <w:szCs w:val="20"/>
              </w:rPr>
              <w:t>с</w:t>
            </w:r>
            <w:r w:rsidR="00297AF6"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трана производства</w:t>
            </w:r>
          </w:p>
        </w:tc>
        <w:tc>
          <w:tcPr>
            <w:tcW w:w="808" w:type="dxa"/>
          </w:tcPr>
          <w:p w14:paraId="16EF4A09" w14:textId="152B432B" w:rsidR="00537CF4" w:rsidRP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Коли</w:t>
            </w:r>
            <w:r w:rsidR="00E54540"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-</w:t>
            </w:r>
            <w:proofErr w:type="spellStart"/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чество</w:t>
            </w:r>
            <w:proofErr w:type="spellEnd"/>
            <w:proofErr w:type="gramEnd"/>
          </w:p>
          <w:p w14:paraId="74F7F6AF" w14:textId="77777777" w:rsidR="00537CF4" w:rsidRP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(ед.)</w:t>
            </w:r>
          </w:p>
        </w:tc>
        <w:tc>
          <w:tcPr>
            <w:tcW w:w="709" w:type="dxa"/>
          </w:tcPr>
          <w:p w14:paraId="67BF9959" w14:textId="77777777" w:rsidR="00537CF4" w:rsidRP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Цена,</w:t>
            </w:r>
          </w:p>
          <w:p w14:paraId="3C6ADC40" w14:textId="77777777" w:rsidR="00537CF4" w:rsidRP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(руб.)</w:t>
            </w:r>
          </w:p>
        </w:tc>
        <w:tc>
          <w:tcPr>
            <w:tcW w:w="996" w:type="dxa"/>
          </w:tcPr>
          <w:p w14:paraId="6A9052D2" w14:textId="77777777" w:rsidR="00537CF4" w:rsidRP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Средства гранта (руб.)</w:t>
            </w:r>
          </w:p>
        </w:tc>
        <w:tc>
          <w:tcPr>
            <w:tcW w:w="1352" w:type="dxa"/>
          </w:tcPr>
          <w:p w14:paraId="54777240" w14:textId="0BC2F650" w:rsidR="00E54540" w:rsidRP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Собственные </w:t>
            </w:r>
          </w:p>
          <w:p w14:paraId="3DC63EBF" w14:textId="0566DD31" w:rsidR="00537CF4" w:rsidRP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средства</w:t>
            </w:r>
          </w:p>
          <w:p w14:paraId="7961F3E9" w14:textId="77777777" w:rsidR="00537CF4" w:rsidRP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(руб.)</w:t>
            </w:r>
          </w:p>
        </w:tc>
        <w:tc>
          <w:tcPr>
            <w:tcW w:w="1094" w:type="dxa"/>
          </w:tcPr>
          <w:p w14:paraId="3DD71945" w14:textId="77777777" w:rsidR="00537CF4" w:rsidRP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Общая стоимость бизнес-плана,</w:t>
            </w:r>
          </w:p>
          <w:p w14:paraId="7FF14DFE" w14:textId="77777777" w:rsidR="00537CF4" w:rsidRPr="00801547" w:rsidRDefault="00537CF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(руб.)</w:t>
            </w:r>
          </w:p>
        </w:tc>
      </w:tr>
      <w:tr w:rsidR="006737E1" w:rsidRPr="00A56710" w14:paraId="584D6477" w14:textId="77777777" w:rsidTr="00801547">
        <w:trPr>
          <w:trHeight w:val="20"/>
          <w:tblHeader/>
        </w:trPr>
        <w:tc>
          <w:tcPr>
            <w:tcW w:w="533" w:type="dxa"/>
          </w:tcPr>
          <w:p w14:paraId="20AD6460" w14:textId="65152005" w:rsidR="00537CF4" w:rsidRPr="00801547" w:rsidRDefault="00084B05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6F06EC6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372" w:type="dxa"/>
          </w:tcPr>
          <w:p w14:paraId="40D668BD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7CE715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08" w:type="dxa"/>
          </w:tcPr>
          <w:p w14:paraId="5EBA1B52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B6FB06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96" w:type="dxa"/>
          </w:tcPr>
          <w:p w14:paraId="1AC8CDAE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352" w:type="dxa"/>
          </w:tcPr>
          <w:p w14:paraId="24873E0A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7363D774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6737E1" w:rsidRPr="00A56710" w14:paraId="43EA9A5E" w14:textId="77777777" w:rsidTr="00801547">
        <w:trPr>
          <w:trHeight w:val="20"/>
          <w:tblHeader/>
        </w:trPr>
        <w:tc>
          <w:tcPr>
            <w:tcW w:w="533" w:type="dxa"/>
          </w:tcPr>
          <w:p w14:paraId="2C1415A7" w14:textId="767A56A6" w:rsidR="00537CF4" w:rsidRPr="00801547" w:rsidRDefault="00084B05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98F7B24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372" w:type="dxa"/>
          </w:tcPr>
          <w:p w14:paraId="3073D4E4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BB0D3C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08" w:type="dxa"/>
          </w:tcPr>
          <w:p w14:paraId="30F7B1E8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70D578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96" w:type="dxa"/>
          </w:tcPr>
          <w:p w14:paraId="68BA1B4E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352" w:type="dxa"/>
          </w:tcPr>
          <w:p w14:paraId="46B680D0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6278809B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6737E1" w:rsidRPr="00A56710" w14:paraId="38AFFBEF" w14:textId="77777777" w:rsidTr="00801547">
        <w:trPr>
          <w:trHeight w:val="20"/>
          <w:tblHeader/>
        </w:trPr>
        <w:tc>
          <w:tcPr>
            <w:tcW w:w="533" w:type="dxa"/>
          </w:tcPr>
          <w:p w14:paraId="1A30DCBF" w14:textId="36AD62BA" w:rsidR="00537CF4" w:rsidRPr="00801547" w:rsidRDefault="00FE5774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...</w:t>
            </w:r>
          </w:p>
        </w:tc>
        <w:tc>
          <w:tcPr>
            <w:tcW w:w="1701" w:type="dxa"/>
          </w:tcPr>
          <w:p w14:paraId="5F9141A2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372" w:type="dxa"/>
          </w:tcPr>
          <w:p w14:paraId="628FD12C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585F59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08" w:type="dxa"/>
          </w:tcPr>
          <w:p w14:paraId="534EB56B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92ACC8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96" w:type="dxa"/>
          </w:tcPr>
          <w:p w14:paraId="4EFB1F24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352" w:type="dxa"/>
          </w:tcPr>
          <w:p w14:paraId="12E6818C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300486B1" w14:textId="77777777" w:rsidR="00537CF4" w:rsidRPr="00801547" w:rsidRDefault="00537CF4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084B05" w:rsidRPr="00A56710" w14:paraId="63026480" w14:textId="77777777" w:rsidTr="00801547">
        <w:trPr>
          <w:trHeight w:val="20"/>
          <w:tblHeader/>
        </w:trPr>
        <w:tc>
          <w:tcPr>
            <w:tcW w:w="533" w:type="dxa"/>
          </w:tcPr>
          <w:p w14:paraId="3FF10AB2" w14:textId="77777777" w:rsidR="00084B05" w:rsidRPr="00801547" w:rsidRDefault="00084B05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342702" w14:textId="6DD67A4F" w:rsidR="00084B05" w:rsidRPr="00801547" w:rsidRDefault="00084B05" w:rsidP="00E54540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Итого:</w:t>
            </w:r>
          </w:p>
        </w:tc>
        <w:tc>
          <w:tcPr>
            <w:tcW w:w="1372" w:type="dxa"/>
          </w:tcPr>
          <w:p w14:paraId="74C9311E" w14:textId="4B45064C" w:rsidR="00084B05" w:rsidRPr="00801547" w:rsidRDefault="009F7D4A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656E5158" w14:textId="320F6634" w:rsidR="00084B05" w:rsidRPr="00801547" w:rsidRDefault="009F7D4A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х</w:t>
            </w:r>
          </w:p>
        </w:tc>
        <w:tc>
          <w:tcPr>
            <w:tcW w:w="808" w:type="dxa"/>
          </w:tcPr>
          <w:p w14:paraId="54338A23" w14:textId="13D0B581" w:rsidR="00084B05" w:rsidRPr="00801547" w:rsidRDefault="009F7D4A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14:paraId="58475381" w14:textId="48CFDCD2" w:rsidR="00084B05" w:rsidRPr="00801547" w:rsidRDefault="009F7D4A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01547">
              <w:rPr>
                <w:rFonts w:ascii="Times New Roman" w:hAnsi="Times New Roman" w:cs="Times New Roman"/>
                <w:b w:val="0"/>
                <w:sz w:val="20"/>
                <w:szCs w:val="20"/>
              </w:rPr>
              <w:t>х</w:t>
            </w:r>
          </w:p>
        </w:tc>
        <w:tc>
          <w:tcPr>
            <w:tcW w:w="996" w:type="dxa"/>
          </w:tcPr>
          <w:p w14:paraId="435B6031" w14:textId="77777777" w:rsidR="00084B05" w:rsidRPr="00801547" w:rsidRDefault="00084B05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352" w:type="dxa"/>
          </w:tcPr>
          <w:p w14:paraId="238619F5" w14:textId="77777777" w:rsidR="00084B05" w:rsidRPr="00801547" w:rsidRDefault="00084B05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6A9EA3E4" w14:textId="77777777" w:rsidR="00084B05" w:rsidRPr="00801547" w:rsidRDefault="00084B05" w:rsidP="00E54540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</w:tbl>
    <w:p w14:paraId="5260CC2D" w14:textId="77777777" w:rsidR="00537CF4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6404F68" w14:textId="77777777" w:rsidR="00E54540" w:rsidRDefault="00E54540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C3321DE" w14:textId="77777777" w:rsidR="00E54540" w:rsidRPr="00A56710" w:rsidRDefault="00E54540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685B7B5" w14:textId="3ABE183B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Председатель кооператива _________ ________</w:t>
      </w:r>
      <w:r w:rsidR="00E45423" w:rsidRPr="00A56710">
        <w:rPr>
          <w:rFonts w:ascii="Times New Roman" w:hAnsi="Times New Roman" w:cs="Times New Roman"/>
          <w:sz w:val="28"/>
          <w:szCs w:val="28"/>
        </w:rPr>
        <w:t>______________________</w:t>
      </w:r>
      <w:r w:rsidR="00E54540">
        <w:rPr>
          <w:rFonts w:ascii="Times New Roman" w:hAnsi="Times New Roman" w:cs="Times New Roman"/>
          <w:sz w:val="28"/>
          <w:szCs w:val="28"/>
        </w:rPr>
        <w:t>___</w:t>
      </w:r>
    </w:p>
    <w:p w14:paraId="32E58108" w14:textId="79332923" w:rsidR="00537CF4" w:rsidRPr="00E54540" w:rsidRDefault="00835C3B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E54540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537CF4" w:rsidRPr="00E54540">
        <w:rPr>
          <w:rFonts w:ascii="Times New Roman" w:hAnsi="Times New Roman" w:cs="Times New Roman"/>
          <w:sz w:val="20"/>
          <w:szCs w:val="20"/>
        </w:rPr>
        <w:t xml:space="preserve"> </w:t>
      </w:r>
      <w:r w:rsidR="00E545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537CF4" w:rsidRPr="00E54540">
        <w:rPr>
          <w:rFonts w:ascii="Times New Roman" w:hAnsi="Times New Roman" w:cs="Times New Roman"/>
          <w:sz w:val="20"/>
          <w:szCs w:val="20"/>
        </w:rPr>
        <w:t>(подпись)</w:t>
      </w:r>
      <w:r w:rsidRPr="00E54540">
        <w:rPr>
          <w:rFonts w:ascii="Times New Roman" w:hAnsi="Times New Roman" w:cs="Times New Roman"/>
          <w:sz w:val="20"/>
          <w:szCs w:val="20"/>
        </w:rPr>
        <w:t xml:space="preserve"> </w:t>
      </w:r>
      <w:r w:rsidR="00E54540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37CF4" w:rsidRPr="00E54540">
        <w:rPr>
          <w:rFonts w:ascii="Times New Roman" w:hAnsi="Times New Roman" w:cs="Times New Roman"/>
          <w:sz w:val="20"/>
          <w:szCs w:val="20"/>
        </w:rPr>
        <w:t>(фамилия, имя, отчество (при наличии))</w:t>
      </w:r>
    </w:p>
    <w:p w14:paraId="2993E76D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21FA12" w14:textId="1D55D6BA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Главный бухгалтер _________ ______________________________________</w:t>
      </w:r>
    </w:p>
    <w:p w14:paraId="7483443A" w14:textId="1A6BA502" w:rsidR="00537CF4" w:rsidRPr="00E54540" w:rsidRDefault="00835C3B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5454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7CF4" w:rsidRPr="00E54540">
        <w:rPr>
          <w:rFonts w:ascii="Times New Roman" w:hAnsi="Times New Roman" w:cs="Times New Roman"/>
          <w:sz w:val="20"/>
          <w:szCs w:val="20"/>
        </w:rPr>
        <w:t>(подпись)</w:t>
      </w:r>
      <w:r w:rsidRPr="00E54540">
        <w:rPr>
          <w:rFonts w:ascii="Times New Roman" w:hAnsi="Times New Roman" w:cs="Times New Roman"/>
          <w:sz w:val="20"/>
          <w:szCs w:val="20"/>
        </w:rPr>
        <w:t xml:space="preserve">  </w:t>
      </w:r>
      <w:r w:rsidR="00537CF4" w:rsidRPr="00E54540">
        <w:rPr>
          <w:rFonts w:ascii="Times New Roman" w:hAnsi="Times New Roman" w:cs="Times New Roman"/>
          <w:sz w:val="20"/>
          <w:szCs w:val="20"/>
        </w:rPr>
        <w:t xml:space="preserve"> </w:t>
      </w:r>
      <w:r w:rsidR="00E54540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537CF4" w:rsidRPr="00E54540">
        <w:rPr>
          <w:rFonts w:ascii="Times New Roman" w:hAnsi="Times New Roman" w:cs="Times New Roman"/>
          <w:sz w:val="20"/>
          <w:szCs w:val="20"/>
        </w:rPr>
        <w:t>(фамилия, имя, отчество (при наличии))</w:t>
      </w:r>
    </w:p>
    <w:p w14:paraId="6ADD4E0B" w14:textId="77777777" w:rsidR="00537CF4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A604D6" w14:textId="77777777" w:rsidR="00E54540" w:rsidRDefault="00E54540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07E844" w14:textId="5F798080" w:rsidR="00537CF4" w:rsidRPr="00A56710" w:rsidRDefault="00835C3B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537CF4" w:rsidRPr="00A5671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"</w:t>
      </w:r>
      <w:r w:rsidR="00537CF4" w:rsidRPr="00A56710">
        <w:rPr>
          <w:rFonts w:ascii="Times New Roman" w:hAnsi="Times New Roman" w:cs="Times New Roman"/>
          <w:sz w:val="28"/>
          <w:szCs w:val="28"/>
        </w:rPr>
        <w:t xml:space="preserve"> _______________ 20___ г.</w:t>
      </w:r>
    </w:p>
    <w:p w14:paraId="156664AD" w14:textId="77777777" w:rsidR="00537CF4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D1A6BF" w14:textId="77777777" w:rsidR="00E54540" w:rsidRPr="00A56710" w:rsidRDefault="00E54540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43110E0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М.П. (при наличии)</w:t>
      </w:r>
    </w:p>
    <w:p w14:paraId="5C5E4162" w14:textId="6DE85C27" w:rsidR="00B778E3" w:rsidRPr="00A56710" w:rsidRDefault="00B778E3">
      <w:pPr>
        <w:widowControl/>
        <w:rPr>
          <w:rFonts w:eastAsiaTheme="minorEastAsia"/>
          <w:kern w:val="2"/>
          <w:sz w:val="28"/>
          <w:szCs w:val="28"/>
          <w14:ligatures w14:val="standardContextual"/>
        </w:rPr>
      </w:pPr>
      <w:r w:rsidRPr="00A56710">
        <w:rPr>
          <w:b/>
          <w:sz w:val="28"/>
          <w:szCs w:val="28"/>
        </w:rPr>
        <w:br w:type="page"/>
      </w:r>
    </w:p>
    <w:p w14:paraId="26FF367A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a"/>
        <w:tblW w:w="0" w:type="auto"/>
        <w:tblInd w:w="4786" w:type="dxa"/>
        <w:tblLook w:val="04A0" w:firstRow="1" w:lastRow="0" w:firstColumn="1" w:lastColumn="0" w:noHBand="0" w:noVBand="1"/>
      </w:tblPr>
      <w:tblGrid>
        <w:gridCol w:w="4841"/>
      </w:tblGrid>
      <w:tr w:rsidR="006737E1" w:rsidRPr="00A56710" w14:paraId="65B6AD32" w14:textId="77777777" w:rsidTr="00B1284A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14:paraId="27D9B30C" w14:textId="0FA869EB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</w:t>
            </w:r>
            <w:r w:rsidR="00835C3B">
              <w:rPr>
                <w:rFonts w:ascii="Times New Roman" w:hAnsi="Times New Roman" w:cs="Times New Roman"/>
                <w:b w:val="0"/>
                <w:sz w:val="28"/>
                <w:szCs w:val="28"/>
              </w:rPr>
              <w:t>№ 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к Порядку 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предоставления грантов на развитие сельскохозяйственного потребительского кооператива </w:t>
            </w:r>
            <w:r w:rsidR="00B1284A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условиях софинансирования </w:t>
            </w:r>
            <w:r w:rsidR="00B1284A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за счет средств федерального бюджета на поддержку приоритетных направлений малого агробизнеса</w:t>
            </w:r>
          </w:p>
        </w:tc>
      </w:tr>
    </w:tbl>
    <w:p w14:paraId="2C1F4F33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72D725D" w14:textId="77777777" w:rsidR="00B1284A" w:rsidRDefault="00B1284A" w:rsidP="00B1284A">
      <w:pPr>
        <w:pStyle w:val="ConsPlusTitle"/>
        <w:ind w:firstLine="54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482E30EB" w14:textId="77777777" w:rsidR="00537CF4" w:rsidRPr="00A56710" w:rsidRDefault="00537CF4" w:rsidP="004A5622">
      <w:pPr>
        <w:pStyle w:val="ConsPlusTitle"/>
        <w:ind w:firstLine="540"/>
        <w:rPr>
          <w:rFonts w:ascii="Times New Roman" w:hAnsi="Times New Roman" w:cs="Times New Roman"/>
          <w:b w:val="0"/>
          <w:sz w:val="28"/>
          <w:szCs w:val="28"/>
        </w:rPr>
      </w:pPr>
      <w:r w:rsidRPr="00A56710">
        <w:rPr>
          <w:rFonts w:ascii="Times New Roman" w:hAnsi="Times New Roman" w:cs="Times New Roman"/>
          <w:b w:val="0"/>
          <w:sz w:val="28"/>
          <w:szCs w:val="28"/>
        </w:rPr>
        <w:t>Заполняется грантополучателем</w:t>
      </w:r>
    </w:p>
    <w:p w14:paraId="2F177599" w14:textId="77777777" w:rsidR="00537CF4" w:rsidRPr="00A56710" w:rsidRDefault="00537CF4" w:rsidP="004A5622">
      <w:pPr>
        <w:pStyle w:val="ConsPlusTitle"/>
        <w:ind w:firstLine="540"/>
        <w:rPr>
          <w:rFonts w:ascii="Times New Roman" w:hAnsi="Times New Roman" w:cs="Times New Roman"/>
          <w:b w:val="0"/>
          <w:sz w:val="28"/>
          <w:szCs w:val="28"/>
        </w:rPr>
      </w:pPr>
      <w:r w:rsidRPr="00A56710">
        <w:rPr>
          <w:rFonts w:ascii="Times New Roman" w:hAnsi="Times New Roman" w:cs="Times New Roman"/>
          <w:b w:val="0"/>
          <w:sz w:val="28"/>
          <w:szCs w:val="28"/>
        </w:rPr>
        <w:t>Представляется в Министерство сельского хозяйства Пензенской области</w:t>
      </w:r>
    </w:p>
    <w:p w14:paraId="32073A56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5892444" w14:textId="77777777" w:rsidR="00B1284A" w:rsidRDefault="00B1284A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2" w:name="P849"/>
      <w:bookmarkEnd w:id="32"/>
    </w:p>
    <w:p w14:paraId="5A55C138" w14:textId="77777777" w:rsidR="00537CF4" w:rsidRPr="00B1284A" w:rsidRDefault="00537CF4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284A">
        <w:rPr>
          <w:rFonts w:ascii="Times New Roman" w:hAnsi="Times New Roman" w:cs="Times New Roman"/>
          <w:sz w:val="28"/>
          <w:szCs w:val="28"/>
        </w:rPr>
        <w:t>СПРАВКА-РАСЧЕТ</w:t>
      </w:r>
    </w:p>
    <w:p w14:paraId="26E2623A" w14:textId="77777777" w:rsidR="00537CF4" w:rsidRDefault="00537CF4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284A">
        <w:rPr>
          <w:rFonts w:ascii="Times New Roman" w:hAnsi="Times New Roman" w:cs="Times New Roman"/>
          <w:sz w:val="28"/>
          <w:szCs w:val="28"/>
        </w:rPr>
        <w:t xml:space="preserve">на предоставление </w:t>
      </w:r>
      <w:proofErr w:type="gramStart"/>
      <w:r w:rsidRPr="00B1284A">
        <w:rPr>
          <w:rFonts w:ascii="Times New Roman" w:hAnsi="Times New Roman" w:cs="Times New Roman"/>
          <w:sz w:val="28"/>
          <w:szCs w:val="28"/>
        </w:rPr>
        <w:t>грантов</w:t>
      </w:r>
      <w:proofErr w:type="gramEnd"/>
      <w:r w:rsidRPr="00B1284A">
        <w:rPr>
          <w:rFonts w:ascii="Times New Roman" w:hAnsi="Times New Roman" w:cs="Times New Roman"/>
          <w:sz w:val="28"/>
          <w:szCs w:val="28"/>
        </w:rPr>
        <w:t xml:space="preserve">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 </w:t>
      </w:r>
    </w:p>
    <w:p w14:paraId="5E09DB82" w14:textId="77777777" w:rsidR="00801547" w:rsidRPr="00B1284A" w:rsidRDefault="00801547" w:rsidP="00537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5DF1F97" w14:textId="3EAF16C8" w:rsidR="00537CF4" w:rsidRPr="00A56710" w:rsidRDefault="00537CF4" w:rsidP="00537CF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6710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</w:t>
      </w:r>
      <w:r w:rsidR="00801547">
        <w:rPr>
          <w:rFonts w:ascii="Times New Roman" w:hAnsi="Times New Roman" w:cs="Times New Roman"/>
          <w:b w:val="0"/>
          <w:sz w:val="28"/>
          <w:szCs w:val="28"/>
        </w:rPr>
        <w:t>__________</w:t>
      </w:r>
    </w:p>
    <w:p w14:paraId="6BCBB97F" w14:textId="77777777" w:rsidR="00537CF4" w:rsidRPr="00801547" w:rsidRDefault="00537CF4" w:rsidP="00537CF4">
      <w:pPr>
        <w:pStyle w:val="ConsPlusTitle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01547">
        <w:rPr>
          <w:rFonts w:ascii="Times New Roman" w:hAnsi="Times New Roman" w:cs="Times New Roman"/>
          <w:b w:val="0"/>
          <w:sz w:val="20"/>
          <w:szCs w:val="20"/>
        </w:rPr>
        <w:t>(наименование грантополучателя)</w:t>
      </w:r>
    </w:p>
    <w:p w14:paraId="01982E95" w14:textId="3B36F6CC" w:rsidR="00537CF4" w:rsidRPr="00A56710" w:rsidRDefault="00537CF4" w:rsidP="00537CF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6710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</w:t>
      </w:r>
      <w:r w:rsidR="00801547">
        <w:rPr>
          <w:rFonts w:ascii="Times New Roman" w:hAnsi="Times New Roman" w:cs="Times New Roman"/>
          <w:b w:val="0"/>
          <w:sz w:val="28"/>
          <w:szCs w:val="28"/>
        </w:rPr>
        <w:t>__________</w:t>
      </w:r>
    </w:p>
    <w:p w14:paraId="463FBDE8" w14:textId="77777777" w:rsidR="00537CF4" w:rsidRDefault="00537CF4" w:rsidP="00537CF4">
      <w:pPr>
        <w:pStyle w:val="ConsPlusTitle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01547">
        <w:rPr>
          <w:rFonts w:ascii="Times New Roman" w:hAnsi="Times New Roman" w:cs="Times New Roman"/>
          <w:b w:val="0"/>
          <w:sz w:val="20"/>
          <w:szCs w:val="20"/>
        </w:rPr>
        <w:t>(наименование бизнес-плана)</w:t>
      </w:r>
    </w:p>
    <w:p w14:paraId="256DF024" w14:textId="77777777" w:rsidR="00801547" w:rsidRDefault="00801547" w:rsidP="00537CF4">
      <w:pPr>
        <w:pStyle w:val="ConsPlusTitle"/>
        <w:jc w:val="center"/>
        <w:rPr>
          <w:rFonts w:ascii="Times New Roman" w:hAnsi="Times New Roman" w:cs="Times New Roman"/>
          <w:b w:val="0"/>
          <w:sz w:val="20"/>
          <w:szCs w:val="20"/>
        </w:rPr>
      </w:pPr>
    </w:p>
    <w:p w14:paraId="05A24EA0" w14:textId="77777777" w:rsidR="00801547" w:rsidRPr="00801547" w:rsidRDefault="00801547" w:rsidP="00537CF4">
      <w:pPr>
        <w:pStyle w:val="ConsPlusTitle"/>
        <w:jc w:val="center"/>
        <w:rPr>
          <w:rFonts w:ascii="Times New Roman" w:hAnsi="Times New Roman" w:cs="Times New Roman"/>
          <w:b w:val="0"/>
          <w:sz w:val="20"/>
          <w:szCs w:val="20"/>
        </w:rPr>
      </w:pPr>
    </w:p>
    <w:tbl>
      <w:tblPr>
        <w:tblStyle w:val="aa"/>
        <w:tblW w:w="9879" w:type="dxa"/>
        <w:tblLayout w:type="fixed"/>
        <w:tblLook w:val="0000" w:firstRow="0" w:lastRow="0" w:firstColumn="0" w:lastColumn="0" w:noHBand="0" w:noVBand="0"/>
      </w:tblPr>
      <w:tblGrid>
        <w:gridCol w:w="629"/>
        <w:gridCol w:w="2041"/>
        <w:gridCol w:w="1124"/>
        <w:gridCol w:w="936"/>
        <w:gridCol w:w="1417"/>
        <w:gridCol w:w="1051"/>
        <w:gridCol w:w="1132"/>
        <w:gridCol w:w="1549"/>
      </w:tblGrid>
      <w:tr w:rsidR="006737E1" w:rsidRPr="00801547" w14:paraId="5F8385C2" w14:textId="77777777" w:rsidTr="00801547">
        <w:tc>
          <w:tcPr>
            <w:tcW w:w="629" w:type="dxa"/>
            <w:vMerge w:val="restart"/>
          </w:tcPr>
          <w:p w14:paraId="15D15442" w14:textId="77777777" w:rsidR="00801547" w:rsidRDefault="00835C3B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№ </w:t>
            </w:r>
          </w:p>
          <w:p w14:paraId="1B3714A7" w14:textId="1A9A32AF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2041" w:type="dxa"/>
            <w:vMerge w:val="restart"/>
          </w:tcPr>
          <w:p w14:paraId="4A08A028" w14:textId="77777777" w:rsidR="00537CF4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Наименование приобретаемого имущества, выполняемых работ, оказываемых услуг </w:t>
            </w:r>
            <w:hyperlink w:anchor="P942">
              <w:r w:rsidRPr="00801547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&lt;*&gt;</w:t>
              </w:r>
            </w:hyperlink>
          </w:p>
          <w:p w14:paraId="47F50D93" w14:textId="77777777" w:rsidR="00801547" w:rsidRDefault="00801547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B201DFD" w14:textId="77777777" w:rsidR="00801547" w:rsidRPr="00801547" w:rsidRDefault="00801547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24" w:type="dxa"/>
            <w:vMerge w:val="restart"/>
          </w:tcPr>
          <w:p w14:paraId="0A2B4C27" w14:textId="4FA783B9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</w:t>
            </w:r>
            <w:r w:rsid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proofErr w:type="spellStart"/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чество</w:t>
            </w:r>
            <w:proofErr w:type="spellEnd"/>
            <w:proofErr w:type="gramEnd"/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, ед.</w:t>
            </w:r>
          </w:p>
        </w:tc>
        <w:tc>
          <w:tcPr>
            <w:tcW w:w="936" w:type="dxa"/>
            <w:vMerge w:val="restart"/>
          </w:tcPr>
          <w:p w14:paraId="3A153475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Цена, рублей </w:t>
            </w:r>
            <w:hyperlink w:anchor="P943">
              <w:r w:rsidRPr="00801547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417" w:type="dxa"/>
            <w:vMerge w:val="restart"/>
          </w:tcPr>
          <w:p w14:paraId="5A8A407F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Фактические затраты</w:t>
            </w:r>
          </w:p>
          <w:p w14:paraId="04D939BB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(гр. 3 x 4), рублей </w:t>
            </w:r>
            <w:hyperlink w:anchor="P943">
              <w:r w:rsidRPr="00801547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183" w:type="dxa"/>
            <w:gridSpan w:val="2"/>
          </w:tcPr>
          <w:p w14:paraId="1C887C80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Источники финансирования, рублей</w:t>
            </w:r>
          </w:p>
        </w:tc>
        <w:tc>
          <w:tcPr>
            <w:tcW w:w="1549" w:type="dxa"/>
          </w:tcPr>
          <w:p w14:paraId="3B1CEB81" w14:textId="687530CA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Сумма гранта к </w:t>
            </w:r>
            <w:proofErr w:type="spellStart"/>
            <w:proofErr w:type="gramStart"/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возме</w:t>
            </w:r>
            <w:r w:rsid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щению</w:t>
            </w:r>
            <w:proofErr w:type="spellEnd"/>
            <w:proofErr w:type="gramEnd"/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, рублей</w:t>
            </w:r>
          </w:p>
        </w:tc>
      </w:tr>
      <w:tr w:rsidR="006737E1" w:rsidRPr="00801547" w14:paraId="748004EE" w14:textId="77777777" w:rsidTr="00801547">
        <w:tc>
          <w:tcPr>
            <w:tcW w:w="629" w:type="dxa"/>
            <w:vMerge/>
          </w:tcPr>
          <w:p w14:paraId="53AF51C5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14:paraId="07E0DACC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58366A9F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36" w:type="dxa"/>
            <w:vMerge/>
          </w:tcPr>
          <w:p w14:paraId="3AA53D8A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036A08F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51" w:type="dxa"/>
          </w:tcPr>
          <w:p w14:paraId="7ABA8E73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средства гранта</w:t>
            </w:r>
          </w:p>
        </w:tc>
        <w:tc>
          <w:tcPr>
            <w:tcW w:w="1132" w:type="dxa"/>
          </w:tcPr>
          <w:p w14:paraId="61F7BF65" w14:textId="72DD9464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собствен</w:t>
            </w:r>
            <w:r w:rsid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ные</w:t>
            </w:r>
            <w:proofErr w:type="spellEnd"/>
            <w:proofErr w:type="gramEnd"/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средства</w:t>
            </w:r>
          </w:p>
        </w:tc>
        <w:tc>
          <w:tcPr>
            <w:tcW w:w="1549" w:type="dxa"/>
          </w:tcPr>
          <w:p w14:paraId="78767C00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737E1" w:rsidRPr="00801547" w14:paraId="39B4E8A0" w14:textId="77777777" w:rsidTr="00801547">
        <w:tc>
          <w:tcPr>
            <w:tcW w:w="629" w:type="dxa"/>
          </w:tcPr>
          <w:p w14:paraId="6E4A2541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2D842620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24" w:type="dxa"/>
          </w:tcPr>
          <w:p w14:paraId="41B768AD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14:paraId="34378087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04A800D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051" w:type="dxa"/>
          </w:tcPr>
          <w:p w14:paraId="551F57BA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132" w:type="dxa"/>
          </w:tcPr>
          <w:p w14:paraId="2E754EB7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14:paraId="65599BA5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</w:tr>
      <w:tr w:rsidR="006737E1" w:rsidRPr="00801547" w14:paraId="06BFBD71" w14:textId="77777777" w:rsidTr="00801547">
        <w:tc>
          <w:tcPr>
            <w:tcW w:w="629" w:type="dxa"/>
          </w:tcPr>
          <w:p w14:paraId="6C4D1A3D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64F48760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24" w:type="dxa"/>
          </w:tcPr>
          <w:p w14:paraId="13FA5966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36" w:type="dxa"/>
          </w:tcPr>
          <w:p w14:paraId="06446AA3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BB94C2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51" w:type="dxa"/>
          </w:tcPr>
          <w:p w14:paraId="7C468A06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2" w:type="dxa"/>
          </w:tcPr>
          <w:p w14:paraId="392A072F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C626B6C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737E1" w:rsidRPr="00801547" w14:paraId="7D71C3A5" w14:textId="77777777" w:rsidTr="00801547">
        <w:tc>
          <w:tcPr>
            <w:tcW w:w="629" w:type="dxa"/>
          </w:tcPr>
          <w:p w14:paraId="04D35C2A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3B836F01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24" w:type="dxa"/>
          </w:tcPr>
          <w:p w14:paraId="3C465899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36" w:type="dxa"/>
          </w:tcPr>
          <w:p w14:paraId="71C1BA40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130CD5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51" w:type="dxa"/>
          </w:tcPr>
          <w:p w14:paraId="65E00A4A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2" w:type="dxa"/>
          </w:tcPr>
          <w:p w14:paraId="5EF79A96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BF2674C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737E1" w:rsidRPr="00801547" w14:paraId="43313191" w14:textId="77777777" w:rsidTr="00801547">
        <w:tc>
          <w:tcPr>
            <w:tcW w:w="629" w:type="dxa"/>
          </w:tcPr>
          <w:p w14:paraId="106B8682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0813DC8E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24" w:type="dxa"/>
          </w:tcPr>
          <w:p w14:paraId="7D00F751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36" w:type="dxa"/>
          </w:tcPr>
          <w:p w14:paraId="291CE66C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C08AC9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51" w:type="dxa"/>
          </w:tcPr>
          <w:p w14:paraId="79991AC8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2" w:type="dxa"/>
          </w:tcPr>
          <w:p w14:paraId="01A55BBA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FBCA5CB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737E1" w:rsidRPr="00801547" w14:paraId="117FDF23" w14:textId="77777777" w:rsidTr="00801547">
        <w:tc>
          <w:tcPr>
            <w:tcW w:w="629" w:type="dxa"/>
          </w:tcPr>
          <w:p w14:paraId="51475E4B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...</w:t>
            </w:r>
          </w:p>
        </w:tc>
        <w:tc>
          <w:tcPr>
            <w:tcW w:w="2041" w:type="dxa"/>
          </w:tcPr>
          <w:p w14:paraId="39F93C30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24" w:type="dxa"/>
          </w:tcPr>
          <w:p w14:paraId="2986C838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36" w:type="dxa"/>
          </w:tcPr>
          <w:p w14:paraId="32BBCA76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52DA98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51" w:type="dxa"/>
          </w:tcPr>
          <w:p w14:paraId="2A98EF3C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2" w:type="dxa"/>
          </w:tcPr>
          <w:p w14:paraId="481E877F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640DD8A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737E1" w:rsidRPr="00801547" w14:paraId="3536E892" w14:textId="77777777" w:rsidTr="00801547">
        <w:tc>
          <w:tcPr>
            <w:tcW w:w="629" w:type="dxa"/>
          </w:tcPr>
          <w:p w14:paraId="719FF9AF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041" w:type="dxa"/>
          </w:tcPr>
          <w:p w14:paraId="3992A675" w14:textId="77777777" w:rsidR="00537CF4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  <w:p w14:paraId="213AA2B7" w14:textId="77777777" w:rsidR="00801547" w:rsidRPr="00801547" w:rsidRDefault="00801547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24" w:type="dxa"/>
          </w:tcPr>
          <w:p w14:paraId="61810EEF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X</w:t>
            </w:r>
          </w:p>
        </w:tc>
        <w:tc>
          <w:tcPr>
            <w:tcW w:w="936" w:type="dxa"/>
          </w:tcPr>
          <w:p w14:paraId="2F26D977" w14:textId="77777777" w:rsidR="00537CF4" w:rsidRPr="00801547" w:rsidRDefault="00537CF4" w:rsidP="00801547">
            <w:pPr>
              <w:pStyle w:val="ConsPlusTitle"/>
              <w:ind w:left="-70" w:right="-7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547">
              <w:rPr>
                <w:rFonts w:ascii="Times New Roman" w:hAnsi="Times New Roman" w:cs="Times New Roman"/>
                <w:b w:val="0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007180A1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51" w:type="dxa"/>
          </w:tcPr>
          <w:p w14:paraId="1D603E2A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2" w:type="dxa"/>
          </w:tcPr>
          <w:p w14:paraId="103D820A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2B28221" w14:textId="77777777" w:rsidR="00537CF4" w:rsidRPr="00801547" w:rsidRDefault="00537CF4" w:rsidP="00801547">
            <w:pPr>
              <w:pStyle w:val="ConsPlusTitle"/>
              <w:ind w:left="-70" w:right="-7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04191E07" w14:textId="4241C186" w:rsidR="00801547" w:rsidRDefault="00801547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br w:type="page"/>
      </w:r>
    </w:p>
    <w:p w14:paraId="6FA9F6D6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2A1A18F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Реквизиты грантополучателя:</w:t>
      </w:r>
    </w:p>
    <w:p w14:paraId="1DBFD730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Наименование:</w:t>
      </w:r>
    </w:p>
    <w:p w14:paraId="63AEFB57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Юридический адрес:</w:t>
      </w:r>
    </w:p>
    <w:p w14:paraId="4AED2D91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ИНН/КПП:</w:t>
      </w:r>
    </w:p>
    <w:p w14:paraId="07FA0246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71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56710">
        <w:rPr>
          <w:rFonts w:ascii="Times New Roman" w:hAnsi="Times New Roman" w:cs="Times New Roman"/>
          <w:sz w:val="28"/>
          <w:szCs w:val="28"/>
        </w:rPr>
        <w:t>/с:</w:t>
      </w:r>
    </w:p>
    <w:p w14:paraId="1D35EECE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Наименование банка:</w:t>
      </w:r>
    </w:p>
    <w:p w14:paraId="3917113B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к/с:</w:t>
      </w:r>
    </w:p>
    <w:p w14:paraId="44FCC758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БИК</w:t>
      </w:r>
    </w:p>
    <w:p w14:paraId="30785CAD" w14:textId="77777777" w:rsidR="00537CF4" w:rsidRPr="00A56710" w:rsidRDefault="00201C09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hyperlink r:id="rId28">
        <w:r w:rsidR="00537CF4" w:rsidRPr="00A56710">
          <w:rPr>
            <w:rFonts w:ascii="Times New Roman" w:hAnsi="Times New Roman" w:cs="Times New Roman"/>
            <w:sz w:val="28"/>
            <w:szCs w:val="28"/>
          </w:rPr>
          <w:t>ОКТМО</w:t>
        </w:r>
      </w:hyperlink>
    </w:p>
    <w:p w14:paraId="14882D4B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Расчет подтверждаю:</w:t>
      </w:r>
    </w:p>
    <w:p w14:paraId="473E64EC" w14:textId="77777777" w:rsidR="00537CF4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F18341" w14:textId="77777777" w:rsidR="00147C0A" w:rsidRDefault="00147C0A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451BB9" w14:textId="77777777" w:rsidR="00147C0A" w:rsidRPr="00A56710" w:rsidRDefault="00147C0A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B280EF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Руководитель ____________________ __________________________________</w:t>
      </w:r>
    </w:p>
    <w:p w14:paraId="3E092A70" w14:textId="315C6970" w:rsidR="00537CF4" w:rsidRPr="002C1FC0" w:rsidRDefault="002C1FC0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537CF4" w:rsidRPr="002C1FC0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537CF4" w:rsidRPr="002C1FC0">
        <w:rPr>
          <w:rFonts w:ascii="Times New Roman" w:hAnsi="Times New Roman" w:cs="Times New Roman"/>
          <w:sz w:val="20"/>
          <w:szCs w:val="20"/>
        </w:rPr>
        <w:t>(фамилия, имя, отчество (при наличии))</w:t>
      </w:r>
    </w:p>
    <w:p w14:paraId="00ADEDD2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8950AE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Главный бухгалтер _________________ _______________________________</w:t>
      </w:r>
    </w:p>
    <w:p w14:paraId="4DE8F050" w14:textId="2ABFB1D7" w:rsidR="00537CF4" w:rsidRPr="002C1FC0" w:rsidRDefault="002C1FC0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537CF4" w:rsidRPr="002C1FC0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537CF4" w:rsidRPr="002C1FC0">
        <w:rPr>
          <w:rFonts w:ascii="Times New Roman" w:hAnsi="Times New Roman" w:cs="Times New Roman"/>
          <w:sz w:val="20"/>
          <w:szCs w:val="20"/>
        </w:rPr>
        <w:t>(фамилия, имя, отчество (при наличии))</w:t>
      </w:r>
    </w:p>
    <w:p w14:paraId="7C580EE1" w14:textId="77777777" w:rsidR="00537CF4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1652F5" w14:textId="77777777" w:rsidR="002C1FC0" w:rsidRDefault="002C1FC0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795047" w14:textId="77777777" w:rsidR="002C1FC0" w:rsidRPr="00A56710" w:rsidRDefault="002C1FC0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3FBFC7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М.П. (при наличии)</w:t>
      </w:r>
    </w:p>
    <w:p w14:paraId="26019A23" w14:textId="77777777" w:rsidR="00B9457C" w:rsidRDefault="00B9457C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AD20D0" w14:textId="64CEB55D" w:rsidR="00537CF4" w:rsidRPr="00A56710" w:rsidRDefault="00835C3B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537CF4" w:rsidRPr="00A5671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"</w:t>
      </w:r>
      <w:r w:rsidR="00537CF4" w:rsidRPr="00A56710">
        <w:rPr>
          <w:rFonts w:ascii="Times New Roman" w:hAnsi="Times New Roman" w:cs="Times New Roman"/>
          <w:sz w:val="28"/>
          <w:szCs w:val="28"/>
        </w:rPr>
        <w:t xml:space="preserve"> ______________ 20 __ г.</w:t>
      </w:r>
    </w:p>
    <w:p w14:paraId="75D0BE80" w14:textId="77777777" w:rsidR="00537CF4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F099461" w14:textId="77777777" w:rsidR="002C1FC0" w:rsidRDefault="002C1FC0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D8E05E2" w14:textId="77777777" w:rsidR="002C1FC0" w:rsidRDefault="002C1FC0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C84953A" w14:textId="77777777" w:rsidR="002C1FC0" w:rsidRPr="00A56710" w:rsidRDefault="002C1FC0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42926EA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710">
        <w:rPr>
          <w:rFonts w:ascii="Times New Roman" w:hAnsi="Times New Roman" w:cs="Times New Roman"/>
          <w:b w:val="0"/>
          <w:sz w:val="28"/>
          <w:szCs w:val="28"/>
        </w:rPr>
        <w:t>--------------------------------</w:t>
      </w:r>
    </w:p>
    <w:p w14:paraId="19C6C6F0" w14:textId="375E83EE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33" w:name="P942"/>
      <w:bookmarkEnd w:id="33"/>
      <w:r w:rsidRPr="00A56710">
        <w:rPr>
          <w:rFonts w:ascii="Times New Roman" w:hAnsi="Times New Roman" w:cs="Times New Roman"/>
          <w:b w:val="0"/>
          <w:sz w:val="28"/>
          <w:szCs w:val="28"/>
        </w:rPr>
        <w:t>&lt;*&gt; указываются в соответствии с планом расходов проекта грантополучателя, представленного для участия в отборе;</w:t>
      </w:r>
    </w:p>
    <w:p w14:paraId="79CA9630" w14:textId="7746918F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34" w:name="P943"/>
      <w:bookmarkEnd w:id="34"/>
      <w:proofErr w:type="gramStart"/>
      <w:r w:rsidRPr="00A56710">
        <w:rPr>
          <w:rFonts w:ascii="Times New Roman" w:hAnsi="Times New Roman" w:cs="Times New Roman"/>
          <w:b w:val="0"/>
          <w:sz w:val="28"/>
          <w:szCs w:val="28"/>
        </w:rPr>
        <w:t xml:space="preserve">&lt;**&gt; для грантополучателей, использующих право на освобождение </w:t>
      </w:r>
      <w:r w:rsidR="002C1FC0">
        <w:rPr>
          <w:rFonts w:ascii="Times New Roman" w:hAnsi="Times New Roman" w:cs="Times New Roman"/>
          <w:b w:val="0"/>
          <w:sz w:val="28"/>
          <w:szCs w:val="28"/>
        </w:rPr>
        <w:br/>
      </w:r>
      <w:r w:rsidRPr="00A56710">
        <w:rPr>
          <w:rFonts w:ascii="Times New Roman" w:hAnsi="Times New Roman" w:cs="Times New Roman"/>
          <w:b w:val="0"/>
          <w:sz w:val="28"/>
          <w:szCs w:val="28"/>
        </w:rPr>
        <w:t xml:space="preserve">от исполнения обязанностей налогоплательщика, связанных с исчислением </w:t>
      </w:r>
      <w:r w:rsidR="002C1FC0">
        <w:rPr>
          <w:rFonts w:ascii="Times New Roman" w:hAnsi="Times New Roman" w:cs="Times New Roman"/>
          <w:b w:val="0"/>
          <w:sz w:val="28"/>
          <w:szCs w:val="28"/>
        </w:rPr>
        <w:br/>
      </w:r>
      <w:r w:rsidRPr="00A56710">
        <w:rPr>
          <w:rFonts w:ascii="Times New Roman" w:hAnsi="Times New Roman" w:cs="Times New Roman"/>
          <w:b w:val="0"/>
          <w:sz w:val="28"/>
          <w:szCs w:val="28"/>
        </w:rPr>
        <w:t xml:space="preserve">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стоимость, </w:t>
      </w:r>
      <w:r w:rsidR="002C1FC0">
        <w:rPr>
          <w:rFonts w:ascii="Times New Roman" w:hAnsi="Times New Roman" w:cs="Times New Roman"/>
          <w:b w:val="0"/>
          <w:sz w:val="28"/>
          <w:szCs w:val="28"/>
        </w:rPr>
        <w:br/>
      </w:r>
      <w:r w:rsidRPr="00A56710">
        <w:rPr>
          <w:rFonts w:ascii="Times New Roman" w:hAnsi="Times New Roman" w:cs="Times New Roman"/>
          <w:b w:val="0"/>
          <w:sz w:val="28"/>
          <w:szCs w:val="28"/>
        </w:rPr>
        <w:t>для грантополучателей, являющихся плательщиками налога на добавленную стоимость, - без учета налога на добавленную стоимость.</w:t>
      </w:r>
      <w:proofErr w:type="gramEnd"/>
    </w:p>
    <w:p w14:paraId="6BF0A7B2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5E4609" w14:textId="77777777" w:rsidR="00537CF4" w:rsidRPr="00A56710" w:rsidRDefault="00537CF4" w:rsidP="00537CF4">
      <w:pPr>
        <w:rPr>
          <w:sz w:val="28"/>
          <w:szCs w:val="28"/>
        </w:rPr>
      </w:pPr>
      <w:r w:rsidRPr="00A56710">
        <w:rPr>
          <w:b/>
          <w:sz w:val="28"/>
          <w:szCs w:val="28"/>
        </w:rPr>
        <w:br w:type="page"/>
      </w:r>
    </w:p>
    <w:tbl>
      <w:tblPr>
        <w:tblStyle w:val="aa"/>
        <w:tblW w:w="0" w:type="auto"/>
        <w:tblInd w:w="4786" w:type="dxa"/>
        <w:tblLook w:val="04A0" w:firstRow="1" w:lastRow="0" w:firstColumn="1" w:lastColumn="0" w:noHBand="0" w:noVBand="1"/>
      </w:tblPr>
      <w:tblGrid>
        <w:gridCol w:w="4841"/>
      </w:tblGrid>
      <w:tr w:rsidR="006737E1" w:rsidRPr="00A56710" w14:paraId="7FF4DE11" w14:textId="77777777" w:rsidTr="00E11DA3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14:paraId="5DB1902C" w14:textId="68C38516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Приложение </w:t>
            </w:r>
            <w:r w:rsidR="00835C3B">
              <w:rPr>
                <w:rFonts w:ascii="Times New Roman" w:hAnsi="Times New Roman" w:cs="Times New Roman"/>
                <w:b w:val="0"/>
                <w:sz w:val="28"/>
                <w:szCs w:val="28"/>
              </w:rPr>
              <w:t>№ 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к Порядку 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предоставления грантов на развитие сельскохозяйственного потребительского кооператива </w:t>
            </w:r>
            <w:r w:rsidR="00E11DA3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условиях софинансирования </w:t>
            </w:r>
            <w:r w:rsidR="00E11DA3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за счет средств федерального бюджета на поддержку приоритетных направлений малого агробизнеса</w:t>
            </w:r>
          </w:p>
        </w:tc>
      </w:tr>
    </w:tbl>
    <w:p w14:paraId="6FF83C91" w14:textId="77777777" w:rsidR="00537CF4" w:rsidRPr="00A56710" w:rsidRDefault="00537CF4" w:rsidP="00537CF4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21387366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DAFD91D" w14:textId="77777777" w:rsidR="00537CF4" w:rsidRPr="00A56710" w:rsidRDefault="00537CF4" w:rsidP="004A5622">
      <w:pPr>
        <w:pStyle w:val="ConsPlusTitle"/>
        <w:ind w:firstLine="540"/>
        <w:rPr>
          <w:rFonts w:ascii="Times New Roman" w:hAnsi="Times New Roman" w:cs="Times New Roman"/>
          <w:b w:val="0"/>
          <w:sz w:val="28"/>
          <w:szCs w:val="28"/>
        </w:rPr>
      </w:pPr>
      <w:r w:rsidRPr="00A56710">
        <w:rPr>
          <w:rFonts w:ascii="Times New Roman" w:hAnsi="Times New Roman" w:cs="Times New Roman"/>
          <w:b w:val="0"/>
          <w:sz w:val="28"/>
          <w:szCs w:val="28"/>
        </w:rPr>
        <w:t>Выдается ревизионным союзом сельскохозяйственных кооперативов</w:t>
      </w:r>
    </w:p>
    <w:p w14:paraId="2E28E4D5" w14:textId="77777777" w:rsidR="00537CF4" w:rsidRPr="00A56710" w:rsidRDefault="00537CF4" w:rsidP="004A5622">
      <w:pPr>
        <w:pStyle w:val="ConsPlusTitle"/>
        <w:ind w:firstLine="540"/>
        <w:rPr>
          <w:rFonts w:ascii="Times New Roman" w:hAnsi="Times New Roman" w:cs="Times New Roman"/>
          <w:b w:val="0"/>
          <w:sz w:val="28"/>
          <w:szCs w:val="28"/>
        </w:rPr>
      </w:pPr>
      <w:r w:rsidRPr="00A56710">
        <w:rPr>
          <w:rFonts w:ascii="Times New Roman" w:hAnsi="Times New Roman" w:cs="Times New Roman"/>
          <w:b w:val="0"/>
          <w:sz w:val="28"/>
          <w:szCs w:val="28"/>
        </w:rPr>
        <w:t>Предоставляется в Министерство сельского хозяйства Пензенской области</w:t>
      </w:r>
    </w:p>
    <w:p w14:paraId="71DF9B2A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A5087A8" w14:textId="77777777" w:rsidR="00537CF4" w:rsidRPr="00E11DA3" w:rsidRDefault="00537CF4" w:rsidP="00E11D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5" w:name="P966"/>
      <w:bookmarkEnd w:id="35"/>
      <w:r w:rsidRPr="00E11DA3">
        <w:rPr>
          <w:rFonts w:ascii="Times New Roman" w:hAnsi="Times New Roman" w:cs="Times New Roman"/>
          <w:sz w:val="28"/>
          <w:szCs w:val="28"/>
        </w:rPr>
        <w:t>СПРАВКА</w:t>
      </w:r>
    </w:p>
    <w:p w14:paraId="6E70F2FF" w14:textId="4F97BCD5" w:rsidR="00537CF4" w:rsidRPr="00E11DA3" w:rsidRDefault="00537CF4" w:rsidP="00E11DA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DA3">
        <w:rPr>
          <w:rFonts w:ascii="Times New Roman" w:hAnsi="Times New Roman" w:cs="Times New Roman"/>
          <w:b/>
          <w:sz w:val="28"/>
          <w:szCs w:val="28"/>
        </w:rPr>
        <w:t>Ревизионный</w:t>
      </w:r>
      <w:r w:rsidR="00E11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DA3">
        <w:rPr>
          <w:rFonts w:ascii="Times New Roman" w:hAnsi="Times New Roman" w:cs="Times New Roman"/>
          <w:b/>
          <w:sz w:val="28"/>
          <w:szCs w:val="28"/>
        </w:rPr>
        <w:t>союз</w:t>
      </w:r>
      <w:r w:rsidR="00835C3B" w:rsidRPr="00E11D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11DA3">
        <w:rPr>
          <w:rFonts w:ascii="Times New Roman" w:hAnsi="Times New Roman" w:cs="Times New Roman"/>
          <w:b/>
          <w:sz w:val="28"/>
          <w:szCs w:val="28"/>
        </w:rPr>
        <w:t>сельскохозяйственных</w:t>
      </w:r>
      <w:proofErr w:type="gramEnd"/>
      <w:r w:rsidRPr="00E11DA3">
        <w:rPr>
          <w:rFonts w:ascii="Times New Roman" w:hAnsi="Times New Roman" w:cs="Times New Roman"/>
          <w:b/>
          <w:sz w:val="28"/>
          <w:szCs w:val="28"/>
        </w:rPr>
        <w:t xml:space="preserve"> потребительских</w:t>
      </w:r>
    </w:p>
    <w:p w14:paraId="7E271EF6" w14:textId="64BA87A2" w:rsidR="00537CF4" w:rsidRPr="00A56710" w:rsidRDefault="00537CF4" w:rsidP="00E11D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1DA3">
        <w:rPr>
          <w:rFonts w:ascii="Times New Roman" w:hAnsi="Times New Roman" w:cs="Times New Roman"/>
          <w:b/>
          <w:sz w:val="28"/>
          <w:szCs w:val="28"/>
        </w:rPr>
        <w:t>кооперативов</w:t>
      </w:r>
      <w:r w:rsidRPr="00A5671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  <w:r w:rsidR="00E11DA3">
        <w:rPr>
          <w:rFonts w:ascii="Times New Roman" w:hAnsi="Times New Roman" w:cs="Times New Roman"/>
          <w:sz w:val="28"/>
          <w:szCs w:val="28"/>
        </w:rPr>
        <w:t>__</w:t>
      </w:r>
    </w:p>
    <w:p w14:paraId="3DDBCD29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345A793C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4B66B654" w14:textId="067D7EE4" w:rsidR="00537CF4" w:rsidRPr="00E11DA3" w:rsidRDefault="00537CF4" w:rsidP="00E11DA3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E11DA3">
        <w:rPr>
          <w:rFonts w:ascii="Times New Roman" w:hAnsi="Times New Roman" w:cs="Times New Roman"/>
          <w:sz w:val="20"/>
          <w:szCs w:val="20"/>
        </w:rPr>
        <w:t>(полное наименование ревизионного союза сельскохозяйственных</w:t>
      </w:r>
      <w:r w:rsidR="00E11DA3">
        <w:rPr>
          <w:rFonts w:ascii="Times New Roman" w:hAnsi="Times New Roman" w:cs="Times New Roman"/>
          <w:sz w:val="20"/>
          <w:szCs w:val="20"/>
        </w:rPr>
        <w:t xml:space="preserve"> </w:t>
      </w:r>
      <w:r w:rsidRPr="00E11DA3">
        <w:rPr>
          <w:rFonts w:ascii="Times New Roman" w:hAnsi="Times New Roman" w:cs="Times New Roman"/>
          <w:sz w:val="20"/>
          <w:szCs w:val="20"/>
        </w:rPr>
        <w:t xml:space="preserve">потребительских кооперативов, </w:t>
      </w:r>
      <w:r w:rsidR="00E11DA3">
        <w:rPr>
          <w:rFonts w:ascii="Times New Roman" w:hAnsi="Times New Roman" w:cs="Times New Roman"/>
          <w:sz w:val="20"/>
          <w:szCs w:val="20"/>
        </w:rPr>
        <w:br/>
      </w:r>
      <w:r w:rsidRPr="00E11DA3">
        <w:rPr>
          <w:rFonts w:ascii="Times New Roman" w:hAnsi="Times New Roman" w:cs="Times New Roman"/>
          <w:sz w:val="20"/>
          <w:szCs w:val="20"/>
        </w:rPr>
        <w:t>в котором состоит участник</w:t>
      </w:r>
      <w:r w:rsidR="00E11DA3">
        <w:rPr>
          <w:rFonts w:ascii="Times New Roman" w:hAnsi="Times New Roman" w:cs="Times New Roman"/>
          <w:sz w:val="20"/>
          <w:szCs w:val="20"/>
        </w:rPr>
        <w:t xml:space="preserve"> </w:t>
      </w:r>
      <w:r w:rsidRPr="00E11DA3">
        <w:rPr>
          <w:rFonts w:ascii="Times New Roman" w:hAnsi="Times New Roman" w:cs="Times New Roman"/>
          <w:sz w:val="20"/>
          <w:szCs w:val="20"/>
        </w:rPr>
        <w:t>отбора (сокращенное наименование), ИНН)</w:t>
      </w:r>
    </w:p>
    <w:p w14:paraId="49551DBF" w14:textId="77777777" w:rsidR="001409B2" w:rsidRDefault="001409B2" w:rsidP="00E11D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E6D8690" w14:textId="77777777" w:rsidR="00537CF4" w:rsidRPr="00A56710" w:rsidRDefault="00537CF4" w:rsidP="00E11DA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подтверждает, что ___________________________________________________</w:t>
      </w:r>
    </w:p>
    <w:p w14:paraId="6C3C7CB1" w14:textId="7EA50587" w:rsidR="00537CF4" w:rsidRPr="00E11DA3" w:rsidRDefault="00537CF4" w:rsidP="00E11DA3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A56710">
        <w:rPr>
          <w:rFonts w:ascii="Times New Roman" w:hAnsi="Times New Roman" w:cs="Times New Roman"/>
          <w:sz w:val="28"/>
          <w:szCs w:val="28"/>
        </w:rPr>
        <w:t>(</w:t>
      </w:r>
      <w:r w:rsidRPr="00E11DA3">
        <w:rPr>
          <w:rFonts w:ascii="Times New Roman" w:hAnsi="Times New Roman" w:cs="Times New Roman"/>
          <w:sz w:val="20"/>
          <w:szCs w:val="20"/>
        </w:rPr>
        <w:t>полное наименование сельскохозяйственного потребительского</w:t>
      </w:r>
      <w:r w:rsidR="00E11DA3">
        <w:rPr>
          <w:rFonts w:ascii="Times New Roman" w:hAnsi="Times New Roman" w:cs="Times New Roman"/>
          <w:sz w:val="20"/>
          <w:szCs w:val="20"/>
        </w:rPr>
        <w:t xml:space="preserve"> </w:t>
      </w:r>
      <w:r w:rsidRPr="00E11DA3">
        <w:rPr>
          <w:rFonts w:ascii="Times New Roman" w:hAnsi="Times New Roman" w:cs="Times New Roman"/>
          <w:sz w:val="20"/>
          <w:szCs w:val="20"/>
        </w:rPr>
        <w:t>кооператива - участника отбора, ИНН)</w:t>
      </w:r>
    </w:p>
    <w:p w14:paraId="1BD20E59" w14:textId="77777777" w:rsidR="00E11DA3" w:rsidRDefault="00E11DA3" w:rsidP="00E11D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788864A" w14:textId="77777777" w:rsidR="00537CF4" w:rsidRPr="00A56710" w:rsidRDefault="00537CF4" w:rsidP="00E11D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является членом ______________________________________________________</w:t>
      </w:r>
    </w:p>
    <w:p w14:paraId="4108CF38" w14:textId="3C4FFA8C" w:rsidR="00537CF4" w:rsidRPr="00E11DA3" w:rsidRDefault="00537CF4" w:rsidP="00E11DA3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E11DA3">
        <w:rPr>
          <w:rFonts w:ascii="Times New Roman" w:hAnsi="Times New Roman" w:cs="Times New Roman"/>
          <w:sz w:val="20"/>
          <w:szCs w:val="20"/>
        </w:rPr>
        <w:t>(сокращенное наименование ревизионного союза</w:t>
      </w:r>
      <w:r w:rsidR="00E11DA3">
        <w:rPr>
          <w:rFonts w:ascii="Times New Roman" w:hAnsi="Times New Roman" w:cs="Times New Roman"/>
          <w:sz w:val="20"/>
          <w:szCs w:val="20"/>
        </w:rPr>
        <w:t xml:space="preserve"> </w:t>
      </w:r>
      <w:r w:rsidRPr="00E11DA3">
        <w:rPr>
          <w:rFonts w:ascii="Times New Roman" w:hAnsi="Times New Roman" w:cs="Times New Roman"/>
          <w:sz w:val="20"/>
          <w:szCs w:val="20"/>
        </w:rPr>
        <w:t xml:space="preserve">сельскохозяйственных потребительских </w:t>
      </w:r>
      <w:r w:rsidR="00E11DA3">
        <w:rPr>
          <w:rFonts w:ascii="Times New Roman" w:hAnsi="Times New Roman" w:cs="Times New Roman"/>
          <w:sz w:val="20"/>
          <w:szCs w:val="20"/>
        </w:rPr>
        <w:br/>
      </w:r>
      <w:r w:rsidRPr="00E11DA3">
        <w:rPr>
          <w:rFonts w:ascii="Times New Roman" w:hAnsi="Times New Roman" w:cs="Times New Roman"/>
          <w:sz w:val="20"/>
          <w:szCs w:val="20"/>
        </w:rPr>
        <w:t>кооперативов,</w:t>
      </w:r>
      <w:r w:rsidR="00E11DA3">
        <w:rPr>
          <w:rFonts w:ascii="Times New Roman" w:hAnsi="Times New Roman" w:cs="Times New Roman"/>
          <w:sz w:val="20"/>
          <w:szCs w:val="20"/>
        </w:rPr>
        <w:t xml:space="preserve"> </w:t>
      </w:r>
      <w:r w:rsidRPr="00E11DA3">
        <w:rPr>
          <w:rFonts w:ascii="Times New Roman" w:hAnsi="Times New Roman" w:cs="Times New Roman"/>
          <w:sz w:val="20"/>
          <w:szCs w:val="20"/>
        </w:rPr>
        <w:t>в котором состоит участник отбора)</w:t>
      </w:r>
    </w:p>
    <w:p w14:paraId="0A026F9D" w14:textId="77777777" w:rsidR="00537CF4" w:rsidRPr="00A56710" w:rsidRDefault="00537CF4" w:rsidP="00E11D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A808C77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20AF451" w14:textId="6383C276" w:rsidR="00537CF4" w:rsidRPr="00A56710" w:rsidRDefault="00537CF4" w:rsidP="00E11D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835C3B">
        <w:rPr>
          <w:rFonts w:ascii="Times New Roman" w:hAnsi="Times New Roman" w:cs="Times New Roman"/>
          <w:sz w:val="28"/>
          <w:szCs w:val="28"/>
        </w:rPr>
        <w:t>"</w:t>
      </w:r>
      <w:r w:rsidRPr="00A56710">
        <w:rPr>
          <w:rFonts w:ascii="Times New Roman" w:hAnsi="Times New Roman" w:cs="Times New Roman"/>
          <w:sz w:val="28"/>
          <w:szCs w:val="28"/>
        </w:rPr>
        <w:t>___</w:t>
      </w:r>
      <w:r w:rsidR="00835C3B">
        <w:rPr>
          <w:rFonts w:ascii="Times New Roman" w:hAnsi="Times New Roman" w:cs="Times New Roman"/>
          <w:sz w:val="28"/>
          <w:szCs w:val="28"/>
        </w:rPr>
        <w:t>"</w:t>
      </w:r>
      <w:r w:rsidRPr="00A56710">
        <w:rPr>
          <w:rFonts w:ascii="Times New Roman" w:hAnsi="Times New Roman" w:cs="Times New Roman"/>
          <w:sz w:val="28"/>
          <w:szCs w:val="28"/>
        </w:rPr>
        <w:t xml:space="preserve"> _____ 20__ года, </w:t>
      </w:r>
      <w:proofErr w:type="gramStart"/>
      <w:r w:rsidRPr="00A56710">
        <w:rPr>
          <w:rFonts w:ascii="Times New Roman" w:hAnsi="Times New Roman" w:cs="Times New Roman"/>
          <w:sz w:val="28"/>
          <w:szCs w:val="28"/>
        </w:rPr>
        <w:t>создан</w:t>
      </w:r>
      <w:proofErr w:type="gramEnd"/>
      <w:r w:rsidRPr="00A56710">
        <w:rPr>
          <w:rFonts w:ascii="Times New Roman" w:hAnsi="Times New Roman" w:cs="Times New Roman"/>
          <w:sz w:val="28"/>
          <w:szCs w:val="28"/>
        </w:rPr>
        <w:t xml:space="preserve"> и осуществляет деятельность </w:t>
      </w:r>
      <w:r w:rsidR="00E11DA3">
        <w:rPr>
          <w:rFonts w:ascii="Times New Roman" w:hAnsi="Times New Roman" w:cs="Times New Roman"/>
          <w:sz w:val="28"/>
          <w:szCs w:val="28"/>
        </w:rPr>
        <w:br/>
      </w:r>
      <w:r w:rsidRPr="00A56710">
        <w:rPr>
          <w:rFonts w:ascii="Times New Roman" w:hAnsi="Times New Roman" w:cs="Times New Roman"/>
          <w:sz w:val="28"/>
          <w:szCs w:val="28"/>
        </w:rPr>
        <w:t>в</w:t>
      </w:r>
      <w:r w:rsidR="00E11DA3">
        <w:rPr>
          <w:rFonts w:ascii="Times New Roman" w:hAnsi="Times New Roman" w:cs="Times New Roman"/>
          <w:sz w:val="28"/>
          <w:szCs w:val="28"/>
        </w:rPr>
        <w:t xml:space="preserve"> </w:t>
      </w:r>
      <w:r w:rsidRPr="00A56710">
        <w:rPr>
          <w:rFonts w:ascii="Times New Roman" w:hAnsi="Times New Roman" w:cs="Times New Roman"/>
          <w:sz w:val="28"/>
          <w:szCs w:val="28"/>
        </w:rPr>
        <w:t>соответствии</w:t>
      </w:r>
      <w:r w:rsidR="00835C3B">
        <w:rPr>
          <w:rFonts w:ascii="Times New Roman" w:hAnsi="Times New Roman" w:cs="Times New Roman"/>
          <w:sz w:val="28"/>
          <w:szCs w:val="28"/>
        </w:rPr>
        <w:t xml:space="preserve"> </w:t>
      </w:r>
      <w:r w:rsidRPr="00A56710">
        <w:rPr>
          <w:rFonts w:ascii="Times New Roman" w:hAnsi="Times New Roman" w:cs="Times New Roman"/>
          <w:sz w:val="28"/>
          <w:szCs w:val="28"/>
        </w:rPr>
        <w:t>с</w:t>
      </w:r>
      <w:r w:rsidR="00835C3B">
        <w:rPr>
          <w:rFonts w:ascii="Times New Roman" w:hAnsi="Times New Roman" w:cs="Times New Roman"/>
          <w:sz w:val="28"/>
          <w:szCs w:val="28"/>
        </w:rPr>
        <w:t xml:space="preserve"> </w:t>
      </w:r>
      <w:r w:rsidRPr="00A56710">
        <w:rPr>
          <w:rFonts w:ascii="Times New Roman" w:hAnsi="Times New Roman" w:cs="Times New Roman"/>
          <w:sz w:val="28"/>
          <w:szCs w:val="28"/>
        </w:rPr>
        <w:t>Федеральным</w:t>
      </w:r>
      <w:r w:rsidR="00835C3B">
        <w:rPr>
          <w:rFonts w:ascii="Times New Roman" w:hAnsi="Times New Roman" w:cs="Times New Roman"/>
          <w:sz w:val="28"/>
          <w:szCs w:val="28"/>
        </w:rPr>
        <w:t xml:space="preserve"> </w:t>
      </w:r>
      <w:hyperlink r:id="rId29">
        <w:r w:rsidRPr="00A5671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835C3B">
        <w:rPr>
          <w:rFonts w:ascii="Times New Roman" w:hAnsi="Times New Roman" w:cs="Times New Roman"/>
          <w:sz w:val="28"/>
          <w:szCs w:val="28"/>
        </w:rPr>
        <w:t xml:space="preserve"> </w:t>
      </w:r>
      <w:r w:rsidRPr="00A56710">
        <w:rPr>
          <w:rFonts w:ascii="Times New Roman" w:hAnsi="Times New Roman" w:cs="Times New Roman"/>
          <w:sz w:val="28"/>
          <w:szCs w:val="28"/>
        </w:rPr>
        <w:t>от</w:t>
      </w:r>
      <w:r w:rsidR="00835C3B">
        <w:rPr>
          <w:rFonts w:ascii="Times New Roman" w:hAnsi="Times New Roman" w:cs="Times New Roman"/>
          <w:sz w:val="28"/>
          <w:szCs w:val="28"/>
        </w:rPr>
        <w:t xml:space="preserve"> </w:t>
      </w:r>
      <w:r w:rsidRPr="00A56710">
        <w:rPr>
          <w:rFonts w:ascii="Times New Roman" w:hAnsi="Times New Roman" w:cs="Times New Roman"/>
          <w:sz w:val="28"/>
          <w:szCs w:val="28"/>
        </w:rPr>
        <w:t xml:space="preserve">08.12.1995 </w:t>
      </w:r>
      <w:r w:rsidR="00835C3B">
        <w:rPr>
          <w:rFonts w:ascii="Times New Roman" w:hAnsi="Times New Roman" w:cs="Times New Roman"/>
          <w:sz w:val="28"/>
          <w:szCs w:val="28"/>
        </w:rPr>
        <w:t>№ </w:t>
      </w:r>
      <w:r w:rsidRPr="00A56710">
        <w:rPr>
          <w:rFonts w:ascii="Times New Roman" w:hAnsi="Times New Roman" w:cs="Times New Roman"/>
          <w:sz w:val="28"/>
          <w:szCs w:val="28"/>
        </w:rPr>
        <w:t xml:space="preserve">193-ФЗ </w:t>
      </w:r>
      <w:r w:rsidR="00E11DA3">
        <w:rPr>
          <w:rFonts w:ascii="Times New Roman" w:hAnsi="Times New Roman" w:cs="Times New Roman"/>
          <w:sz w:val="28"/>
          <w:szCs w:val="28"/>
        </w:rPr>
        <w:br/>
      </w:r>
      <w:r w:rsidR="00835C3B">
        <w:rPr>
          <w:rFonts w:ascii="Times New Roman" w:hAnsi="Times New Roman" w:cs="Times New Roman"/>
          <w:sz w:val="28"/>
          <w:szCs w:val="28"/>
        </w:rPr>
        <w:t>"</w:t>
      </w:r>
      <w:r w:rsidRPr="00A56710">
        <w:rPr>
          <w:rFonts w:ascii="Times New Roman" w:hAnsi="Times New Roman" w:cs="Times New Roman"/>
          <w:sz w:val="28"/>
          <w:szCs w:val="28"/>
        </w:rPr>
        <w:t>О</w:t>
      </w:r>
      <w:r w:rsidR="00E11DA3">
        <w:rPr>
          <w:rFonts w:ascii="Times New Roman" w:hAnsi="Times New Roman" w:cs="Times New Roman"/>
          <w:sz w:val="28"/>
          <w:szCs w:val="28"/>
        </w:rPr>
        <w:t xml:space="preserve"> </w:t>
      </w:r>
      <w:r w:rsidRPr="00A56710">
        <w:rPr>
          <w:rFonts w:ascii="Times New Roman" w:hAnsi="Times New Roman" w:cs="Times New Roman"/>
          <w:sz w:val="28"/>
          <w:szCs w:val="28"/>
        </w:rPr>
        <w:t>сельскохозяйственной кооперации</w:t>
      </w:r>
      <w:r w:rsidR="00835C3B">
        <w:rPr>
          <w:rFonts w:ascii="Times New Roman" w:hAnsi="Times New Roman" w:cs="Times New Roman"/>
          <w:sz w:val="28"/>
          <w:szCs w:val="28"/>
        </w:rPr>
        <w:t>"</w:t>
      </w:r>
      <w:r w:rsidRPr="00A56710">
        <w:rPr>
          <w:rFonts w:ascii="Times New Roman" w:hAnsi="Times New Roman" w:cs="Times New Roman"/>
          <w:sz w:val="28"/>
          <w:szCs w:val="28"/>
        </w:rPr>
        <w:t>.</w:t>
      </w:r>
    </w:p>
    <w:p w14:paraId="594BC47B" w14:textId="77777777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BD8297" w14:textId="62A0720D" w:rsidR="00537CF4" w:rsidRPr="00A56710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6710">
        <w:rPr>
          <w:rFonts w:ascii="Times New Roman" w:hAnsi="Times New Roman" w:cs="Times New Roman"/>
          <w:sz w:val="28"/>
          <w:szCs w:val="28"/>
        </w:rPr>
        <w:t>_____________________</w:t>
      </w:r>
      <w:r w:rsidR="00835C3B">
        <w:rPr>
          <w:rFonts w:ascii="Times New Roman" w:hAnsi="Times New Roman" w:cs="Times New Roman"/>
          <w:sz w:val="28"/>
          <w:szCs w:val="28"/>
        </w:rPr>
        <w:t xml:space="preserve"> </w:t>
      </w:r>
      <w:r w:rsidRPr="00A56710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835C3B">
        <w:rPr>
          <w:rFonts w:ascii="Times New Roman" w:hAnsi="Times New Roman" w:cs="Times New Roman"/>
          <w:sz w:val="28"/>
          <w:szCs w:val="28"/>
        </w:rPr>
        <w:t xml:space="preserve"> </w:t>
      </w:r>
      <w:r w:rsidRPr="00A56710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14:paraId="6347C7E0" w14:textId="46518107" w:rsidR="00537CF4" w:rsidRPr="00827E4C" w:rsidRDefault="00835C3B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827E4C">
        <w:rPr>
          <w:rFonts w:ascii="Times New Roman" w:hAnsi="Times New Roman" w:cs="Times New Roman"/>
          <w:sz w:val="20"/>
          <w:szCs w:val="20"/>
        </w:rPr>
        <w:t xml:space="preserve"> </w:t>
      </w:r>
      <w:r w:rsidR="00537CF4" w:rsidRPr="00827E4C">
        <w:rPr>
          <w:rFonts w:ascii="Times New Roman" w:hAnsi="Times New Roman" w:cs="Times New Roman"/>
          <w:sz w:val="20"/>
          <w:szCs w:val="20"/>
        </w:rPr>
        <w:t xml:space="preserve"> </w:t>
      </w:r>
      <w:r w:rsidR="00827E4C">
        <w:rPr>
          <w:rFonts w:ascii="Times New Roman" w:hAnsi="Times New Roman" w:cs="Times New Roman"/>
          <w:sz w:val="20"/>
          <w:szCs w:val="20"/>
        </w:rPr>
        <w:t xml:space="preserve">        </w:t>
      </w:r>
      <w:r w:rsidR="00537CF4" w:rsidRPr="00827E4C">
        <w:rPr>
          <w:rFonts w:ascii="Times New Roman" w:hAnsi="Times New Roman" w:cs="Times New Roman"/>
          <w:sz w:val="20"/>
          <w:szCs w:val="20"/>
        </w:rPr>
        <w:t>Должность руководителя</w:t>
      </w:r>
      <w:r w:rsidRPr="00827E4C">
        <w:rPr>
          <w:rFonts w:ascii="Times New Roman" w:hAnsi="Times New Roman" w:cs="Times New Roman"/>
          <w:sz w:val="20"/>
          <w:szCs w:val="20"/>
        </w:rPr>
        <w:t xml:space="preserve">   </w:t>
      </w:r>
      <w:r w:rsidR="00537CF4" w:rsidRPr="00827E4C">
        <w:rPr>
          <w:rFonts w:ascii="Times New Roman" w:hAnsi="Times New Roman" w:cs="Times New Roman"/>
          <w:sz w:val="20"/>
          <w:szCs w:val="20"/>
        </w:rPr>
        <w:t xml:space="preserve"> </w:t>
      </w:r>
      <w:r w:rsidR="00827E4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537CF4" w:rsidRPr="00827E4C">
        <w:rPr>
          <w:rFonts w:ascii="Times New Roman" w:hAnsi="Times New Roman" w:cs="Times New Roman"/>
          <w:sz w:val="20"/>
          <w:szCs w:val="20"/>
        </w:rPr>
        <w:t>подпись</w:t>
      </w:r>
      <w:r w:rsidRPr="00827E4C">
        <w:rPr>
          <w:rFonts w:ascii="Times New Roman" w:hAnsi="Times New Roman" w:cs="Times New Roman"/>
          <w:sz w:val="20"/>
          <w:szCs w:val="20"/>
        </w:rPr>
        <w:t xml:space="preserve">    </w:t>
      </w:r>
      <w:r w:rsidR="00827E4C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827E4C">
        <w:rPr>
          <w:rFonts w:ascii="Times New Roman" w:hAnsi="Times New Roman" w:cs="Times New Roman"/>
          <w:sz w:val="20"/>
          <w:szCs w:val="20"/>
        </w:rPr>
        <w:t xml:space="preserve"> </w:t>
      </w:r>
      <w:r w:rsidR="00537CF4" w:rsidRPr="00827E4C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14:paraId="53CBC13A" w14:textId="3FCFCD6C" w:rsidR="00537CF4" w:rsidRPr="00827E4C" w:rsidRDefault="00835C3B" w:rsidP="00537CF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827E4C">
        <w:rPr>
          <w:rFonts w:ascii="Times New Roman" w:hAnsi="Times New Roman" w:cs="Times New Roman"/>
          <w:sz w:val="20"/>
          <w:szCs w:val="20"/>
        </w:rPr>
        <w:t xml:space="preserve">  </w:t>
      </w:r>
      <w:r w:rsidR="00827E4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37CF4" w:rsidRPr="00827E4C">
        <w:rPr>
          <w:rFonts w:ascii="Times New Roman" w:hAnsi="Times New Roman" w:cs="Times New Roman"/>
          <w:sz w:val="20"/>
          <w:szCs w:val="20"/>
        </w:rPr>
        <w:t>ревизионного союза</w:t>
      </w:r>
    </w:p>
    <w:p w14:paraId="4AC0BAA4" w14:textId="77777777" w:rsidR="00537CF4" w:rsidRDefault="00537CF4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2DBC2B" w14:textId="77777777" w:rsidR="00827E4C" w:rsidRPr="00A56710" w:rsidRDefault="00827E4C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C506FC" w14:textId="220886F2" w:rsidR="00537CF4" w:rsidRPr="00A56710" w:rsidRDefault="00835C3B" w:rsidP="0053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537CF4" w:rsidRPr="00A5671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"</w:t>
      </w:r>
      <w:r w:rsidR="00537CF4" w:rsidRPr="00A56710">
        <w:rPr>
          <w:rFonts w:ascii="Times New Roman" w:hAnsi="Times New Roman" w:cs="Times New Roman"/>
          <w:sz w:val="28"/>
          <w:szCs w:val="28"/>
        </w:rPr>
        <w:t xml:space="preserve"> ___________ 20___ г.</w:t>
      </w:r>
    </w:p>
    <w:p w14:paraId="47A9D07B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DDE752B" w14:textId="54610ADB" w:rsidR="00827E4C" w:rsidRDefault="00827E4C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br w:type="page"/>
      </w:r>
    </w:p>
    <w:p w14:paraId="29EA4708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a"/>
        <w:tblW w:w="0" w:type="auto"/>
        <w:tblInd w:w="4786" w:type="dxa"/>
        <w:tblLook w:val="04A0" w:firstRow="1" w:lastRow="0" w:firstColumn="1" w:lastColumn="0" w:noHBand="0" w:noVBand="1"/>
      </w:tblPr>
      <w:tblGrid>
        <w:gridCol w:w="4841"/>
      </w:tblGrid>
      <w:tr w:rsidR="006737E1" w:rsidRPr="00A56710" w14:paraId="1B61649E" w14:textId="77777777" w:rsidTr="00827E4C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14:paraId="0A41DA53" w14:textId="44FB687C" w:rsidR="00537CF4" w:rsidRPr="00147C0A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47C0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</w:t>
            </w:r>
            <w:r w:rsidR="00835C3B" w:rsidRPr="00147C0A">
              <w:rPr>
                <w:rFonts w:ascii="Times New Roman" w:hAnsi="Times New Roman" w:cs="Times New Roman"/>
                <w:b w:val="0"/>
                <w:sz w:val="28"/>
                <w:szCs w:val="28"/>
              </w:rPr>
              <w:t>№ </w:t>
            </w:r>
            <w:r w:rsidRPr="00147C0A">
              <w:rPr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Pr="00147C0A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к Порядку </w:t>
            </w:r>
            <w:r w:rsidRPr="00147C0A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предоставления грантов на развитие сельскохозяйственного потребительского кооператива </w:t>
            </w:r>
            <w:r w:rsidR="00B9457C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147C0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условиях софинансирования </w:t>
            </w:r>
            <w:r w:rsidR="00B9457C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147C0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 счет средств федерального бюджета </w:t>
            </w:r>
            <w:r w:rsidR="00827E4C" w:rsidRPr="00147C0A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147C0A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поддержку приоритетных направлений малого агробизнеса</w:t>
            </w:r>
          </w:p>
        </w:tc>
      </w:tr>
    </w:tbl>
    <w:p w14:paraId="025DB94D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4A3EA26" w14:textId="77777777" w:rsidR="00147C0A" w:rsidRDefault="00147C0A" w:rsidP="002A493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36" w:name="P1012"/>
      <w:bookmarkEnd w:id="36"/>
    </w:p>
    <w:p w14:paraId="4161E5D6" w14:textId="77777777" w:rsidR="002A493A" w:rsidRPr="001409B2" w:rsidRDefault="002A493A" w:rsidP="002A493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409B2">
        <w:rPr>
          <w:b/>
          <w:sz w:val="28"/>
          <w:szCs w:val="28"/>
        </w:rPr>
        <w:t>КРИТЕРИИ</w:t>
      </w:r>
    </w:p>
    <w:p w14:paraId="4AD70FB1" w14:textId="334D8E74" w:rsidR="00E94272" w:rsidRPr="001409B2" w:rsidRDefault="001409B2" w:rsidP="002A493A">
      <w:pPr>
        <w:autoSpaceDE w:val="0"/>
        <w:autoSpaceDN w:val="0"/>
        <w:jc w:val="center"/>
        <w:rPr>
          <w:rFonts w:eastAsiaTheme="minorEastAsia"/>
          <w:b/>
          <w:kern w:val="2"/>
          <w:sz w:val="28"/>
          <w:szCs w:val="28"/>
          <w14:ligatures w14:val="standardContextual"/>
        </w:rPr>
      </w:pPr>
      <w:r w:rsidRPr="001409B2">
        <w:rPr>
          <w:b/>
          <w:sz w:val="28"/>
          <w:szCs w:val="28"/>
        </w:rPr>
        <w:t xml:space="preserve">оценки заявок участников отбора на предоставление </w:t>
      </w:r>
      <w:r w:rsidRPr="001409B2">
        <w:rPr>
          <w:rFonts w:eastAsiaTheme="minorEastAsia"/>
          <w:b/>
          <w:kern w:val="2"/>
          <w:sz w:val="28"/>
          <w:szCs w:val="28"/>
          <w14:ligatures w14:val="standardContextual"/>
        </w:rPr>
        <w:t>грантов на развитие сельскохозяйственного потребительского кооператива</w:t>
      </w:r>
    </w:p>
    <w:p w14:paraId="3781DC35" w14:textId="77777777" w:rsidR="00E94272" w:rsidRDefault="00E94272" w:rsidP="00E94272">
      <w:pPr>
        <w:autoSpaceDE w:val="0"/>
        <w:autoSpaceDN w:val="0"/>
        <w:ind w:firstLine="540"/>
        <w:rPr>
          <w:rFonts w:eastAsiaTheme="minorEastAsia"/>
          <w:kern w:val="2"/>
          <w:sz w:val="24"/>
          <w:szCs w:val="24"/>
          <w14:ligatures w14:val="standardContextual"/>
        </w:rPr>
      </w:pPr>
    </w:p>
    <w:p w14:paraId="39CAF2FE" w14:textId="77777777" w:rsidR="001409B2" w:rsidRPr="00A56710" w:rsidRDefault="001409B2" w:rsidP="00E94272">
      <w:pPr>
        <w:autoSpaceDE w:val="0"/>
        <w:autoSpaceDN w:val="0"/>
        <w:ind w:firstLine="540"/>
        <w:rPr>
          <w:rFonts w:eastAsiaTheme="minorEastAsia"/>
          <w:kern w:val="2"/>
          <w:sz w:val="24"/>
          <w:szCs w:val="24"/>
          <w14:ligatures w14:val="standardContextual"/>
        </w:rPr>
      </w:pPr>
    </w:p>
    <w:tbl>
      <w:tblPr>
        <w:tblStyle w:val="aa"/>
        <w:tblW w:w="9805" w:type="dxa"/>
        <w:tblLayout w:type="fixed"/>
        <w:tblLook w:val="0000" w:firstRow="0" w:lastRow="0" w:firstColumn="0" w:lastColumn="0" w:noHBand="0" w:noVBand="0"/>
      </w:tblPr>
      <w:tblGrid>
        <w:gridCol w:w="567"/>
        <w:gridCol w:w="2494"/>
        <w:gridCol w:w="3880"/>
        <w:gridCol w:w="1531"/>
        <w:gridCol w:w="1333"/>
      </w:tblGrid>
      <w:tr w:rsidR="00E94272" w:rsidRPr="00A56710" w14:paraId="2190B974" w14:textId="77777777" w:rsidTr="001409B2">
        <w:tc>
          <w:tcPr>
            <w:tcW w:w="567" w:type="dxa"/>
          </w:tcPr>
          <w:p w14:paraId="39D8C906" w14:textId="77777777" w:rsidR="001409B2" w:rsidRPr="001409B2" w:rsidRDefault="00835C3B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№ </w:t>
            </w:r>
          </w:p>
          <w:p w14:paraId="0BE9AE1B" w14:textId="4CA4C159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gramStart"/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п</w:t>
            </w:r>
            <w:proofErr w:type="gramEnd"/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/п</w:t>
            </w:r>
          </w:p>
        </w:tc>
        <w:tc>
          <w:tcPr>
            <w:tcW w:w="2494" w:type="dxa"/>
          </w:tcPr>
          <w:p w14:paraId="1EC8F4E9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Наименование критерия</w:t>
            </w:r>
          </w:p>
        </w:tc>
        <w:tc>
          <w:tcPr>
            <w:tcW w:w="3880" w:type="dxa"/>
          </w:tcPr>
          <w:p w14:paraId="1E6863D7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Показатели</w:t>
            </w:r>
          </w:p>
        </w:tc>
        <w:tc>
          <w:tcPr>
            <w:tcW w:w="1531" w:type="dxa"/>
          </w:tcPr>
          <w:p w14:paraId="25CAF6BD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Оценка показателей, баллы </w:t>
            </w:r>
            <w:hyperlink w:anchor="P1094">
              <w:r w:rsidRPr="001409B2">
                <w:rPr>
                  <w:rFonts w:ascii="Times New Roman" w:eastAsiaTheme="minorEastAsia" w:hAnsi="Times New Roman" w:cs="Times New Roman"/>
                  <w:kern w:val="2"/>
                  <w:sz w:val="24"/>
                  <w:szCs w:val="24"/>
                  <w14:ligatures w14:val="standardContextual"/>
                </w:rPr>
                <w:t>&lt;*&gt;</w:t>
              </w:r>
            </w:hyperlink>
          </w:p>
        </w:tc>
        <w:tc>
          <w:tcPr>
            <w:tcW w:w="1333" w:type="dxa"/>
          </w:tcPr>
          <w:p w14:paraId="76687D02" w14:textId="0CD4A2C4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Весовое значение критерия </w:t>
            </w:r>
            <w:r w:rsid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в общей оценке</w:t>
            </w:r>
          </w:p>
        </w:tc>
      </w:tr>
    </w:tbl>
    <w:p w14:paraId="6A725CD2" w14:textId="77777777" w:rsidR="001409B2" w:rsidRPr="001409B2" w:rsidRDefault="001409B2">
      <w:pPr>
        <w:rPr>
          <w:sz w:val="4"/>
          <w:szCs w:val="4"/>
        </w:rPr>
      </w:pPr>
    </w:p>
    <w:tbl>
      <w:tblPr>
        <w:tblStyle w:val="aa"/>
        <w:tblW w:w="9805" w:type="dxa"/>
        <w:tblLayout w:type="fixed"/>
        <w:tblLook w:val="0000" w:firstRow="0" w:lastRow="0" w:firstColumn="0" w:lastColumn="0" w:noHBand="0" w:noVBand="0"/>
      </w:tblPr>
      <w:tblGrid>
        <w:gridCol w:w="567"/>
        <w:gridCol w:w="2494"/>
        <w:gridCol w:w="3880"/>
        <w:gridCol w:w="1531"/>
        <w:gridCol w:w="1333"/>
      </w:tblGrid>
      <w:tr w:rsidR="00E94272" w:rsidRPr="00A56710" w14:paraId="5D07F98F" w14:textId="77777777" w:rsidTr="001409B2">
        <w:trPr>
          <w:tblHeader/>
        </w:trPr>
        <w:tc>
          <w:tcPr>
            <w:tcW w:w="567" w:type="dxa"/>
          </w:tcPr>
          <w:p w14:paraId="48275734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494" w:type="dxa"/>
          </w:tcPr>
          <w:p w14:paraId="28494B58" w14:textId="77777777" w:rsidR="00E94272" w:rsidRPr="001409B2" w:rsidRDefault="00E94272" w:rsidP="001409B2">
            <w:pPr>
              <w:autoSpaceDE w:val="0"/>
              <w:autoSpaceDN w:val="0"/>
              <w:ind w:left="-77" w:right="-67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880" w:type="dxa"/>
          </w:tcPr>
          <w:p w14:paraId="1EDC4690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531" w:type="dxa"/>
          </w:tcPr>
          <w:p w14:paraId="038BC2C1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333" w:type="dxa"/>
          </w:tcPr>
          <w:p w14:paraId="23BB21AF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</w:tr>
      <w:tr w:rsidR="00E94272" w:rsidRPr="00A56710" w14:paraId="2A4BD37D" w14:textId="77777777" w:rsidTr="001409B2">
        <w:tc>
          <w:tcPr>
            <w:tcW w:w="567" w:type="dxa"/>
            <w:vMerge w:val="restart"/>
          </w:tcPr>
          <w:p w14:paraId="15FDCBA0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1.</w:t>
            </w:r>
          </w:p>
        </w:tc>
        <w:tc>
          <w:tcPr>
            <w:tcW w:w="2494" w:type="dxa"/>
            <w:vMerge w:val="restart"/>
          </w:tcPr>
          <w:p w14:paraId="44798973" w14:textId="3FF8190D" w:rsidR="00E94272" w:rsidRPr="001409B2" w:rsidRDefault="00E94272" w:rsidP="001409B2">
            <w:pPr>
              <w:autoSpaceDE w:val="0"/>
              <w:autoSpaceDN w:val="0"/>
              <w:ind w:left="-77" w:right="-67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Наличие земельного участка, необходимого </w:t>
            </w:r>
            <w:r w:rsid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для реализации </w:t>
            </w:r>
            <w:r w:rsidR="004A562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бизнес-плана</w:t>
            </w:r>
          </w:p>
        </w:tc>
        <w:tc>
          <w:tcPr>
            <w:tcW w:w="3880" w:type="dxa"/>
          </w:tcPr>
          <w:p w14:paraId="059ACFD5" w14:textId="17DBE87A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правообладание</w:t>
            </w:r>
            <w:proofErr w:type="spellEnd"/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сроком свыше </w:t>
            </w:r>
            <w:r w:rsid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5 лет или бессрочно (начиная </w:t>
            </w:r>
            <w:r w:rsid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от даты подачи документов)</w:t>
            </w:r>
          </w:p>
        </w:tc>
        <w:tc>
          <w:tcPr>
            <w:tcW w:w="1531" w:type="dxa"/>
          </w:tcPr>
          <w:p w14:paraId="1F23C3B2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333" w:type="dxa"/>
            <w:vMerge w:val="restart"/>
          </w:tcPr>
          <w:p w14:paraId="3A1748AC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0,1</w:t>
            </w:r>
          </w:p>
        </w:tc>
      </w:tr>
      <w:tr w:rsidR="00E94272" w:rsidRPr="00A56710" w14:paraId="3A2FDF71" w14:textId="77777777" w:rsidTr="001409B2">
        <w:tc>
          <w:tcPr>
            <w:tcW w:w="567" w:type="dxa"/>
            <w:vMerge/>
          </w:tcPr>
          <w:p w14:paraId="39FD368E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94" w:type="dxa"/>
            <w:vMerge/>
          </w:tcPr>
          <w:p w14:paraId="4222BEC0" w14:textId="77777777" w:rsidR="00E94272" w:rsidRPr="001409B2" w:rsidRDefault="00E94272" w:rsidP="001409B2">
            <w:pPr>
              <w:autoSpaceDE w:val="0"/>
              <w:autoSpaceDN w:val="0"/>
              <w:ind w:left="-77" w:right="-67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880" w:type="dxa"/>
          </w:tcPr>
          <w:p w14:paraId="49FCAB6F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правообладание</w:t>
            </w:r>
            <w:proofErr w:type="spellEnd"/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сроком менее 5 лет (начиная от даты подачи документов)</w:t>
            </w:r>
          </w:p>
        </w:tc>
        <w:tc>
          <w:tcPr>
            <w:tcW w:w="1531" w:type="dxa"/>
          </w:tcPr>
          <w:p w14:paraId="7D499970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333" w:type="dxa"/>
            <w:vMerge/>
          </w:tcPr>
          <w:p w14:paraId="0B904EE8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94272" w:rsidRPr="00A56710" w14:paraId="2696E4A5" w14:textId="77777777" w:rsidTr="001409B2">
        <w:tc>
          <w:tcPr>
            <w:tcW w:w="567" w:type="dxa"/>
            <w:vMerge w:val="restart"/>
          </w:tcPr>
          <w:p w14:paraId="599BBEA0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2.</w:t>
            </w:r>
          </w:p>
        </w:tc>
        <w:tc>
          <w:tcPr>
            <w:tcW w:w="2494" w:type="dxa"/>
            <w:vMerge w:val="restart"/>
          </w:tcPr>
          <w:p w14:paraId="46ECF264" w14:textId="2BE5EE87" w:rsidR="00E94272" w:rsidRPr="001409B2" w:rsidRDefault="00E94272" w:rsidP="001409B2">
            <w:pPr>
              <w:autoSpaceDE w:val="0"/>
              <w:autoSpaceDN w:val="0"/>
              <w:ind w:left="-77" w:right="-67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Наличие производственных зданий, помещений, сооружений, необходимых </w:t>
            </w:r>
            <w:r w:rsid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для реализации </w:t>
            </w:r>
            <w:r w:rsidR="004A562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бизнес-плана</w:t>
            </w:r>
          </w:p>
        </w:tc>
        <w:tc>
          <w:tcPr>
            <w:tcW w:w="3880" w:type="dxa"/>
          </w:tcPr>
          <w:p w14:paraId="0B1BC03F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в собственности</w:t>
            </w:r>
          </w:p>
        </w:tc>
        <w:tc>
          <w:tcPr>
            <w:tcW w:w="1531" w:type="dxa"/>
          </w:tcPr>
          <w:p w14:paraId="42AAE32A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333" w:type="dxa"/>
            <w:vMerge w:val="restart"/>
          </w:tcPr>
          <w:p w14:paraId="30D99787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0,05</w:t>
            </w:r>
          </w:p>
        </w:tc>
      </w:tr>
      <w:tr w:rsidR="00E94272" w:rsidRPr="00A56710" w14:paraId="2DB97E26" w14:textId="77777777" w:rsidTr="001409B2">
        <w:tc>
          <w:tcPr>
            <w:tcW w:w="567" w:type="dxa"/>
            <w:vMerge/>
          </w:tcPr>
          <w:p w14:paraId="05CE562D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94" w:type="dxa"/>
            <w:vMerge/>
          </w:tcPr>
          <w:p w14:paraId="57CCB3B8" w14:textId="77777777" w:rsidR="00E94272" w:rsidRPr="001409B2" w:rsidRDefault="00E94272" w:rsidP="001409B2">
            <w:pPr>
              <w:autoSpaceDE w:val="0"/>
              <w:autoSpaceDN w:val="0"/>
              <w:ind w:left="-77" w:right="-67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880" w:type="dxa"/>
          </w:tcPr>
          <w:p w14:paraId="63177C99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в аренде на срок свыше срока реализации проекта</w:t>
            </w:r>
          </w:p>
        </w:tc>
        <w:tc>
          <w:tcPr>
            <w:tcW w:w="1531" w:type="dxa"/>
          </w:tcPr>
          <w:p w14:paraId="1713E2DC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1333" w:type="dxa"/>
            <w:vMerge/>
          </w:tcPr>
          <w:p w14:paraId="70F2CD43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94272" w:rsidRPr="00A56710" w14:paraId="239908AF" w14:textId="77777777" w:rsidTr="001409B2">
        <w:tc>
          <w:tcPr>
            <w:tcW w:w="567" w:type="dxa"/>
            <w:vMerge/>
          </w:tcPr>
          <w:p w14:paraId="4029468E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94" w:type="dxa"/>
            <w:vMerge/>
          </w:tcPr>
          <w:p w14:paraId="0A848BC2" w14:textId="77777777" w:rsidR="00E94272" w:rsidRPr="001409B2" w:rsidRDefault="00E94272" w:rsidP="001409B2">
            <w:pPr>
              <w:autoSpaceDE w:val="0"/>
              <w:autoSpaceDN w:val="0"/>
              <w:ind w:left="-77" w:right="-67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880" w:type="dxa"/>
          </w:tcPr>
          <w:p w14:paraId="19F2409C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в аренде менее срока реализации проекта</w:t>
            </w:r>
          </w:p>
        </w:tc>
        <w:tc>
          <w:tcPr>
            <w:tcW w:w="1531" w:type="dxa"/>
          </w:tcPr>
          <w:p w14:paraId="7DA55DCF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333" w:type="dxa"/>
            <w:vMerge/>
          </w:tcPr>
          <w:p w14:paraId="4C0CD6CB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94272" w:rsidRPr="00A56710" w14:paraId="0F222C45" w14:textId="77777777" w:rsidTr="001409B2">
        <w:tc>
          <w:tcPr>
            <w:tcW w:w="567" w:type="dxa"/>
            <w:vMerge w:val="restart"/>
          </w:tcPr>
          <w:p w14:paraId="40EEDA5F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2494" w:type="dxa"/>
            <w:vMerge w:val="restart"/>
          </w:tcPr>
          <w:p w14:paraId="263C3C37" w14:textId="46F5B759" w:rsidR="00E94272" w:rsidRPr="001409B2" w:rsidRDefault="00E94272" w:rsidP="001409B2">
            <w:pPr>
              <w:autoSpaceDE w:val="0"/>
              <w:autoSpaceDN w:val="0"/>
              <w:ind w:left="-77" w:right="-67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Наличие сельскохозяйственной техники и </w:t>
            </w:r>
            <w:proofErr w:type="gramStart"/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грузовых</w:t>
            </w:r>
            <w:proofErr w:type="gramEnd"/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ТС, необходимых </w:t>
            </w:r>
            <w:r w:rsid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для реализации бизнес-плана (</w:t>
            </w:r>
            <w:proofErr w:type="spellStart"/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зарегистриро</w:t>
            </w:r>
            <w:proofErr w:type="spellEnd"/>
            <w:r w:rsid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ванные </w:t>
            </w:r>
            <w:r w:rsid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 </w:t>
            </w:r>
            <w:proofErr w:type="spellStart"/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Гостехнадзоре</w:t>
            </w:r>
            <w:proofErr w:type="spellEnd"/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, ГАИ)</w:t>
            </w:r>
          </w:p>
        </w:tc>
        <w:tc>
          <w:tcPr>
            <w:tcW w:w="3880" w:type="dxa"/>
          </w:tcPr>
          <w:p w14:paraId="6FDECB51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наличие на праве собственности</w:t>
            </w:r>
          </w:p>
        </w:tc>
        <w:tc>
          <w:tcPr>
            <w:tcW w:w="1531" w:type="dxa"/>
          </w:tcPr>
          <w:p w14:paraId="512ACB40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333" w:type="dxa"/>
            <w:vMerge w:val="restart"/>
          </w:tcPr>
          <w:p w14:paraId="71C43495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0,05</w:t>
            </w:r>
          </w:p>
        </w:tc>
      </w:tr>
      <w:tr w:rsidR="00E94272" w:rsidRPr="00A56710" w14:paraId="1CD8457E" w14:textId="77777777" w:rsidTr="001409B2">
        <w:tc>
          <w:tcPr>
            <w:tcW w:w="567" w:type="dxa"/>
            <w:vMerge/>
          </w:tcPr>
          <w:p w14:paraId="2D091B86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94" w:type="dxa"/>
            <w:vMerge/>
          </w:tcPr>
          <w:p w14:paraId="5171AFF5" w14:textId="77777777" w:rsidR="00E94272" w:rsidRPr="001409B2" w:rsidRDefault="00E94272" w:rsidP="001409B2">
            <w:pPr>
              <w:autoSpaceDE w:val="0"/>
              <w:autoSpaceDN w:val="0"/>
              <w:ind w:left="-77" w:right="-67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880" w:type="dxa"/>
          </w:tcPr>
          <w:p w14:paraId="11782066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наличие на праве финансовой аренды (лизинга)</w:t>
            </w:r>
          </w:p>
        </w:tc>
        <w:tc>
          <w:tcPr>
            <w:tcW w:w="1531" w:type="dxa"/>
          </w:tcPr>
          <w:p w14:paraId="487FAD17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1333" w:type="dxa"/>
            <w:vMerge/>
          </w:tcPr>
          <w:p w14:paraId="6520227F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94272" w:rsidRPr="00A56710" w14:paraId="0C1FC12B" w14:textId="77777777" w:rsidTr="001409B2">
        <w:tc>
          <w:tcPr>
            <w:tcW w:w="567" w:type="dxa"/>
            <w:vMerge/>
          </w:tcPr>
          <w:p w14:paraId="2FEEC712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94" w:type="dxa"/>
            <w:vMerge/>
          </w:tcPr>
          <w:p w14:paraId="7657BE46" w14:textId="77777777" w:rsidR="00E94272" w:rsidRPr="001409B2" w:rsidRDefault="00E94272" w:rsidP="001409B2">
            <w:pPr>
              <w:autoSpaceDE w:val="0"/>
              <w:autoSpaceDN w:val="0"/>
              <w:ind w:left="-77" w:right="-67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880" w:type="dxa"/>
          </w:tcPr>
          <w:p w14:paraId="1F2B813D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наличие на праве аренды</w:t>
            </w:r>
          </w:p>
        </w:tc>
        <w:tc>
          <w:tcPr>
            <w:tcW w:w="1531" w:type="dxa"/>
          </w:tcPr>
          <w:p w14:paraId="6309B3BC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25</w:t>
            </w:r>
          </w:p>
        </w:tc>
        <w:tc>
          <w:tcPr>
            <w:tcW w:w="1333" w:type="dxa"/>
            <w:vMerge/>
          </w:tcPr>
          <w:p w14:paraId="06412471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94272" w:rsidRPr="00A56710" w14:paraId="4CE2013B" w14:textId="77777777" w:rsidTr="001409B2">
        <w:tc>
          <w:tcPr>
            <w:tcW w:w="567" w:type="dxa"/>
            <w:vMerge/>
          </w:tcPr>
          <w:p w14:paraId="3942585A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94" w:type="dxa"/>
            <w:vMerge/>
          </w:tcPr>
          <w:p w14:paraId="41444458" w14:textId="77777777" w:rsidR="00E94272" w:rsidRPr="001409B2" w:rsidRDefault="00E94272" w:rsidP="001409B2">
            <w:pPr>
              <w:autoSpaceDE w:val="0"/>
              <w:autoSpaceDN w:val="0"/>
              <w:ind w:left="-77" w:right="-67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880" w:type="dxa"/>
          </w:tcPr>
          <w:p w14:paraId="72FEC107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отсутствие</w:t>
            </w:r>
          </w:p>
        </w:tc>
        <w:tc>
          <w:tcPr>
            <w:tcW w:w="1531" w:type="dxa"/>
          </w:tcPr>
          <w:p w14:paraId="32401A50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333" w:type="dxa"/>
            <w:vMerge/>
          </w:tcPr>
          <w:p w14:paraId="603E30C6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94272" w:rsidRPr="00A56710" w14:paraId="0053F01F" w14:textId="77777777" w:rsidTr="001409B2">
        <w:tc>
          <w:tcPr>
            <w:tcW w:w="567" w:type="dxa"/>
            <w:vMerge w:val="restart"/>
          </w:tcPr>
          <w:p w14:paraId="15562474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4.</w:t>
            </w:r>
          </w:p>
        </w:tc>
        <w:tc>
          <w:tcPr>
            <w:tcW w:w="2494" w:type="dxa"/>
            <w:vMerge w:val="restart"/>
          </w:tcPr>
          <w:p w14:paraId="24C13ED3" w14:textId="784DFCDF" w:rsidR="001409B2" w:rsidRPr="001409B2" w:rsidRDefault="00E94272" w:rsidP="00147C0A">
            <w:pPr>
              <w:autoSpaceDE w:val="0"/>
              <w:autoSpaceDN w:val="0"/>
              <w:ind w:left="-77" w:right="-67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Строительство производственных объектов, предусмотренных бизнес-планом</w:t>
            </w:r>
          </w:p>
        </w:tc>
        <w:tc>
          <w:tcPr>
            <w:tcW w:w="3880" w:type="dxa"/>
          </w:tcPr>
          <w:p w14:paraId="2493DF79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да</w:t>
            </w:r>
          </w:p>
        </w:tc>
        <w:tc>
          <w:tcPr>
            <w:tcW w:w="1531" w:type="dxa"/>
          </w:tcPr>
          <w:p w14:paraId="57F0EEFC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333" w:type="dxa"/>
            <w:vMerge w:val="restart"/>
          </w:tcPr>
          <w:p w14:paraId="510D2511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0,1</w:t>
            </w:r>
          </w:p>
        </w:tc>
      </w:tr>
      <w:tr w:rsidR="00E94272" w:rsidRPr="00A56710" w14:paraId="412DE250" w14:textId="77777777" w:rsidTr="001409B2">
        <w:tc>
          <w:tcPr>
            <w:tcW w:w="567" w:type="dxa"/>
            <w:vMerge/>
          </w:tcPr>
          <w:p w14:paraId="2F2F7ACD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94" w:type="dxa"/>
            <w:vMerge/>
          </w:tcPr>
          <w:p w14:paraId="4B86E463" w14:textId="77777777" w:rsidR="00E94272" w:rsidRPr="001409B2" w:rsidRDefault="00E94272" w:rsidP="001409B2">
            <w:pPr>
              <w:autoSpaceDE w:val="0"/>
              <w:autoSpaceDN w:val="0"/>
              <w:ind w:left="-77" w:right="-67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880" w:type="dxa"/>
          </w:tcPr>
          <w:p w14:paraId="10F490FF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нет</w:t>
            </w:r>
          </w:p>
        </w:tc>
        <w:tc>
          <w:tcPr>
            <w:tcW w:w="1531" w:type="dxa"/>
          </w:tcPr>
          <w:p w14:paraId="116B30C0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333" w:type="dxa"/>
            <w:vMerge/>
          </w:tcPr>
          <w:p w14:paraId="5839EC5F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94272" w:rsidRPr="00A56710" w14:paraId="2D3B93EF" w14:textId="77777777" w:rsidTr="001409B2">
        <w:tc>
          <w:tcPr>
            <w:tcW w:w="567" w:type="dxa"/>
            <w:vMerge w:val="restart"/>
          </w:tcPr>
          <w:p w14:paraId="184FDCD3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5.</w:t>
            </w:r>
          </w:p>
        </w:tc>
        <w:tc>
          <w:tcPr>
            <w:tcW w:w="2494" w:type="dxa"/>
            <w:vMerge w:val="restart"/>
          </w:tcPr>
          <w:p w14:paraId="4AD74240" w14:textId="77777777" w:rsidR="00E94272" w:rsidRPr="001409B2" w:rsidRDefault="00E94272" w:rsidP="001409B2">
            <w:pPr>
              <w:autoSpaceDE w:val="0"/>
              <w:autoSpaceDN w:val="0"/>
              <w:ind w:left="-77" w:right="-67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Создание рабочих мест</w:t>
            </w:r>
          </w:p>
        </w:tc>
        <w:tc>
          <w:tcPr>
            <w:tcW w:w="3880" w:type="dxa"/>
          </w:tcPr>
          <w:p w14:paraId="3F15628C" w14:textId="263DB97E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от 4 и более новых постоянных рабочих мест, свыше минимального количества, установленного требованиями </w:t>
            </w:r>
            <w:r w:rsid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к участникам отбора</w:t>
            </w:r>
          </w:p>
        </w:tc>
        <w:tc>
          <w:tcPr>
            <w:tcW w:w="1531" w:type="dxa"/>
          </w:tcPr>
          <w:p w14:paraId="327271C6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333" w:type="dxa"/>
            <w:vMerge w:val="restart"/>
          </w:tcPr>
          <w:p w14:paraId="6B837565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0,1</w:t>
            </w:r>
          </w:p>
        </w:tc>
      </w:tr>
      <w:tr w:rsidR="00E94272" w:rsidRPr="00A56710" w14:paraId="5651BE99" w14:textId="77777777" w:rsidTr="001409B2">
        <w:tc>
          <w:tcPr>
            <w:tcW w:w="567" w:type="dxa"/>
            <w:vMerge/>
          </w:tcPr>
          <w:p w14:paraId="61A7158F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94" w:type="dxa"/>
            <w:vMerge/>
          </w:tcPr>
          <w:p w14:paraId="61F2F1B4" w14:textId="77777777" w:rsidR="00E94272" w:rsidRPr="001409B2" w:rsidRDefault="00E94272" w:rsidP="001409B2">
            <w:pPr>
              <w:autoSpaceDE w:val="0"/>
              <w:autoSpaceDN w:val="0"/>
              <w:ind w:left="-77" w:right="-67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880" w:type="dxa"/>
          </w:tcPr>
          <w:p w14:paraId="402F6FAA" w14:textId="2901D3B1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до 3 новых постоянных рабочих мест (включительно) свыше минимального количества, установленного требованиями </w:t>
            </w:r>
            <w:r w:rsid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к участникам отбора</w:t>
            </w:r>
          </w:p>
        </w:tc>
        <w:tc>
          <w:tcPr>
            <w:tcW w:w="1531" w:type="dxa"/>
          </w:tcPr>
          <w:p w14:paraId="76DBAE76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1333" w:type="dxa"/>
            <w:vMerge/>
          </w:tcPr>
          <w:p w14:paraId="64C0DFAC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94272" w:rsidRPr="00A56710" w14:paraId="6E228371" w14:textId="77777777" w:rsidTr="001409B2">
        <w:tc>
          <w:tcPr>
            <w:tcW w:w="567" w:type="dxa"/>
            <w:vMerge w:val="restart"/>
          </w:tcPr>
          <w:p w14:paraId="1909C9C1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6.</w:t>
            </w:r>
          </w:p>
        </w:tc>
        <w:tc>
          <w:tcPr>
            <w:tcW w:w="2494" w:type="dxa"/>
            <w:vMerge w:val="restart"/>
          </w:tcPr>
          <w:p w14:paraId="278DA03F" w14:textId="7E542D70" w:rsidR="00E94272" w:rsidRPr="001409B2" w:rsidRDefault="00E94272" w:rsidP="001409B2">
            <w:pPr>
              <w:autoSpaceDE w:val="0"/>
              <w:autoSpaceDN w:val="0"/>
              <w:ind w:left="-77" w:right="-67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Количество членов сельскохозяйственного потребительского кооператива </w:t>
            </w:r>
            <w:r w:rsid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(кроме ассоциированного членства)</w:t>
            </w:r>
          </w:p>
        </w:tc>
        <w:tc>
          <w:tcPr>
            <w:tcW w:w="3880" w:type="dxa"/>
          </w:tcPr>
          <w:p w14:paraId="7F494E06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свыше 15</w:t>
            </w:r>
          </w:p>
        </w:tc>
        <w:tc>
          <w:tcPr>
            <w:tcW w:w="1531" w:type="dxa"/>
          </w:tcPr>
          <w:p w14:paraId="3A4344C6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333" w:type="dxa"/>
            <w:vMerge w:val="restart"/>
          </w:tcPr>
          <w:p w14:paraId="41B23EDD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0,1</w:t>
            </w:r>
          </w:p>
        </w:tc>
      </w:tr>
      <w:tr w:rsidR="00E94272" w:rsidRPr="00A56710" w14:paraId="23AD7BB5" w14:textId="77777777" w:rsidTr="001409B2">
        <w:tc>
          <w:tcPr>
            <w:tcW w:w="567" w:type="dxa"/>
            <w:vMerge/>
          </w:tcPr>
          <w:p w14:paraId="3D197A1D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94" w:type="dxa"/>
            <w:vMerge/>
          </w:tcPr>
          <w:p w14:paraId="156E9250" w14:textId="77777777" w:rsidR="00E94272" w:rsidRPr="001409B2" w:rsidRDefault="00E94272" w:rsidP="001409B2">
            <w:pPr>
              <w:autoSpaceDE w:val="0"/>
              <w:autoSpaceDN w:val="0"/>
              <w:ind w:left="-77" w:right="-67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880" w:type="dxa"/>
          </w:tcPr>
          <w:p w14:paraId="4DEFD07E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свыше 10 и до 15 включительно</w:t>
            </w:r>
          </w:p>
        </w:tc>
        <w:tc>
          <w:tcPr>
            <w:tcW w:w="1531" w:type="dxa"/>
          </w:tcPr>
          <w:p w14:paraId="041E4BEB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1333" w:type="dxa"/>
            <w:vMerge/>
          </w:tcPr>
          <w:p w14:paraId="19531731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94272" w:rsidRPr="00A56710" w14:paraId="42ED615B" w14:textId="77777777" w:rsidTr="001409B2">
        <w:tc>
          <w:tcPr>
            <w:tcW w:w="567" w:type="dxa"/>
            <w:vMerge w:val="restart"/>
          </w:tcPr>
          <w:p w14:paraId="516F9E7A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7</w:t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494" w:type="dxa"/>
            <w:vMerge w:val="restart"/>
          </w:tcPr>
          <w:p w14:paraId="421F925A" w14:textId="77777777" w:rsidR="00E94272" w:rsidRPr="001409B2" w:rsidRDefault="00E94272" w:rsidP="001409B2">
            <w:pPr>
              <w:autoSpaceDE w:val="0"/>
              <w:autoSpaceDN w:val="0"/>
              <w:ind w:left="-77" w:right="-67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Индивидуальное собеседование</w:t>
            </w:r>
          </w:p>
        </w:tc>
        <w:tc>
          <w:tcPr>
            <w:tcW w:w="3880" w:type="dxa"/>
          </w:tcPr>
          <w:p w14:paraId="503E4CFA" w14:textId="24D532EF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один голос </w:t>
            </w:r>
            <w:r w:rsidR="00835C3B"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"</w:t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за</w:t>
            </w:r>
            <w:r w:rsidR="00835C3B"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"</w:t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члена комиссии</w:t>
            </w:r>
          </w:p>
        </w:tc>
        <w:tc>
          <w:tcPr>
            <w:tcW w:w="1531" w:type="dxa"/>
          </w:tcPr>
          <w:p w14:paraId="011BFB33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333" w:type="dxa"/>
            <w:vMerge w:val="restart"/>
          </w:tcPr>
          <w:p w14:paraId="298087FB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0,</w:t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50</w:t>
            </w:r>
          </w:p>
        </w:tc>
      </w:tr>
      <w:tr w:rsidR="00E94272" w:rsidRPr="00A56710" w14:paraId="4A7109F1" w14:textId="77777777" w:rsidTr="001409B2">
        <w:tc>
          <w:tcPr>
            <w:tcW w:w="567" w:type="dxa"/>
            <w:vMerge/>
          </w:tcPr>
          <w:p w14:paraId="27BCB5BE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94" w:type="dxa"/>
            <w:vMerge/>
          </w:tcPr>
          <w:p w14:paraId="0D94F55F" w14:textId="77777777" w:rsidR="00E94272" w:rsidRPr="001409B2" w:rsidRDefault="00E94272" w:rsidP="001409B2">
            <w:pPr>
              <w:autoSpaceDE w:val="0"/>
              <w:autoSpaceDN w:val="0"/>
              <w:ind w:left="-77" w:right="-67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880" w:type="dxa"/>
          </w:tcPr>
          <w:p w14:paraId="2695EB98" w14:textId="4F060CFD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один голос </w:t>
            </w:r>
            <w:r w:rsidR="00835C3B"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"</w:t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против</w:t>
            </w:r>
            <w:r w:rsidR="00835C3B"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"</w:t>
            </w: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члена комиссии</w:t>
            </w:r>
          </w:p>
        </w:tc>
        <w:tc>
          <w:tcPr>
            <w:tcW w:w="1531" w:type="dxa"/>
          </w:tcPr>
          <w:p w14:paraId="607BF4E4" w14:textId="77777777" w:rsidR="00E94272" w:rsidRPr="001409B2" w:rsidRDefault="00E94272" w:rsidP="004C01F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409B2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333" w:type="dxa"/>
            <w:vMerge/>
          </w:tcPr>
          <w:p w14:paraId="0E6EC465" w14:textId="77777777" w:rsidR="00E94272" w:rsidRPr="001409B2" w:rsidRDefault="00E94272" w:rsidP="004C01FB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D9745AE" w14:textId="77777777" w:rsidR="00E94272" w:rsidRDefault="00E94272" w:rsidP="00E94272">
      <w:pPr>
        <w:autoSpaceDE w:val="0"/>
        <w:autoSpaceDN w:val="0"/>
        <w:ind w:firstLine="540"/>
        <w:rPr>
          <w:rFonts w:eastAsiaTheme="minorEastAsia"/>
          <w:kern w:val="2"/>
          <w:sz w:val="24"/>
          <w:szCs w:val="24"/>
          <w14:ligatures w14:val="standardContextual"/>
        </w:rPr>
      </w:pPr>
    </w:p>
    <w:p w14:paraId="7E602076" w14:textId="77777777" w:rsidR="001409B2" w:rsidRDefault="001409B2" w:rsidP="00E94272">
      <w:pPr>
        <w:autoSpaceDE w:val="0"/>
        <w:autoSpaceDN w:val="0"/>
        <w:ind w:firstLine="540"/>
        <w:rPr>
          <w:rFonts w:eastAsiaTheme="minorEastAsia"/>
          <w:kern w:val="2"/>
          <w:sz w:val="24"/>
          <w:szCs w:val="24"/>
          <w14:ligatures w14:val="standardContextual"/>
        </w:rPr>
      </w:pPr>
    </w:p>
    <w:p w14:paraId="48CA5BF5" w14:textId="77777777" w:rsidR="001409B2" w:rsidRDefault="001409B2" w:rsidP="00E94272">
      <w:pPr>
        <w:autoSpaceDE w:val="0"/>
        <w:autoSpaceDN w:val="0"/>
        <w:ind w:firstLine="540"/>
        <w:rPr>
          <w:rFonts w:eastAsiaTheme="minorEastAsia"/>
          <w:kern w:val="2"/>
          <w:sz w:val="24"/>
          <w:szCs w:val="24"/>
          <w14:ligatures w14:val="standardContextual"/>
        </w:rPr>
      </w:pPr>
    </w:p>
    <w:p w14:paraId="5F5909F6" w14:textId="77777777" w:rsidR="00E94272" w:rsidRPr="00A56710" w:rsidRDefault="00E94272" w:rsidP="00E94272">
      <w:pPr>
        <w:autoSpaceDE w:val="0"/>
        <w:autoSpaceDN w:val="0"/>
        <w:ind w:firstLine="540"/>
        <w:rPr>
          <w:rFonts w:eastAsiaTheme="minorEastAsia"/>
          <w:kern w:val="2"/>
          <w:sz w:val="24"/>
          <w:szCs w:val="24"/>
          <w14:ligatures w14:val="standardContextual"/>
        </w:rPr>
      </w:pPr>
      <w:r w:rsidRPr="00A56710">
        <w:rPr>
          <w:rFonts w:eastAsiaTheme="minorEastAsia"/>
          <w:kern w:val="2"/>
          <w:sz w:val="24"/>
          <w:szCs w:val="24"/>
          <w14:ligatures w14:val="standardContextual"/>
        </w:rPr>
        <w:t>--------------------------------</w:t>
      </w:r>
    </w:p>
    <w:p w14:paraId="75E015FB" w14:textId="7CDA1266" w:rsidR="00E94272" w:rsidRPr="00A56710" w:rsidRDefault="00E94272" w:rsidP="001409B2">
      <w:pPr>
        <w:autoSpaceDE w:val="0"/>
        <w:autoSpaceDN w:val="0"/>
        <w:ind w:firstLine="540"/>
        <w:jc w:val="both"/>
        <w:rPr>
          <w:rFonts w:eastAsiaTheme="minorEastAsia"/>
          <w:kern w:val="2"/>
          <w:szCs w:val="28"/>
          <w14:ligatures w14:val="standardContextual"/>
        </w:rPr>
      </w:pPr>
      <w:bookmarkStart w:id="37" w:name="P1094"/>
      <w:bookmarkEnd w:id="37"/>
      <w:r w:rsidRPr="00A56710">
        <w:rPr>
          <w:rFonts w:eastAsiaTheme="minorEastAsia"/>
          <w:kern w:val="2"/>
          <w:sz w:val="24"/>
          <w:szCs w:val="24"/>
          <w14:ligatures w14:val="standardContextual"/>
        </w:rPr>
        <w:t xml:space="preserve">&lt;*&gt; В случае если все члены комиссии по критерию </w:t>
      </w:r>
      <w:r w:rsidR="00835C3B">
        <w:rPr>
          <w:rFonts w:eastAsiaTheme="minorEastAsia"/>
          <w:kern w:val="2"/>
          <w:sz w:val="24"/>
          <w:szCs w:val="24"/>
          <w14:ligatures w14:val="standardContextual"/>
        </w:rPr>
        <w:t>"</w:t>
      </w:r>
      <w:r w:rsidRPr="00A56710">
        <w:rPr>
          <w:rFonts w:eastAsiaTheme="minorEastAsia"/>
          <w:kern w:val="2"/>
          <w:sz w:val="24"/>
          <w:szCs w:val="24"/>
          <w14:ligatures w14:val="standardContextual"/>
        </w:rPr>
        <w:t>индивидуальное собеседование</w:t>
      </w:r>
      <w:r w:rsidR="00835C3B">
        <w:rPr>
          <w:rFonts w:eastAsiaTheme="minorEastAsia"/>
          <w:kern w:val="2"/>
          <w:sz w:val="24"/>
          <w:szCs w:val="24"/>
          <w14:ligatures w14:val="standardContextual"/>
        </w:rPr>
        <w:t>"</w:t>
      </w:r>
      <w:r w:rsidRPr="00A56710">
        <w:rPr>
          <w:rFonts w:eastAsiaTheme="minorEastAsia"/>
          <w:kern w:val="2"/>
          <w:sz w:val="24"/>
          <w:szCs w:val="24"/>
          <w14:ligatures w14:val="standardContextual"/>
        </w:rPr>
        <w:t xml:space="preserve"> присваивают участнику отбора 0 баллов, комиссия не оценивает проект (бизнес-план) участника отбора, по всем критериям ставится 0 баллов</w:t>
      </w:r>
      <w:r w:rsidRPr="00A56710">
        <w:rPr>
          <w:rFonts w:eastAsiaTheme="minorEastAsia"/>
          <w:kern w:val="2"/>
          <w:szCs w:val="28"/>
          <w14:ligatures w14:val="standardContextual"/>
        </w:rPr>
        <w:t>.</w:t>
      </w:r>
    </w:p>
    <w:p w14:paraId="30B82270" w14:textId="77777777" w:rsidR="00E94272" w:rsidRPr="00A56710" w:rsidRDefault="00E94272" w:rsidP="00E94272">
      <w:pPr>
        <w:autoSpaceDE w:val="0"/>
        <w:autoSpaceDN w:val="0"/>
        <w:ind w:firstLine="540"/>
        <w:rPr>
          <w:rFonts w:eastAsiaTheme="minorEastAsia"/>
          <w:kern w:val="2"/>
          <w:szCs w:val="28"/>
          <w14:ligatures w14:val="standardContextual"/>
        </w:rPr>
      </w:pPr>
    </w:p>
    <w:p w14:paraId="230DFE07" w14:textId="77777777" w:rsidR="00E94272" w:rsidRPr="00A56710" w:rsidRDefault="00E94272" w:rsidP="00E94272">
      <w:pPr>
        <w:autoSpaceDE w:val="0"/>
        <w:autoSpaceDN w:val="0"/>
        <w:ind w:firstLine="540"/>
        <w:rPr>
          <w:rFonts w:eastAsiaTheme="minorEastAsia"/>
          <w:kern w:val="2"/>
          <w:szCs w:val="28"/>
          <w14:ligatures w14:val="standardContextual"/>
        </w:rPr>
      </w:pPr>
    </w:p>
    <w:p w14:paraId="1888C259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194927E" w14:textId="77777777" w:rsidR="00537CF4" w:rsidRPr="00A56710" w:rsidRDefault="00537CF4" w:rsidP="00537CF4">
      <w:pPr>
        <w:rPr>
          <w:sz w:val="28"/>
          <w:szCs w:val="28"/>
        </w:rPr>
      </w:pPr>
      <w:r w:rsidRPr="00A56710">
        <w:rPr>
          <w:b/>
          <w:sz w:val="28"/>
          <w:szCs w:val="28"/>
        </w:rPr>
        <w:br w:type="page"/>
      </w:r>
    </w:p>
    <w:p w14:paraId="4BC4D486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a"/>
        <w:tblW w:w="0" w:type="auto"/>
        <w:tblInd w:w="4644" w:type="dxa"/>
        <w:tblLook w:val="04A0" w:firstRow="1" w:lastRow="0" w:firstColumn="1" w:lastColumn="0" w:noHBand="0" w:noVBand="1"/>
      </w:tblPr>
      <w:tblGrid>
        <w:gridCol w:w="4983"/>
      </w:tblGrid>
      <w:tr w:rsidR="006737E1" w:rsidRPr="00A56710" w14:paraId="5317EE62" w14:textId="77777777" w:rsidTr="001409B2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5919EFF8" w14:textId="794923B7" w:rsidR="00537CF4" w:rsidRPr="00A56710" w:rsidRDefault="00537CF4" w:rsidP="0047670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</w:t>
            </w:r>
            <w:r w:rsidR="00835C3B">
              <w:rPr>
                <w:rFonts w:ascii="Times New Roman" w:hAnsi="Times New Roman" w:cs="Times New Roman"/>
                <w:b w:val="0"/>
                <w:sz w:val="28"/>
                <w:szCs w:val="28"/>
              </w:rPr>
              <w:t>№ 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к Порядку </w:t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предоставления грантов на развитие сельскохозяйственного потребительского кооператива </w:t>
            </w:r>
            <w:r w:rsidR="001409B2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условиях софинансирования </w:t>
            </w:r>
            <w:r w:rsidR="001409B2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A56710">
              <w:rPr>
                <w:rFonts w:ascii="Times New Roman" w:hAnsi="Times New Roman" w:cs="Times New Roman"/>
                <w:b w:val="0"/>
                <w:sz w:val="28"/>
                <w:szCs w:val="28"/>
              </w:rPr>
              <w:t>за счет средств федерального бюджета на поддержку приоритетных направлений малого агробизнеса</w:t>
            </w:r>
          </w:p>
        </w:tc>
      </w:tr>
    </w:tbl>
    <w:p w14:paraId="58211804" w14:textId="77777777" w:rsidR="00537CF4" w:rsidRPr="00A56710" w:rsidRDefault="00537CF4" w:rsidP="00537CF4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08A3394F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8DA35BB" w14:textId="77777777" w:rsidR="00537CF4" w:rsidRPr="001409B2" w:rsidRDefault="00537CF4" w:rsidP="00537C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8" w:name="P1114"/>
      <w:bookmarkEnd w:id="38"/>
      <w:r w:rsidRPr="001409B2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3D29E809" w14:textId="77777777" w:rsidR="001409B2" w:rsidRDefault="001409B2" w:rsidP="00537C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9B2">
        <w:rPr>
          <w:rFonts w:ascii="Times New Roman" w:hAnsi="Times New Roman" w:cs="Times New Roman"/>
          <w:b/>
          <w:sz w:val="28"/>
          <w:szCs w:val="28"/>
        </w:rPr>
        <w:t xml:space="preserve">документов для подтверждения целевого использования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1409B2">
        <w:rPr>
          <w:rFonts w:ascii="Times New Roman" w:hAnsi="Times New Roman" w:cs="Times New Roman"/>
          <w:b/>
          <w:sz w:val="28"/>
          <w:szCs w:val="28"/>
        </w:rPr>
        <w:t xml:space="preserve">грантов на развитие сельскохозяйственного потребительского </w:t>
      </w:r>
    </w:p>
    <w:p w14:paraId="664C4350" w14:textId="5B488AA5" w:rsidR="00537CF4" w:rsidRPr="001409B2" w:rsidRDefault="001409B2" w:rsidP="00537C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9B2">
        <w:rPr>
          <w:rFonts w:ascii="Times New Roman" w:hAnsi="Times New Roman" w:cs="Times New Roman"/>
          <w:b/>
          <w:sz w:val="28"/>
          <w:szCs w:val="28"/>
        </w:rPr>
        <w:t xml:space="preserve">кооператива на условиях софинансирования за счет средств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1409B2">
        <w:rPr>
          <w:rFonts w:ascii="Times New Roman" w:hAnsi="Times New Roman" w:cs="Times New Roman"/>
          <w:b/>
          <w:sz w:val="28"/>
          <w:szCs w:val="28"/>
        </w:rPr>
        <w:t xml:space="preserve">федерального бюджета на поддержку приоритетных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1409B2">
        <w:rPr>
          <w:rFonts w:ascii="Times New Roman" w:hAnsi="Times New Roman" w:cs="Times New Roman"/>
          <w:b/>
          <w:sz w:val="28"/>
          <w:szCs w:val="28"/>
        </w:rPr>
        <w:t>направлений малого агробизнеса</w:t>
      </w:r>
    </w:p>
    <w:p w14:paraId="16BF41FC" w14:textId="77777777" w:rsidR="00537CF4" w:rsidRPr="00A56710" w:rsidRDefault="00537CF4" w:rsidP="00537CF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25325EE" w14:textId="316D447E" w:rsidR="00537CF4" w:rsidRPr="001409B2" w:rsidRDefault="00537CF4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09B2">
        <w:rPr>
          <w:rFonts w:ascii="Times New Roman" w:hAnsi="Times New Roman" w:cs="Times New Roman"/>
          <w:b w:val="0"/>
          <w:sz w:val="28"/>
          <w:szCs w:val="28"/>
        </w:rPr>
        <w:t>1. Для подтверждения целевого использования гранта в отчетном квартале грантополучатель ежеквартально до окончания периода использования гранта (24 месяца) до</w:t>
      </w:r>
      <w:r w:rsidR="00835C3B" w:rsidRPr="001409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4439" w:rsidRPr="001409B2">
        <w:rPr>
          <w:rFonts w:ascii="Times New Roman" w:hAnsi="Times New Roman" w:cs="Times New Roman"/>
          <w:b w:val="0"/>
          <w:sz w:val="28"/>
          <w:szCs w:val="28"/>
        </w:rPr>
        <w:t>15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 числа месяца, следующего за отчетным кварталом, представляет заверенные им копии </w:t>
      </w:r>
      <w:hyperlink w:anchor="P1149">
        <w:r w:rsidRPr="001409B2">
          <w:rPr>
            <w:rFonts w:ascii="Times New Roman" w:hAnsi="Times New Roman" w:cs="Times New Roman"/>
            <w:b w:val="0"/>
            <w:sz w:val="28"/>
            <w:szCs w:val="28"/>
          </w:rPr>
          <w:t>&lt;*&gt;</w:t>
        </w:r>
      </w:hyperlink>
      <w:r w:rsidRPr="001409B2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4EF2AA08" w14:textId="2E25567E" w:rsidR="00F15298" w:rsidRPr="001409B2" w:rsidRDefault="00F15298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39" w:name="P1124"/>
      <w:bookmarkEnd w:id="39"/>
      <w:proofErr w:type="gramStart"/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4A5622">
        <w:rPr>
          <w:rFonts w:ascii="Times New Roman" w:hAnsi="Times New Roman" w:cs="Times New Roman"/>
          <w:b w:val="0"/>
          <w:sz w:val="28"/>
          <w:szCs w:val="28"/>
        </w:rPr>
        <w:t>п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ри приобретении, строительстве, капитальном ремонте, реконструкции или модернизации производственных объектов, в том числе модульных, предназначенных для заготовки, хранения, подработки, переработки, сортировки, убоя, первичной и (или) последующей переработки, подготовки к реализации и реализации сельскохозяйственной продукции </w:t>
      </w:r>
      <w:r w:rsidR="001409B2">
        <w:rPr>
          <w:rFonts w:ascii="Times New Roman" w:hAnsi="Times New Roman" w:cs="Times New Roman"/>
          <w:b w:val="0"/>
          <w:sz w:val="28"/>
          <w:szCs w:val="28"/>
        </w:rPr>
        <w:br/>
      </w:r>
      <w:r w:rsidRPr="001409B2">
        <w:rPr>
          <w:rFonts w:ascii="Times New Roman" w:hAnsi="Times New Roman" w:cs="Times New Roman"/>
          <w:b w:val="0"/>
          <w:sz w:val="28"/>
          <w:szCs w:val="28"/>
        </w:rPr>
        <w:t>и</w:t>
      </w:r>
      <w:r w:rsidR="004A5622">
        <w:rPr>
          <w:rFonts w:ascii="Times New Roman" w:hAnsi="Times New Roman" w:cs="Times New Roman"/>
          <w:b w:val="0"/>
          <w:sz w:val="28"/>
          <w:szCs w:val="28"/>
        </w:rPr>
        <w:t> 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(или) пищевых лесных ресурсов - </w:t>
      </w:r>
      <w:bookmarkStart w:id="40" w:name="P1134"/>
      <w:bookmarkEnd w:id="40"/>
      <w:r w:rsidRPr="001409B2">
        <w:rPr>
          <w:rFonts w:ascii="Times New Roman" w:hAnsi="Times New Roman" w:cs="Times New Roman"/>
          <w:b w:val="0"/>
          <w:bCs/>
          <w:sz w:val="28"/>
          <w:szCs w:val="28"/>
        </w:rPr>
        <w:t xml:space="preserve">договоров купли-продажи, договоров подряда, платежных поручений, подтверждающих оплату по договору, актов приемки-передачи, выписки </w:t>
      </w:r>
      <w:r w:rsidR="00906721" w:rsidRPr="001409B2">
        <w:rPr>
          <w:rFonts w:ascii="Times New Roman" w:hAnsi="Times New Roman" w:cs="Times New Roman"/>
          <w:b w:val="0"/>
          <w:bCs/>
          <w:sz w:val="28"/>
          <w:szCs w:val="28"/>
        </w:rPr>
        <w:t>из Единого государственного реестра недвижимости о государственной</w:t>
      </w:r>
      <w:proofErr w:type="gramEnd"/>
      <w:r w:rsidR="00906721" w:rsidRPr="001409B2">
        <w:rPr>
          <w:rFonts w:ascii="Times New Roman" w:hAnsi="Times New Roman" w:cs="Times New Roman"/>
          <w:b w:val="0"/>
          <w:bCs/>
          <w:sz w:val="28"/>
          <w:szCs w:val="28"/>
        </w:rPr>
        <w:t xml:space="preserve"> регистрации</w:t>
      </w:r>
      <w:r w:rsidRPr="001409B2">
        <w:rPr>
          <w:rFonts w:ascii="Times New Roman" w:hAnsi="Times New Roman" w:cs="Times New Roman"/>
          <w:b w:val="0"/>
          <w:bCs/>
          <w:sz w:val="28"/>
          <w:szCs w:val="28"/>
        </w:rPr>
        <w:t xml:space="preserve">, актов о приеме выполненных работ (форма </w:t>
      </w:r>
      <w:r w:rsidR="00835C3B" w:rsidRPr="001409B2">
        <w:rPr>
          <w:rFonts w:ascii="Times New Roman" w:hAnsi="Times New Roman" w:cs="Times New Roman"/>
          <w:b w:val="0"/>
          <w:bCs/>
          <w:sz w:val="28"/>
          <w:szCs w:val="28"/>
        </w:rPr>
        <w:t>№ </w:t>
      </w:r>
      <w:r w:rsidRPr="001409B2">
        <w:rPr>
          <w:rFonts w:ascii="Times New Roman" w:hAnsi="Times New Roman" w:cs="Times New Roman"/>
          <w:b w:val="0"/>
          <w:bCs/>
          <w:sz w:val="28"/>
          <w:szCs w:val="28"/>
        </w:rPr>
        <w:t xml:space="preserve">КС-2), справок о стоимости выполненных работ и затрат (форма </w:t>
      </w:r>
      <w:r w:rsidR="00835C3B" w:rsidRPr="001409B2">
        <w:rPr>
          <w:rFonts w:ascii="Times New Roman" w:hAnsi="Times New Roman" w:cs="Times New Roman"/>
          <w:b w:val="0"/>
          <w:bCs/>
          <w:sz w:val="28"/>
          <w:szCs w:val="28"/>
        </w:rPr>
        <w:t>№ </w:t>
      </w:r>
      <w:r w:rsidRPr="001409B2">
        <w:rPr>
          <w:rFonts w:ascii="Times New Roman" w:hAnsi="Times New Roman" w:cs="Times New Roman"/>
          <w:b w:val="0"/>
          <w:bCs/>
          <w:sz w:val="28"/>
          <w:szCs w:val="28"/>
        </w:rPr>
        <w:t>КС-3), счетов-фактур;</w:t>
      </w:r>
    </w:p>
    <w:p w14:paraId="4E71C2AE" w14:textId="5960EA07" w:rsidR="00F15298" w:rsidRPr="001409B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 п</w:t>
      </w:r>
      <w:r w:rsidR="00F15298" w:rsidRPr="001409B2">
        <w:rPr>
          <w:rFonts w:ascii="Times New Roman" w:hAnsi="Times New Roman" w:cs="Times New Roman"/>
          <w:b w:val="0"/>
          <w:sz w:val="28"/>
          <w:szCs w:val="28"/>
        </w:rPr>
        <w:t xml:space="preserve">ри приобретении оборудования, в том числе оборудования </w:t>
      </w:r>
      <w:r w:rsidR="001409B2">
        <w:rPr>
          <w:rFonts w:ascii="Times New Roman" w:hAnsi="Times New Roman" w:cs="Times New Roman"/>
          <w:b w:val="0"/>
          <w:sz w:val="28"/>
          <w:szCs w:val="28"/>
        </w:rPr>
        <w:br/>
      </w:r>
      <w:r w:rsidR="00F15298" w:rsidRPr="001409B2">
        <w:rPr>
          <w:rFonts w:ascii="Times New Roman" w:hAnsi="Times New Roman" w:cs="Times New Roman"/>
          <w:b w:val="0"/>
          <w:sz w:val="28"/>
          <w:szCs w:val="28"/>
        </w:rPr>
        <w:t xml:space="preserve">для рыбоводной инфраструктуры и аквакультуры (товарного рыбоводства) - </w:t>
      </w:r>
      <w:r w:rsidR="00F15298" w:rsidRPr="001409B2">
        <w:rPr>
          <w:rFonts w:ascii="Times New Roman" w:hAnsi="Times New Roman" w:cs="Times New Roman"/>
          <w:b w:val="0"/>
          <w:bCs/>
          <w:sz w:val="28"/>
          <w:szCs w:val="28"/>
        </w:rPr>
        <w:t>договоров поставки, договоров купли-продажи, актов приема-передачи, платежных поручений, накладных (УПД), счетов-фактур;</w:t>
      </w:r>
    </w:p>
    <w:p w14:paraId="7D467BE0" w14:textId="51C66B03" w:rsidR="00F15298" w:rsidRPr="001409B2" w:rsidRDefault="00F15298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09B2">
        <w:rPr>
          <w:rFonts w:ascii="Times New Roman" w:hAnsi="Times New Roman" w:cs="Times New Roman"/>
          <w:b w:val="0"/>
          <w:sz w:val="28"/>
          <w:szCs w:val="28"/>
        </w:rPr>
        <w:t>1.3</w:t>
      </w:r>
      <w:r w:rsidR="00906721" w:rsidRPr="001409B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4A5622">
        <w:rPr>
          <w:rFonts w:ascii="Times New Roman" w:hAnsi="Times New Roman" w:cs="Times New Roman"/>
          <w:b w:val="0"/>
          <w:sz w:val="28"/>
          <w:szCs w:val="28"/>
        </w:rPr>
        <w:t>п</w:t>
      </w:r>
      <w:r w:rsidR="00906721" w:rsidRPr="001409B2">
        <w:rPr>
          <w:rFonts w:ascii="Times New Roman" w:hAnsi="Times New Roman" w:cs="Times New Roman"/>
          <w:b w:val="0"/>
          <w:sz w:val="28"/>
          <w:szCs w:val="28"/>
        </w:rPr>
        <w:t>ри</w:t>
      </w:r>
      <w:r w:rsidR="00835C3B" w:rsidRPr="001409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>погашени</w:t>
      </w:r>
      <w:r w:rsidR="00906721" w:rsidRPr="001409B2">
        <w:rPr>
          <w:rFonts w:ascii="Times New Roman" w:hAnsi="Times New Roman" w:cs="Times New Roman"/>
          <w:b w:val="0"/>
          <w:sz w:val="28"/>
          <w:szCs w:val="28"/>
        </w:rPr>
        <w:t>и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 не более 20 процентов привлекаемого на реализацию проекта грантополучателя льготного инвестиционного кредита в соответствии </w:t>
      </w:r>
      <w:r w:rsidR="001409B2">
        <w:rPr>
          <w:rFonts w:ascii="Times New Roman" w:hAnsi="Times New Roman" w:cs="Times New Roman"/>
          <w:b w:val="0"/>
          <w:sz w:val="28"/>
          <w:szCs w:val="28"/>
        </w:rPr>
        <w:br/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8E14FC" w:rsidRPr="001409B2">
        <w:rPr>
          <w:rFonts w:ascii="Times New Roman" w:hAnsi="Times New Roman" w:cs="Times New Roman"/>
          <w:b w:val="0"/>
          <w:sz w:val="28"/>
          <w:szCs w:val="28"/>
        </w:rPr>
        <w:t>р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ешением Минсельхоза России от 05.12.2025 </w:t>
      </w:r>
      <w:r w:rsidR="00835C3B" w:rsidRPr="001409B2">
        <w:rPr>
          <w:rFonts w:ascii="Times New Roman" w:hAnsi="Times New Roman" w:cs="Times New Roman"/>
          <w:b w:val="0"/>
          <w:sz w:val="28"/>
          <w:szCs w:val="28"/>
        </w:rPr>
        <w:t>№ 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25-66428-01969-Р </w:t>
      </w:r>
      <w:r w:rsidR="00835C3B" w:rsidRPr="001409B2">
        <w:rPr>
          <w:rFonts w:ascii="Times New Roman" w:hAnsi="Times New Roman" w:cs="Times New Roman"/>
          <w:b w:val="0"/>
          <w:sz w:val="28"/>
          <w:szCs w:val="28"/>
        </w:rPr>
        <w:t>"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О порядке предоставления субсидии на возмещение недополученных российскими кредитными организациями и государственной корпорацией развития </w:t>
      </w:r>
      <w:r w:rsidR="00835C3B" w:rsidRPr="001409B2">
        <w:rPr>
          <w:rFonts w:ascii="Times New Roman" w:hAnsi="Times New Roman" w:cs="Times New Roman"/>
          <w:b w:val="0"/>
          <w:sz w:val="28"/>
          <w:szCs w:val="28"/>
        </w:rPr>
        <w:t>"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>ВЭБ</w:t>
      </w:r>
      <w:proofErr w:type="gramStart"/>
      <w:r w:rsidRPr="001409B2">
        <w:rPr>
          <w:rFonts w:ascii="Times New Roman" w:hAnsi="Times New Roman" w:cs="Times New Roman"/>
          <w:b w:val="0"/>
          <w:sz w:val="28"/>
          <w:szCs w:val="28"/>
        </w:rPr>
        <w:t>.Р</w:t>
      </w:r>
      <w:proofErr w:type="gramEnd"/>
      <w:r w:rsidRPr="001409B2">
        <w:rPr>
          <w:rFonts w:ascii="Times New Roman" w:hAnsi="Times New Roman" w:cs="Times New Roman"/>
          <w:b w:val="0"/>
          <w:sz w:val="28"/>
          <w:szCs w:val="28"/>
        </w:rPr>
        <w:t>Ф</w:t>
      </w:r>
      <w:r w:rsidR="00835C3B" w:rsidRPr="001409B2">
        <w:rPr>
          <w:rFonts w:ascii="Times New Roman" w:hAnsi="Times New Roman" w:cs="Times New Roman"/>
          <w:b w:val="0"/>
          <w:sz w:val="28"/>
          <w:szCs w:val="28"/>
        </w:rPr>
        <w:t>"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 доходов по кредитам, выданным сельскохозяйственным товаропроизводителям (за исключением сельскохозяйственных кредитных </w:t>
      </w:r>
      <w:r w:rsidRPr="001409B2">
        <w:rPr>
          <w:rFonts w:ascii="Times New Roman" w:hAnsi="Times New Roman" w:cs="Times New Roman"/>
          <w:b w:val="0"/>
          <w:spacing w:val="-10"/>
          <w:sz w:val="28"/>
          <w:szCs w:val="28"/>
        </w:rPr>
        <w:lastRenderedPageBreak/>
        <w:t>потребительских кооперативов), организациям и индивидуальным предпринимателям,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 осуществляющим производство, первичную и (</w:t>
      </w:r>
      <w:proofErr w:type="gramStart"/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или) последующую (промышленную) переработку сельскохозяйственной продукции </w:t>
      </w:r>
      <w:r w:rsidR="001409B2">
        <w:rPr>
          <w:rFonts w:ascii="Times New Roman" w:hAnsi="Times New Roman" w:cs="Times New Roman"/>
          <w:b w:val="0"/>
          <w:sz w:val="28"/>
          <w:szCs w:val="28"/>
        </w:rPr>
        <w:br/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и ее реализацию, производство лекарственных средств для ветеринарного применения, кормовых и пищевых добавок, ферментных препаратов, </w:t>
      </w:r>
      <w:r w:rsidR="001409B2">
        <w:rPr>
          <w:rFonts w:ascii="Times New Roman" w:hAnsi="Times New Roman" w:cs="Times New Roman"/>
          <w:b w:val="0"/>
          <w:sz w:val="28"/>
          <w:szCs w:val="28"/>
        </w:rPr>
        <w:br/>
      </w:r>
      <w:r w:rsidRPr="001409B2">
        <w:rPr>
          <w:rFonts w:ascii="Times New Roman" w:hAnsi="Times New Roman" w:cs="Times New Roman"/>
          <w:b w:val="0"/>
          <w:sz w:val="28"/>
          <w:szCs w:val="28"/>
        </w:rPr>
        <w:t>по льготной ставке</w:t>
      </w:r>
      <w:r w:rsidR="00835C3B" w:rsidRPr="001409B2">
        <w:rPr>
          <w:rFonts w:ascii="Times New Roman" w:hAnsi="Times New Roman" w:cs="Times New Roman"/>
          <w:b w:val="0"/>
          <w:sz w:val="28"/>
          <w:szCs w:val="28"/>
        </w:rPr>
        <w:t>"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1409B2">
        <w:rPr>
          <w:rFonts w:ascii="Times New Roman" w:eastAsia="Times New Roman" w:hAnsi="Times New Roman" w:cs="Times New Roman"/>
          <w:b w:val="0"/>
          <w:sz w:val="28"/>
          <w:szCs w:val="28"/>
        </w:rPr>
        <w:t>уплате процентов по кредиту -</w:t>
      </w:r>
      <w:r w:rsidR="00835C3B" w:rsidRPr="001409B2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1409B2">
        <w:rPr>
          <w:rFonts w:ascii="Times New Roman" w:hAnsi="Times New Roman" w:cs="Times New Roman"/>
          <w:b w:val="0"/>
          <w:bCs/>
          <w:sz w:val="28"/>
          <w:szCs w:val="28"/>
        </w:rPr>
        <w:t>кредитного договора, платежных поручений (иных банковских документов) и выписок из ссудного счета участника отбора о получении кредита (займа) или документа, подтверждающего получение кредита, графика погашения кредита и уплаты процентов по нему;</w:t>
      </w:r>
      <w:proofErr w:type="gramEnd"/>
    </w:p>
    <w:p w14:paraId="140B4B72" w14:textId="0134510E" w:rsidR="00F15298" w:rsidRPr="001409B2" w:rsidRDefault="00F15298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09B2">
        <w:rPr>
          <w:rFonts w:ascii="Times New Roman" w:hAnsi="Times New Roman" w:cs="Times New Roman"/>
          <w:b w:val="0"/>
          <w:sz w:val="28"/>
          <w:szCs w:val="28"/>
        </w:rPr>
        <w:t>1.4.</w:t>
      </w:r>
      <w:r w:rsidR="00835C3B" w:rsidRPr="001409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A5622">
        <w:rPr>
          <w:rFonts w:ascii="Times New Roman" w:hAnsi="Times New Roman" w:cs="Times New Roman"/>
          <w:b w:val="0"/>
          <w:sz w:val="28"/>
          <w:szCs w:val="28"/>
        </w:rPr>
        <w:t>п</w:t>
      </w:r>
      <w:r w:rsidR="00906721" w:rsidRPr="001409B2">
        <w:rPr>
          <w:rFonts w:ascii="Times New Roman" w:hAnsi="Times New Roman" w:cs="Times New Roman"/>
          <w:b w:val="0"/>
          <w:sz w:val="28"/>
          <w:szCs w:val="28"/>
        </w:rPr>
        <w:t xml:space="preserve">ри 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>погашени</w:t>
      </w:r>
      <w:r w:rsidR="00906721" w:rsidRPr="001409B2">
        <w:rPr>
          <w:rFonts w:ascii="Times New Roman" w:hAnsi="Times New Roman" w:cs="Times New Roman"/>
          <w:b w:val="0"/>
          <w:sz w:val="28"/>
          <w:szCs w:val="28"/>
        </w:rPr>
        <w:t>и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 не более 20 процентов основного долга по займу, полученному на реализацию проекта грантополучателя в сельскохозяйственном потребительском кредитном кооперативе</w:t>
      </w:r>
      <w:r w:rsidR="004A5622">
        <w:rPr>
          <w:rFonts w:ascii="Times New Roman" w:hAnsi="Times New Roman" w:cs="Times New Roman"/>
          <w:b w:val="0"/>
          <w:sz w:val="28"/>
          <w:szCs w:val="28"/>
        </w:rPr>
        <w:t>,</w:t>
      </w:r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 - </w:t>
      </w:r>
      <w:r w:rsidRPr="001409B2">
        <w:rPr>
          <w:rFonts w:ascii="Times New Roman" w:hAnsi="Times New Roman" w:cs="Times New Roman"/>
          <w:b w:val="0"/>
          <w:bCs/>
          <w:sz w:val="28"/>
          <w:szCs w:val="28"/>
        </w:rPr>
        <w:t xml:space="preserve">договора, платежных поручений (иных банковских документов) и выписок из ссудного счета участника отбора </w:t>
      </w:r>
      <w:r w:rsidR="00140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1409B2">
        <w:rPr>
          <w:rFonts w:ascii="Times New Roman" w:hAnsi="Times New Roman" w:cs="Times New Roman"/>
          <w:b w:val="0"/>
          <w:bCs/>
          <w:sz w:val="28"/>
          <w:szCs w:val="28"/>
        </w:rPr>
        <w:t>о получении займа или документов, подтверждающих получение займа, графика погашения займа и уплаты процентов по нему.</w:t>
      </w:r>
    </w:p>
    <w:p w14:paraId="06F49381" w14:textId="77777777" w:rsidR="001409B2" w:rsidRDefault="001409B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FCB740F" w14:textId="77777777" w:rsidR="001409B2" w:rsidRDefault="001409B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B304621" w14:textId="77777777" w:rsidR="001409B2" w:rsidRDefault="001409B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5FF425F" w14:textId="77777777" w:rsidR="001409B2" w:rsidRDefault="001409B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CA1FD06" w14:textId="77777777" w:rsidR="001409B2" w:rsidRDefault="001409B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F1637EA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26BDDD5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F2A00CF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96DC32B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2E50469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6E72E66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DEBDB70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C4E5677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457F9F5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E1D06F7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AA11F34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236CFE7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BD2ABBC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C130477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09F39C7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778342C" w14:textId="77777777" w:rsidR="004A5622" w:rsidRDefault="004A5622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1065728" w14:textId="77777777" w:rsidR="00537CF4" w:rsidRPr="001409B2" w:rsidRDefault="00537CF4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09B2">
        <w:rPr>
          <w:rFonts w:ascii="Times New Roman" w:hAnsi="Times New Roman" w:cs="Times New Roman"/>
          <w:b w:val="0"/>
          <w:sz w:val="28"/>
          <w:szCs w:val="28"/>
        </w:rPr>
        <w:t>--------------------------------</w:t>
      </w:r>
    </w:p>
    <w:p w14:paraId="6B4A4390" w14:textId="47E28F62" w:rsidR="00537CF4" w:rsidRPr="001409B2" w:rsidRDefault="00537CF4" w:rsidP="00140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41" w:name="P1149"/>
      <w:bookmarkEnd w:id="41"/>
      <w:r w:rsidRPr="001409B2">
        <w:rPr>
          <w:rFonts w:ascii="Times New Roman" w:hAnsi="Times New Roman" w:cs="Times New Roman"/>
          <w:b w:val="0"/>
          <w:sz w:val="28"/>
          <w:szCs w:val="28"/>
        </w:rPr>
        <w:t xml:space="preserve">&lt;*&gt; В случае использования первичных учетных документов, отличных от установленных действующим законодательством унифицированных форм, представляются аналогичные первичные учетные документы, оформленные </w:t>
      </w:r>
      <w:r w:rsidR="001409B2">
        <w:rPr>
          <w:rFonts w:ascii="Times New Roman" w:hAnsi="Times New Roman" w:cs="Times New Roman"/>
          <w:b w:val="0"/>
          <w:sz w:val="28"/>
          <w:szCs w:val="28"/>
        </w:rPr>
        <w:br/>
      </w:r>
      <w:r w:rsidRPr="001409B2">
        <w:rPr>
          <w:rFonts w:ascii="Times New Roman" w:hAnsi="Times New Roman" w:cs="Times New Roman"/>
          <w:b w:val="0"/>
          <w:sz w:val="28"/>
          <w:szCs w:val="28"/>
        </w:rPr>
        <w:t>в соответствии с законодательством о бухгалтерском учете.</w:t>
      </w:r>
    </w:p>
    <w:p w14:paraId="1B0EE7B2" w14:textId="77777777" w:rsidR="00537CF4" w:rsidRPr="00A56710" w:rsidRDefault="00537CF4" w:rsidP="00537CF4">
      <w:pPr>
        <w:rPr>
          <w:sz w:val="28"/>
          <w:szCs w:val="28"/>
        </w:rPr>
      </w:pPr>
    </w:p>
    <w:p w14:paraId="736FCED5" w14:textId="77777777" w:rsidR="00015D0D" w:rsidRDefault="00015D0D" w:rsidP="00015D0D">
      <w:pPr>
        <w:rPr>
          <w:bCs/>
          <w:sz w:val="28"/>
          <w:szCs w:val="28"/>
        </w:rPr>
      </w:pPr>
      <w:bookmarkStart w:id="42" w:name="_GoBack"/>
      <w:bookmarkEnd w:id="42"/>
    </w:p>
    <w:sectPr w:rsidR="00015D0D" w:rsidSect="006B5F7F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FE460" w14:textId="77777777" w:rsidR="00201C09" w:rsidRDefault="00201C09">
      <w:r>
        <w:separator/>
      </w:r>
    </w:p>
  </w:endnote>
  <w:endnote w:type="continuationSeparator" w:id="0">
    <w:p w14:paraId="1476F316" w14:textId="77777777" w:rsidR="00201C09" w:rsidRDefault="0020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A21ED" w14:textId="77777777" w:rsidR="00201C09" w:rsidRDefault="00201C09">
      <w:r>
        <w:separator/>
      </w:r>
    </w:p>
  </w:footnote>
  <w:footnote w:type="continuationSeparator" w:id="0">
    <w:p w14:paraId="63677AEA" w14:textId="77777777" w:rsidR="00201C09" w:rsidRDefault="00201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C4"/>
    <w:rsid w:val="0000004D"/>
    <w:rsid w:val="00004140"/>
    <w:rsid w:val="00004AF5"/>
    <w:rsid w:val="000105B9"/>
    <w:rsid w:val="00011FD7"/>
    <w:rsid w:val="0001301F"/>
    <w:rsid w:val="00014419"/>
    <w:rsid w:val="0001468A"/>
    <w:rsid w:val="000156E7"/>
    <w:rsid w:val="00015C61"/>
    <w:rsid w:val="00015D0D"/>
    <w:rsid w:val="0001687E"/>
    <w:rsid w:val="00016ACC"/>
    <w:rsid w:val="0001702F"/>
    <w:rsid w:val="000211DF"/>
    <w:rsid w:val="00022262"/>
    <w:rsid w:val="000231CB"/>
    <w:rsid w:val="00026659"/>
    <w:rsid w:val="00026918"/>
    <w:rsid w:val="00031DBA"/>
    <w:rsid w:val="000337D2"/>
    <w:rsid w:val="000344B4"/>
    <w:rsid w:val="000346A5"/>
    <w:rsid w:val="00035F14"/>
    <w:rsid w:val="00036F9C"/>
    <w:rsid w:val="000377EB"/>
    <w:rsid w:val="00041A58"/>
    <w:rsid w:val="00041E08"/>
    <w:rsid w:val="0004268A"/>
    <w:rsid w:val="0004610A"/>
    <w:rsid w:val="00046DE2"/>
    <w:rsid w:val="00047707"/>
    <w:rsid w:val="000547C5"/>
    <w:rsid w:val="00055935"/>
    <w:rsid w:val="0005614F"/>
    <w:rsid w:val="00056F13"/>
    <w:rsid w:val="00061175"/>
    <w:rsid w:val="000639B6"/>
    <w:rsid w:val="0006457E"/>
    <w:rsid w:val="00070189"/>
    <w:rsid w:val="0007134E"/>
    <w:rsid w:val="00074844"/>
    <w:rsid w:val="00074DAF"/>
    <w:rsid w:val="000758FF"/>
    <w:rsid w:val="00082B2C"/>
    <w:rsid w:val="00083030"/>
    <w:rsid w:val="00083C82"/>
    <w:rsid w:val="000846D2"/>
    <w:rsid w:val="00084AFD"/>
    <w:rsid w:val="00084B05"/>
    <w:rsid w:val="00085151"/>
    <w:rsid w:val="0008546E"/>
    <w:rsid w:val="000865E2"/>
    <w:rsid w:val="00086C9D"/>
    <w:rsid w:val="00087259"/>
    <w:rsid w:val="00093EFD"/>
    <w:rsid w:val="00094573"/>
    <w:rsid w:val="00095AEF"/>
    <w:rsid w:val="000A4163"/>
    <w:rsid w:val="000A667F"/>
    <w:rsid w:val="000A75A4"/>
    <w:rsid w:val="000B1160"/>
    <w:rsid w:val="000B4B54"/>
    <w:rsid w:val="000B51E8"/>
    <w:rsid w:val="000B5CEF"/>
    <w:rsid w:val="000B68C2"/>
    <w:rsid w:val="000B6A6E"/>
    <w:rsid w:val="000C02CF"/>
    <w:rsid w:val="000C1524"/>
    <w:rsid w:val="000C198C"/>
    <w:rsid w:val="000C35A6"/>
    <w:rsid w:val="000C6752"/>
    <w:rsid w:val="000D12B3"/>
    <w:rsid w:val="000D1831"/>
    <w:rsid w:val="000D2472"/>
    <w:rsid w:val="000D445A"/>
    <w:rsid w:val="000D44F5"/>
    <w:rsid w:val="000D529C"/>
    <w:rsid w:val="000D52C6"/>
    <w:rsid w:val="000D5767"/>
    <w:rsid w:val="000D5D58"/>
    <w:rsid w:val="000D5DC4"/>
    <w:rsid w:val="000E2510"/>
    <w:rsid w:val="000E5EE2"/>
    <w:rsid w:val="000F1605"/>
    <w:rsid w:val="000F2BFC"/>
    <w:rsid w:val="000F4B5D"/>
    <w:rsid w:val="000F4E8A"/>
    <w:rsid w:val="000F5595"/>
    <w:rsid w:val="00100FD4"/>
    <w:rsid w:val="00101745"/>
    <w:rsid w:val="00101DC4"/>
    <w:rsid w:val="00104B1E"/>
    <w:rsid w:val="00104E15"/>
    <w:rsid w:val="00106E84"/>
    <w:rsid w:val="00107BF5"/>
    <w:rsid w:val="00111137"/>
    <w:rsid w:val="001122D7"/>
    <w:rsid w:val="001131A5"/>
    <w:rsid w:val="00113295"/>
    <w:rsid w:val="0011376B"/>
    <w:rsid w:val="0012039B"/>
    <w:rsid w:val="001233C7"/>
    <w:rsid w:val="00124204"/>
    <w:rsid w:val="00124F0E"/>
    <w:rsid w:val="0012579C"/>
    <w:rsid w:val="00126D7E"/>
    <w:rsid w:val="00127523"/>
    <w:rsid w:val="001278DC"/>
    <w:rsid w:val="00130CFF"/>
    <w:rsid w:val="00132386"/>
    <w:rsid w:val="00133679"/>
    <w:rsid w:val="00134C27"/>
    <w:rsid w:val="00136502"/>
    <w:rsid w:val="00136E75"/>
    <w:rsid w:val="0013734E"/>
    <w:rsid w:val="00137D9F"/>
    <w:rsid w:val="00140888"/>
    <w:rsid w:val="001409B2"/>
    <w:rsid w:val="00142E68"/>
    <w:rsid w:val="00144E13"/>
    <w:rsid w:val="001451FB"/>
    <w:rsid w:val="00147C0A"/>
    <w:rsid w:val="00151AE0"/>
    <w:rsid w:val="00151ECC"/>
    <w:rsid w:val="00151F14"/>
    <w:rsid w:val="00151F6B"/>
    <w:rsid w:val="0015443E"/>
    <w:rsid w:val="00154605"/>
    <w:rsid w:val="00156AFF"/>
    <w:rsid w:val="00156EB6"/>
    <w:rsid w:val="001626D4"/>
    <w:rsid w:val="0016341C"/>
    <w:rsid w:val="0016421E"/>
    <w:rsid w:val="00164FAD"/>
    <w:rsid w:val="00166943"/>
    <w:rsid w:val="00167FA1"/>
    <w:rsid w:val="00173B5D"/>
    <w:rsid w:val="001753C9"/>
    <w:rsid w:val="00176832"/>
    <w:rsid w:val="00180348"/>
    <w:rsid w:val="00181F50"/>
    <w:rsid w:val="00181F6A"/>
    <w:rsid w:val="001824D5"/>
    <w:rsid w:val="0018323D"/>
    <w:rsid w:val="00185134"/>
    <w:rsid w:val="00187660"/>
    <w:rsid w:val="00190153"/>
    <w:rsid w:val="001906A9"/>
    <w:rsid w:val="00190BAB"/>
    <w:rsid w:val="00190DEE"/>
    <w:rsid w:val="00191155"/>
    <w:rsid w:val="001944DE"/>
    <w:rsid w:val="00194993"/>
    <w:rsid w:val="001A0155"/>
    <w:rsid w:val="001A2844"/>
    <w:rsid w:val="001A2D2B"/>
    <w:rsid w:val="001A491B"/>
    <w:rsid w:val="001A62B9"/>
    <w:rsid w:val="001A7451"/>
    <w:rsid w:val="001A7BE5"/>
    <w:rsid w:val="001B0A01"/>
    <w:rsid w:val="001B19BB"/>
    <w:rsid w:val="001B2948"/>
    <w:rsid w:val="001B34C7"/>
    <w:rsid w:val="001B3C71"/>
    <w:rsid w:val="001B4AE5"/>
    <w:rsid w:val="001B67C7"/>
    <w:rsid w:val="001B7A0D"/>
    <w:rsid w:val="001B7D76"/>
    <w:rsid w:val="001C1663"/>
    <w:rsid w:val="001C43A4"/>
    <w:rsid w:val="001D0FF9"/>
    <w:rsid w:val="001D10C7"/>
    <w:rsid w:val="001D1E98"/>
    <w:rsid w:val="001D330D"/>
    <w:rsid w:val="001D4924"/>
    <w:rsid w:val="001D4AB6"/>
    <w:rsid w:val="001D54F3"/>
    <w:rsid w:val="001D57BA"/>
    <w:rsid w:val="001D7798"/>
    <w:rsid w:val="001E2469"/>
    <w:rsid w:val="001E272D"/>
    <w:rsid w:val="001E311B"/>
    <w:rsid w:val="001E5235"/>
    <w:rsid w:val="001E5FDA"/>
    <w:rsid w:val="001E692E"/>
    <w:rsid w:val="001E6D51"/>
    <w:rsid w:val="001F02AD"/>
    <w:rsid w:val="001F0D47"/>
    <w:rsid w:val="001F11E6"/>
    <w:rsid w:val="001F12C9"/>
    <w:rsid w:val="001F2F94"/>
    <w:rsid w:val="001F3DB6"/>
    <w:rsid w:val="001F43F9"/>
    <w:rsid w:val="001F53C0"/>
    <w:rsid w:val="00200ECA"/>
    <w:rsid w:val="00201C09"/>
    <w:rsid w:val="00203BA4"/>
    <w:rsid w:val="00204AEA"/>
    <w:rsid w:val="00204F72"/>
    <w:rsid w:val="002053FD"/>
    <w:rsid w:val="0021436B"/>
    <w:rsid w:val="0021482A"/>
    <w:rsid w:val="00217797"/>
    <w:rsid w:val="00222E84"/>
    <w:rsid w:val="002232E0"/>
    <w:rsid w:val="0022536B"/>
    <w:rsid w:val="002256B5"/>
    <w:rsid w:val="00230664"/>
    <w:rsid w:val="00230BCC"/>
    <w:rsid w:val="00234AAE"/>
    <w:rsid w:val="00234D4E"/>
    <w:rsid w:val="00242019"/>
    <w:rsid w:val="002424F2"/>
    <w:rsid w:val="002435AC"/>
    <w:rsid w:val="0024384B"/>
    <w:rsid w:val="00244F9A"/>
    <w:rsid w:val="00245941"/>
    <w:rsid w:val="0024711E"/>
    <w:rsid w:val="002473A0"/>
    <w:rsid w:val="00247A88"/>
    <w:rsid w:val="00250943"/>
    <w:rsid w:val="00251E6F"/>
    <w:rsid w:val="002529E7"/>
    <w:rsid w:val="0025569C"/>
    <w:rsid w:val="0025628F"/>
    <w:rsid w:val="00260C36"/>
    <w:rsid w:val="00262561"/>
    <w:rsid w:val="002627C1"/>
    <w:rsid w:val="0026388C"/>
    <w:rsid w:val="002642C7"/>
    <w:rsid w:val="00265C4C"/>
    <w:rsid w:val="00266CA0"/>
    <w:rsid w:val="00267DBB"/>
    <w:rsid w:val="00270442"/>
    <w:rsid w:val="00271AE9"/>
    <w:rsid w:val="0027564A"/>
    <w:rsid w:val="0027579A"/>
    <w:rsid w:val="00275AD7"/>
    <w:rsid w:val="00281D65"/>
    <w:rsid w:val="00281D6C"/>
    <w:rsid w:val="00283831"/>
    <w:rsid w:val="00284FA0"/>
    <w:rsid w:val="00285EFF"/>
    <w:rsid w:val="0029009D"/>
    <w:rsid w:val="00293F59"/>
    <w:rsid w:val="00295D68"/>
    <w:rsid w:val="00297AF6"/>
    <w:rsid w:val="002A054D"/>
    <w:rsid w:val="002A1ECE"/>
    <w:rsid w:val="002A2BAB"/>
    <w:rsid w:val="002A2CC8"/>
    <w:rsid w:val="002A38A1"/>
    <w:rsid w:val="002A399D"/>
    <w:rsid w:val="002A493A"/>
    <w:rsid w:val="002A4C3B"/>
    <w:rsid w:val="002B1981"/>
    <w:rsid w:val="002B23BB"/>
    <w:rsid w:val="002B31D6"/>
    <w:rsid w:val="002B52A7"/>
    <w:rsid w:val="002B5529"/>
    <w:rsid w:val="002B6B95"/>
    <w:rsid w:val="002C1F11"/>
    <w:rsid w:val="002C1FC0"/>
    <w:rsid w:val="002C23BE"/>
    <w:rsid w:val="002C292E"/>
    <w:rsid w:val="002C3110"/>
    <w:rsid w:val="002C3333"/>
    <w:rsid w:val="002C48BB"/>
    <w:rsid w:val="002C4EB8"/>
    <w:rsid w:val="002C732A"/>
    <w:rsid w:val="002D0E94"/>
    <w:rsid w:val="002D759B"/>
    <w:rsid w:val="002E043A"/>
    <w:rsid w:val="002E2060"/>
    <w:rsid w:val="002E2CAD"/>
    <w:rsid w:val="002E321B"/>
    <w:rsid w:val="002E3A70"/>
    <w:rsid w:val="002E4DAD"/>
    <w:rsid w:val="002F05BD"/>
    <w:rsid w:val="002F1959"/>
    <w:rsid w:val="002F24BC"/>
    <w:rsid w:val="002F6444"/>
    <w:rsid w:val="00300088"/>
    <w:rsid w:val="00300C38"/>
    <w:rsid w:val="0030141F"/>
    <w:rsid w:val="00302CB4"/>
    <w:rsid w:val="00302F9D"/>
    <w:rsid w:val="003053C7"/>
    <w:rsid w:val="00310DE2"/>
    <w:rsid w:val="00311BBA"/>
    <w:rsid w:val="003142A6"/>
    <w:rsid w:val="00317528"/>
    <w:rsid w:val="00317C81"/>
    <w:rsid w:val="00317E38"/>
    <w:rsid w:val="0032497F"/>
    <w:rsid w:val="0032515C"/>
    <w:rsid w:val="003260B8"/>
    <w:rsid w:val="00326C7B"/>
    <w:rsid w:val="0033102F"/>
    <w:rsid w:val="00334315"/>
    <w:rsid w:val="00335192"/>
    <w:rsid w:val="00335BF5"/>
    <w:rsid w:val="00335F88"/>
    <w:rsid w:val="00341025"/>
    <w:rsid w:val="003430AF"/>
    <w:rsid w:val="00343B09"/>
    <w:rsid w:val="00350429"/>
    <w:rsid w:val="003511A8"/>
    <w:rsid w:val="00351E6A"/>
    <w:rsid w:val="00351FA9"/>
    <w:rsid w:val="00353486"/>
    <w:rsid w:val="00354AE7"/>
    <w:rsid w:val="00355284"/>
    <w:rsid w:val="0035605A"/>
    <w:rsid w:val="003571EA"/>
    <w:rsid w:val="0035768A"/>
    <w:rsid w:val="00361371"/>
    <w:rsid w:val="00362E17"/>
    <w:rsid w:val="00363A89"/>
    <w:rsid w:val="00365744"/>
    <w:rsid w:val="00365D27"/>
    <w:rsid w:val="003665FE"/>
    <w:rsid w:val="00366B47"/>
    <w:rsid w:val="003705B1"/>
    <w:rsid w:val="00370A65"/>
    <w:rsid w:val="0037137B"/>
    <w:rsid w:val="00374B7D"/>
    <w:rsid w:val="00375873"/>
    <w:rsid w:val="00375981"/>
    <w:rsid w:val="00380A21"/>
    <w:rsid w:val="00381451"/>
    <w:rsid w:val="003820EF"/>
    <w:rsid w:val="003827A4"/>
    <w:rsid w:val="0038353B"/>
    <w:rsid w:val="003840E2"/>
    <w:rsid w:val="0039233F"/>
    <w:rsid w:val="00392E3F"/>
    <w:rsid w:val="0039367B"/>
    <w:rsid w:val="00394EC0"/>
    <w:rsid w:val="0039563B"/>
    <w:rsid w:val="003A0642"/>
    <w:rsid w:val="003A144C"/>
    <w:rsid w:val="003A7971"/>
    <w:rsid w:val="003A7B77"/>
    <w:rsid w:val="003B61F3"/>
    <w:rsid w:val="003B6510"/>
    <w:rsid w:val="003B7D3D"/>
    <w:rsid w:val="003C1306"/>
    <w:rsid w:val="003C13F6"/>
    <w:rsid w:val="003C19EC"/>
    <w:rsid w:val="003C3963"/>
    <w:rsid w:val="003C7761"/>
    <w:rsid w:val="003D10B0"/>
    <w:rsid w:val="003D1687"/>
    <w:rsid w:val="003D4026"/>
    <w:rsid w:val="003D552A"/>
    <w:rsid w:val="003D79DB"/>
    <w:rsid w:val="003E02FA"/>
    <w:rsid w:val="003E195A"/>
    <w:rsid w:val="003E19F6"/>
    <w:rsid w:val="003E3ACF"/>
    <w:rsid w:val="003E3FC5"/>
    <w:rsid w:val="003E4A97"/>
    <w:rsid w:val="003E4F01"/>
    <w:rsid w:val="003E7BEA"/>
    <w:rsid w:val="003F04CF"/>
    <w:rsid w:val="003F1149"/>
    <w:rsid w:val="003F2BBD"/>
    <w:rsid w:val="003F4EA4"/>
    <w:rsid w:val="003F58A2"/>
    <w:rsid w:val="00400C17"/>
    <w:rsid w:val="004015BA"/>
    <w:rsid w:val="0040298F"/>
    <w:rsid w:val="004063BF"/>
    <w:rsid w:val="00406E19"/>
    <w:rsid w:val="00407A80"/>
    <w:rsid w:val="00410DFE"/>
    <w:rsid w:val="004113F1"/>
    <w:rsid w:val="00412404"/>
    <w:rsid w:val="00412722"/>
    <w:rsid w:val="00415A0C"/>
    <w:rsid w:val="00420562"/>
    <w:rsid w:val="00421E1B"/>
    <w:rsid w:val="0042382D"/>
    <w:rsid w:val="0042505B"/>
    <w:rsid w:val="00425B3B"/>
    <w:rsid w:val="00426FF1"/>
    <w:rsid w:val="00436F45"/>
    <w:rsid w:val="004401D0"/>
    <w:rsid w:val="00443787"/>
    <w:rsid w:val="0044435B"/>
    <w:rsid w:val="00444A9A"/>
    <w:rsid w:val="00447688"/>
    <w:rsid w:val="00450EF1"/>
    <w:rsid w:val="00451067"/>
    <w:rsid w:val="004540CF"/>
    <w:rsid w:val="00454A9D"/>
    <w:rsid w:val="00456430"/>
    <w:rsid w:val="00457052"/>
    <w:rsid w:val="004608D0"/>
    <w:rsid w:val="00460E8E"/>
    <w:rsid w:val="0046104F"/>
    <w:rsid w:val="00461F7B"/>
    <w:rsid w:val="00463559"/>
    <w:rsid w:val="00466C4A"/>
    <w:rsid w:val="00467D90"/>
    <w:rsid w:val="00470C4E"/>
    <w:rsid w:val="00471132"/>
    <w:rsid w:val="00473F0E"/>
    <w:rsid w:val="0047451C"/>
    <w:rsid w:val="00474A3D"/>
    <w:rsid w:val="0047670A"/>
    <w:rsid w:val="00476A7E"/>
    <w:rsid w:val="00477FA4"/>
    <w:rsid w:val="004827C1"/>
    <w:rsid w:val="00484586"/>
    <w:rsid w:val="00485CE3"/>
    <w:rsid w:val="00486432"/>
    <w:rsid w:val="00487419"/>
    <w:rsid w:val="0049007B"/>
    <w:rsid w:val="00490BD3"/>
    <w:rsid w:val="0049211B"/>
    <w:rsid w:val="004922C4"/>
    <w:rsid w:val="0049578D"/>
    <w:rsid w:val="0049613D"/>
    <w:rsid w:val="004A0676"/>
    <w:rsid w:val="004A263F"/>
    <w:rsid w:val="004A2981"/>
    <w:rsid w:val="004A37A2"/>
    <w:rsid w:val="004A4905"/>
    <w:rsid w:val="004A5622"/>
    <w:rsid w:val="004A6661"/>
    <w:rsid w:val="004A74AD"/>
    <w:rsid w:val="004A7868"/>
    <w:rsid w:val="004A7DC7"/>
    <w:rsid w:val="004B0B9B"/>
    <w:rsid w:val="004B0E98"/>
    <w:rsid w:val="004B119B"/>
    <w:rsid w:val="004B2178"/>
    <w:rsid w:val="004B46E6"/>
    <w:rsid w:val="004B4873"/>
    <w:rsid w:val="004B7DC9"/>
    <w:rsid w:val="004C01FB"/>
    <w:rsid w:val="004C1FE7"/>
    <w:rsid w:val="004C2EB9"/>
    <w:rsid w:val="004C305E"/>
    <w:rsid w:val="004C3D37"/>
    <w:rsid w:val="004D1CF7"/>
    <w:rsid w:val="004D3687"/>
    <w:rsid w:val="004D379D"/>
    <w:rsid w:val="004E0701"/>
    <w:rsid w:val="004E1B7B"/>
    <w:rsid w:val="004E4B52"/>
    <w:rsid w:val="004E526B"/>
    <w:rsid w:val="004E5524"/>
    <w:rsid w:val="004F03BF"/>
    <w:rsid w:val="004F1E27"/>
    <w:rsid w:val="004F2F09"/>
    <w:rsid w:val="004F3103"/>
    <w:rsid w:val="004F3A76"/>
    <w:rsid w:val="004F3B1D"/>
    <w:rsid w:val="004F511E"/>
    <w:rsid w:val="004F5939"/>
    <w:rsid w:val="00500516"/>
    <w:rsid w:val="005030A8"/>
    <w:rsid w:val="005047BF"/>
    <w:rsid w:val="005110C8"/>
    <w:rsid w:val="005126D0"/>
    <w:rsid w:val="00513994"/>
    <w:rsid w:val="00515592"/>
    <w:rsid w:val="005171D5"/>
    <w:rsid w:val="005204ED"/>
    <w:rsid w:val="0052106F"/>
    <w:rsid w:val="005237B7"/>
    <w:rsid w:val="00523DDF"/>
    <w:rsid w:val="00524A98"/>
    <w:rsid w:val="005254B2"/>
    <w:rsid w:val="005255E2"/>
    <w:rsid w:val="00534958"/>
    <w:rsid w:val="00535D05"/>
    <w:rsid w:val="005374D4"/>
    <w:rsid w:val="00537CF4"/>
    <w:rsid w:val="00540127"/>
    <w:rsid w:val="00540F2E"/>
    <w:rsid w:val="00543327"/>
    <w:rsid w:val="0054374E"/>
    <w:rsid w:val="005442BE"/>
    <w:rsid w:val="005448C2"/>
    <w:rsid w:val="005459F4"/>
    <w:rsid w:val="00545EA0"/>
    <w:rsid w:val="00546236"/>
    <w:rsid w:val="00547DAA"/>
    <w:rsid w:val="0055309D"/>
    <w:rsid w:val="0055454A"/>
    <w:rsid w:val="0055783F"/>
    <w:rsid w:val="00560906"/>
    <w:rsid w:val="00560A55"/>
    <w:rsid w:val="00561EB3"/>
    <w:rsid w:val="00562003"/>
    <w:rsid w:val="00562710"/>
    <w:rsid w:val="00566791"/>
    <w:rsid w:val="0057180E"/>
    <w:rsid w:val="00572E69"/>
    <w:rsid w:val="005731EC"/>
    <w:rsid w:val="00573286"/>
    <w:rsid w:val="00575188"/>
    <w:rsid w:val="00575D92"/>
    <w:rsid w:val="00580F18"/>
    <w:rsid w:val="00582E9D"/>
    <w:rsid w:val="00584D15"/>
    <w:rsid w:val="00587A2D"/>
    <w:rsid w:val="0059332A"/>
    <w:rsid w:val="00593696"/>
    <w:rsid w:val="005938FA"/>
    <w:rsid w:val="00595410"/>
    <w:rsid w:val="00595B92"/>
    <w:rsid w:val="00596C85"/>
    <w:rsid w:val="005A092A"/>
    <w:rsid w:val="005A0BA2"/>
    <w:rsid w:val="005A1105"/>
    <w:rsid w:val="005B351B"/>
    <w:rsid w:val="005B6D35"/>
    <w:rsid w:val="005B70D5"/>
    <w:rsid w:val="005C03EC"/>
    <w:rsid w:val="005C2555"/>
    <w:rsid w:val="005C3E01"/>
    <w:rsid w:val="005C585B"/>
    <w:rsid w:val="005C5F5A"/>
    <w:rsid w:val="005C6829"/>
    <w:rsid w:val="005C708D"/>
    <w:rsid w:val="005D1B7F"/>
    <w:rsid w:val="005D44EB"/>
    <w:rsid w:val="005D5432"/>
    <w:rsid w:val="005D674E"/>
    <w:rsid w:val="005E33EE"/>
    <w:rsid w:val="005E4DAC"/>
    <w:rsid w:val="005E57CB"/>
    <w:rsid w:val="005E76DB"/>
    <w:rsid w:val="005E7E0C"/>
    <w:rsid w:val="005F118F"/>
    <w:rsid w:val="005F693A"/>
    <w:rsid w:val="00605E2A"/>
    <w:rsid w:val="00607ABD"/>
    <w:rsid w:val="00610051"/>
    <w:rsid w:val="006123D0"/>
    <w:rsid w:val="00614423"/>
    <w:rsid w:val="00616099"/>
    <w:rsid w:val="00616BB0"/>
    <w:rsid w:val="00616C7B"/>
    <w:rsid w:val="00617075"/>
    <w:rsid w:val="006176A9"/>
    <w:rsid w:val="00620464"/>
    <w:rsid w:val="00621C1C"/>
    <w:rsid w:val="00621CA9"/>
    <w:rsid w:val="00621E84"/>
    <w:rsid w:val="00621EFA"/>
    <w:rsid w:val="00623B2A"/>
    <w:rsid w:val="006246CD"/>
    <w:rsid w:val="00630466"/>
    <w:rsid w:val="00631A64"/>
    <w:rsid w:val="00633413"/>
    <w:rsid w:val="00633569"/>
    <w:rsid w:val="00634010"/>
    <w:rsid w:val="00634B9E"/>
    <w:rsid w:val="00636FD2"/>
    <w:rsid w:val="006414E2"/>
    <w:rsid w:val="0064236F"/>
    <w:rsid w:val="00642C2C"/>
    <w:rsid w:val="00643901"/>
    <w:rsid w:val="0064406D"/>
    <w:rsid w:val="00644142"/>
    <w:rsid w:val="006441D8"/>
    <w:rsid w:val="0064426E"/>
    <w:rsid w:val="00646859"/>
    <w:rsid w:val="00650B51"/>
    <w:rsid w:val="00654B1E"/>
    <w:rsid w:val="00654E35"/>
    <w:rsid w:val="00663E09"/>
    <w:rsid w:val="0066404B"/>
    <w:rsid w:val="00664DD5"/>
    <w:rsid w:val="00665BC1"/>
    <w:rsid w:val="006737E1"/>
    <w:rsid w:val="00674B75"/>
    <w:rsid w:val="00674D5B"/>
    <w:rsid w:val="00675CC2"/>
    <w:rsid w:val="00677507"/>
    <w:rsid w:val="00677CEB"/>
    <w:rsid w:val="00683E16"/>
    <w:rsid w:val="0069139D"/>
    <w:rsid w:val="0069184F"/>
    <w:rsid w:val="00692B34"/>
    <w:rsid w:val="006934C7"/>
    <w:rsid w:val="006A1EE4"/>
    <w:rsid w:val="006A385E"/>
    <w:rsid w:val="006A40E9"/>
    <w:rsid w:val="006A473B"/>
    <w:rsid w:val="006A59BA"/>
    <w:rsid w:val="006A76C4"/>
    <w:rsid w:val="006B1DEF"/>
    <w:rsid w:val="006B2997"/>
    <w:rsid w:val="006B2CF6"/>
    <w:rsid w:val="006B3B4F"/>
    <w:rsid w:val="006B3F4E"/>
    <w:rsid w:val="006B5CBC"/>
    <w:rsid w:val="006B5F7F"/>
    <w:rsid w:val="006B6DDA"/>
    <w:rsid w:val="006C07F3"/>
    <w:rsid w:val="006C2EA8"/>
    <w:rsid w:val="006C462A"/>
    <w:rsid w:val="006C5973"/>
    <w:rsid w:val="006C5FF1"/>
    <w:rsid w:val="006D36B3"/>
    <w:rsid w:val="006D39B3"/>
    <w:rsid w:val="006D425C"/>
    <w:rsid w:val="006D573A"/>
    <w:rsid w:val="006D7413"/>
    <w:rsid w:val="006E0781"/>
    <w:rsid w:val="006E1404"/>
    <w:rsid w:val="006E1EC8"/>
    <w:rsid w:val="006E31DB"/>
    <w:rsid w:val="006E32D1"/>
    <w:rsid w:val="006E4096"/>
    <w:rsid w:val="006E635F"/>
    <w:rsid w:val="006E69BE"/>
    <w:rsid w:val="006E6EE9"/>
    <w:rsid w:val="006F11E6"/>
    <w:rsid w:val="006F4247"/>
    <w:rsid w:val="006F6B53"/>
    <w:rsid w:val="006F74CA"/>
    <w:rsid w:val="006F74FD"/>
    <w:rsid w:val="006F7766"/>
    <w:rsid w:val="00700099"/>
    <w:rsid w:val="007018C7"/>
    <w:rsid w:val="00701D3C"/>
    <w:rsid w:val="007042BC"/>
    <w:rsid w:val="0070566E"/>
    <w:rsid w:val="00706357"/>
    <w:rsid w:val="007069F3"/>
    <w:rsid w:val="00706BD8"/>
    <w:rsid w:val="00707815"/>
    <w:rsid w:val="00707BB0"/>
    <w:rsid w:val="00711199"/>
    <w:rsid w:val="007118B4"/>
    <w:rsid w:val="00712CBF"/>
    <w:rsid w:val="007132CA"/>
    <w:rsid w:val="007134C3"/>
    <w:rsid w:val="007141B6"/>
    <w:rsid w:val="00715412"/>
    <w:rsid w:val="007156DE"/>
    <w:rsid w:val="00715CED"/>
    <w:rsid w:val="007207EA"/>
    <w:rsid w:val="00721C2A"/>
    <w:rsid w:val="0072504A"/>
    <w:rsid w:val="007265BC"/>
    <w:rsid w:val="007277A3"/>
    <w:rsid w:val="007278B1"/>
    <w:rsid w:val="00732097"/>
    <w:rsid w:val="0073395C"/>
    <w:rsid w:val="0073675F"/>
    <w:rsid w:val="007374CF"/>
    <w:rsid w:val="0074074F"/>
    <w:rsid w:val="007455C5"/>
    <w:rsid w:val="00745E05"/>
    <w:rsid w:val="00750009"/>
    <w:rsid w:val="00754FEE"/>
    <w:rsid w:val="00760482"/>
    <w:rsid w:val="00760F64"/>
    <w:rsid w:val="00761BAE"/>
    <w:rsid w:val="00762704"/>
    <w:rsid w:val="00764BA2"/>
    <w:rsid w:val="00767B24"/>
    <w:rsid w:val="00771E8D"/>
    <w:rsid w:val="007737C5"/>
    <w:rsid w:val="0077393E"/>
    <w:rsid w:val="00774052"/>
    <w:rsid w:val="00774814"/>
    <w:rsid w:val="00774A8F"/>
    <w:rsid w:val="007767E5"/>
    <w:rsid w:val="00784F1E"/>
    <w:rsid w:val="007851C9"/>
    <w:rsid w:val="007859F3"/>
    <w:rsid w:val="007871D4"/>
    <w:rsid w:val="007871F2"/>
    <w:rsid w:val="00792566"/>
    <w:rsid w:val="00792E43"/>
    <w:rsid w:val="0079640F"/>
    <w:rsid w:val="0079705B"/>
    <w:rsid w:val="00797DDB"/>
    <w:rsid w:val="007A1026"/>
    <w:rsid w:val="007A4287"/>
    <w:rsid w:val="007A43DD"/>
    <w:rsid w:val="007A4767"/>
    <w:rsid w:val="007A5316"/>
    <w:rsid w:val="007B0C05"/>
    <w:rsid w:val="007B0DA6"/>
    <w:rsid w:val="007B2056"/>
    <w:rsid w:val="007B215C"/>
    <w:rsid w:val="007B5B4F"/>
    <w:rsid w:val="007B7267"/>
    <w:rsid w:val="007B7909"/>
    <w:rsid w:val="007C1024"/>
    <w:rsid w:val="007C1F12"/>
    <w:rsid w:val="007C3C2B"/>
    <w:rsid w:val="007C6ADB"/>
    <w:rsid w:val="007C6FAA"/>
    <w:rsid w:val="007D13B8"/>
    <w:rsid w:val="007E474E"/>
    <w:rsid w:val="007E71CA"/>
    <w:rsid w:val="007F3006"/>
    <w:rsid w:val="007F32EF"/>
    <w:rsid w:val="007F3B40"/>
    <w:rsid w:val="007F4F37"/>
    <w:rsid w:val="007F711D"/>
    <w:rsid w:val="007F7453"/>
    <w:rsid w:val="008001B5"/>
    <w:rsid w:val="00801178"/>
    <w:rsid w:val="008012BD"/>
    <w:rsid w:val="00801547"/>
    <w:rsid w:val="00802BF8"/>
    <w:rsid w:val="00804C29"/>
    <w:rsid w:val="0080510A"/>
    <w:rsid w:val="0081266C"/>
    <w:rsid w:val="00813424"/>
    <w:rsid w:val="00814120"/>
    <w:rsid w:val="008150CC"/>
    <w:rsid w:val="008217BE"/>
    <w:rsid w:val="0082484D"/>
    <w:rsid w:val="00825A6B"/>
    <w:rsid w:val="00827223"/>
    <w:rsid w:val="00827E4C"/>
    <w:rsid w:val="00835C3B"/>
    <w:rsid w:val="0083627C"/>
    <w:rsid w:val="0083746E"/>
    <w:rsid w:val="0083784A"/>
    <w:rsid w:val="00843878"/>
    <w:rsid w:val="00843A7B"/>
    <w:rsid w:val="00846717"/>
    <w:rsid w:val="0085277A"/>
    <w:rsid w:val="00852B78"/>
    <w:rsid w:val="008567C2"/>
    <w:rsid w:val="00857754"/>
    <w:rsid w:val="00860C90"/>
    <w:rsid w:val="00863571"/>
    <w:rsid w:val="008655D9"/>
    <w:rsid w:val="00871594"/>
    <w:rsid w:val="008717A5"/>
    <w:rsid w:val="008718EE"/>
    <w:rsid w:val="00872F6C"/>
    <w:rsid w:val="00874DB6"/>
    <w:rsid w:val="00881DD2"/>
    <w:rsid w:val="00883831"/>
    <w:rsid w:val="00884A53"/>
    <w:rsid w:val="00884ACB"/>
    <w:rsid w:val="00886F02"/>
    <w:rsid w:val="00887257"/>
    <w:rsid w:val="008910FD"/>
    <w:rsid w:val="00891E4C"/>
    <w:rsid w:val="00891E4E"/>
    <w:rsid w:val="0089480B"/>
    <w:rsid w:val="00895546"/>
    <w:rsid w:val="00896520"/>
    <w:rsid w:val="008971C2"/>
    <w:rsid w:val="008A0735"/>
    <w:rsid w:val="008A106D"/>
    <w:rsid w:val="008A16B3"/>
    <w:rsid w:val="008A26CC"/>
    <w:rsid w:val="008A279E"/>
    <w:rsid w:val="008A3BAA"/>
    <w:rsid w:val="008A4558"/>
    <w:rsid w:val="008A4EF6"/>
    <w:rsid w:val="008A531C"/>
    <w:rsid w:val="008A67D5"/>
    <w:rsid w:val="008A6921"/>
    <w:rsid w:val="008B0934"/>
    <w:rsid w:val="008B23FA"/>
    <w:rsid w:val="008B4445"/>
    <w:rsid w:val="008B484C"/>
    <w:rsid w:val="008C1546"/>
    <w:rsid w:val="008C3EFA"/>
    <w:rsid w:val="008C63B1"/>
    <w:rsid w:val="008D015D"/>
    <w:rsid w:val="008D0EC1"/>
    <w:rsid w:val="008D28FD"/>
    <w:rsid w:val="008D2C39"/>
    <w:rsid w:val="008D34E3"/>
    <w:rsid w:val="008D4BC1"/>
    <w:rsid w:val="008D4C3B"/>
    <w:rsid w:val="008D7D2E"/>
    <w:rsid w:val="008E14FC"/>
    <w:rsid w:val="008E2520"/>
    <w:rsid w:val="008E5A6B"/>
    <w:rsid w:val="008E629A"/>
    <w:rsid w:val="008E6EBD"/>
    <w:rsid w:val="008F01FB"/>
    <w:rsid w:val="008F0CDA"/>
    <w:rsid w:val="008F21F1"/>
    <w:rsid w:val="008F2667"/>
    <w:rsid w:val="008F364C"/>
    <w:rsid w:val="008F4CB4"/>
    <w:rsid w:val="008F705E"/>
    <w:rsid w:val="008F77D8"/>
    <w:rsid w:val="009002B4"/>
    <w:rsid w:val="00902B25"/>
    <w:rsid w:val="009059B6"/>
    <w:rsid w:val="009063A8"/>
    <w:rsid w:val="00906721"/>
    <w:rsid w:val="00907E69"/>
    <w:rsid w:val="009130B4"/>
    <w:rsid w:val="009130B8"/>
    <w:rsid w:val="009136A5"/>
    <w:rsid w:val="00914936"/>
    <w:rsid w:val="00917023"/>
    <w:rsid w:val="00917C6C"/>
    <w:rsid w:val="00921275"/>
    <w:rsid w:val="009213A2"/>
    <w:rsid w:val="009217C0"/>
    <w:rsid w:val="009237AB"/>
    <w:rsid w:val="00926EF3"/>
    <w:rsid w:val="00927E8B"/>
    <w:rsid w:val="009307E5"/>
    <w:rsid w:val="00932425"/>
    <w:rsid w:val="00932B97"/>
    <w:rsid w:val="0093749B"/>
    <w:rsid w:val="0094054E"/>
    <w:rsid w:val="00940A4A"/>
    <w:rsid w:val="009435A2"/>
    <w:rsid w:val="0094452C"/>
    <w:rsid w:val="0094599B"/>
    <w:rsid w:val="00946436"/>
    <w:rsid w:val="00946D05"/>
    <w:rsid w:val="00951CA2"/>
    <w:rsid w:val="009553CA"/>
    <w:rsid w:val="00956B2E"/>
    <w:rsid w:val="0095720A"/>
    <w:rsid w:val="00957FC5"/>
    <w:rsid w:val="0096066B"/>
    <w:rsid w:val="00962C31"/>
    <w:rsid w:val="00965685"/>
    <w:rsid w:val="00966A1D"/>
    <w:rsid w:val="00971107"/>
    <w:rsid w:val="009713FA"/>
    <w:rsid w:val="009734E1"/>
    <w:rsid w:val="00973F03"/>
    <w:rsid w:val="00973F30"/>
    <w:rsid w:val="009744E5"/>
    <w:rsid w:val="0097484F"/>
    <w:rsid w:val="00975E10"/>
    <w:rsid w:val="00983BCD"/>
    <w:rsid w:val="009868E0"/>
    <w:rsid w:val="00992968"/>
    <w:rsid w:val="00992A58"/>
    <w:rsid w:val="0099355A"/>
    <w:rsid w:val="009A0EEB"/>
    <w:rsid w:val="009A641B"/>
    <w:rsid w:val="009B01C3"/>
    <w:rsid w:val="009B0E8B"/>
    <w:rsid w:val="009B1F6E"/>
    <w:rsid w:val="009B4862"/>
    <w:rsid w:val="009B57C5"/>
    <w:rsid w:val="009B5A3A"/>
    <w:rsid w:val="009B5D37"/>
    <w:rsid w:val="009B5D6F"/>
    <w:rsid w:val="009B6226"/>
    <w:rsid w:val="009C00A6"/>
    <w:rsid w:val="009C3834"/>
    <w:rsid w:val="009C3D05"/>
    <w:rsid w:val="009C5243"/>
    <w:rsid w:val="009C7B09"/>
    <w:rsid w:val="009D14EE"/>
    <w:rsid w:val="009D1B9D"/>
    <w:rsid w:val="009D2457"/>
    <w:rsid w:val="009D47D7"/>
    <w:rsid w:val="009E1CDB"/>
    <w:rsid w:val="009E39ED"/>
    <w:rsid w:val="009E4F25"/>
    <w:rsid w:val="009E5162"/>
    <w:rsid w:val="009E5810"/>
    <w:rsid w:val="009E75D0"/>
    <w:rsid w:val="009F15EC"/>
    <w:rsid w:val="009F1754"/>
    <w:rsid w:val="009F3C1D"/>
    <w:rsid w:val="009F4527"/>
    <w:rsid w:val="009F4575"/>
    <w:rsid w:val="009F64AD"/>
    <w:rsid w:val="009F6BE8"/>
    <w:rsid w:val="009F7164"/>
    <w:rsid w:val="009F7D4A"/>
    <w:rsid w:val="00A01858"/>
    <w:rsid w:val="00A03739"/>
    <w:rsid w:val="00A04BCC"/>
    <w:rsid w:val="00A05A3F"/>
    <w:rsid w:val="00A05AB6"/>
    <w:rsid w:val="00A07F06"/>
    <w:rsid w:val="00A1075D"/>
    <w:rsid w:val="00A14B09"/>
    <w:rsid w:val="00A157C0"/>
    <w:rsid w:val="00A1602D"/>
    <w:rsid w:val="00A170C8"/>
    <w:rsid w:val="00A202AC"/>
    <w:rsid w:val="00A2182E"/>
    <w:rsid w:val="00A21B3B"/>
    <w:rsid w:val="00A245E9"/>
    <w:rsid w:val="00A26464"/>
    <w:rsid w:val="00A2738D"/>
    <w:rsid w:val="00A27801"/>
    <w:rsid w:val="00A317CB"/>
    <w:rsid w:val="00A33209"/>
    <w:rsid w:val="00A34883"/>
    <w:rsid w:val="00A35756"/>
    <w:rsid w:val="00A36A9A"/>
    <w:rsid w:val="00A379B7"/>
    <w:rsid w:val="00A37F6B"/>
    <w:rsid w:val="00A403BF"/>
    <w:rsid w:val="00A47E48"/>
    <w:rsid w:val="00A51509"/>
    <w:rsid w:val="00A52607"/>
    <w:rsid w:val="00A55A3B"/>
    <w:rsid w:val="00A56710"/>
    <w:rsid w:val="00A5736E"/>
    <w:rsid w:val="00A602A1"/>
    <w:rsid w:val="00A60358"/>
    <w:rsid w:val="00A612A4"/>
    <w:rsid w:val="00A6339A"/>
    <w:rsid w:val="00A64CE4"/>
    <w:rsid w:val="00A64F9E"/>
    <w:rsid w:val="00A65287"/>
    <w:rsid w:val="00A675D6"/>
    <w:rsid w:val="00A67886"/>
    <w:rsid w:val="00A73034"/>
    <w:rsid w:val="00A806FE"/>
    <w:rsid w:val="00A81698"/>
    <w:rsid w:val="00A82C31"/>
    <w:rsid w:val="00A84135"/>
    <w:rsid w:val="00A84E26"/>
    <w:rsid w:val="00A8583F"/>
    <w:rsid w:val="00A85A1E"/>
    <w:rsid w:val="00A879F3"/>
    <w:rsid w:val="00A87DA8"/>
    <w:rsid w:val="00A907B9"/>
    <w:rsid w:val="00A90B56"/>
    <w:rsid w:val="00A935A0"/>
    <w:rsid w:val="00A94768"/>
    <w:rsid w:val="00A960D9"/>
    <w:rsid w:val="00A97F5E"/>
    <w:rsid w:val="00A97FE9"/>
    <w:rsid w:val="00AA0A34"/>
    <w:rsid w:val="00AA42A1"/>
    <w:rsid w:val="00AA484F"/>
    <w:rsid w:val="00AA51C1"/>
    <w:rsid w:val="00AA53B6"/>
    <w:rsid w:val="00AB011F"/>
    <w:rsid w:val="00AB077E"/>
    <w:rsid w:val="00AB0CC2"/>
    <w:rsid w:val="00AB3FAD"/>
    <w:rsid w:val="00AB4684"/>
    <w:rsid w:val="00AB5F38"/>
    <w:rsid w:val="00AB7897"/>
    <w:rsid w:val="00AC579F"/>
    <w:rsid w:val="00AC672A"/>
    <w:rsid w:val="00AD0C70"/>
    <w:rsid w:val="00AD0C78"/>
    <w:rsid w:val="00AD1799"/>
    <w:rsid w:val="00AD32CB"/>
    <w:rsid w:val="00AD4439"/>
    <w:rsid w:val="00AD5B9C"/>
    <w:rsid w:val="00AD7890"/>
    <w:rsid w:val="00AE20F1"/>
    <w:rsid w:val="00AE324C"/>
    <w:rsid w:val="00AE4892"/>
    <w:rsid w:val="00AF107C"/>
    <w:rsid w:val="00AF3AB3"/>
    <w:rsid w:val="00AF49FC"/>
    <w:rsid w:val="00AF59D9"/>
    <w:rsid w:val="00AF741B"/>
    <w:rsid w:val="00B00AC0"/>
    <w:rsid w:val="00B00B98"/>
    <w:rsid w:val="00B00E32"/>
    <w:rsid w:val="00B00E85"/>
    <w:rsid w:val="00B01127"/>
    <w:rsid w:val="00B0174F"/>
    <w:rsid w:val="00B022D0"/>
    <w:rsid w:val="00B02783"/>
    <w:rsid w:val="00B10E52"/>
    <w:rsid w:val="00B111F8"/>
    <w:rsid w:val="00B1180C"/>
    <w:rsid w:val="00B1284A"/>
    <w:rsid w:val="00B12C2D"/>
    <w:rsid w:val="00B1457F"/>
    <w:rsid w:val="00B14830"/>
    <w:rsid w:val="00B163F0"/>
    <w:rsid w:val="00B166DF"/>
    <w:rsid w:val="00B20714"/>
    <w:rsid w:val="00B357F1"/>
    <w:rsid w:val="00B41977"/>
    <w:rsid w:val="00B42395"/>
    <w:rsid w:val="00B427B8"/>
    <w:rsid w:val="00B44CFB"/>
    <w:rsid w:val="00B45B90"/>
    <w:rsid w:val="00B45D5B"/>
    <w:rsid w:val="00B46912"/>
    <w:rsid w:val="00B477BA"/>
    <w:rsid w:val="00B4783F"/>
    <w:rsid w:val="00B5045D"/>
    <w:rsid w:val="00B50C95"/>
    <w:rsid w:val="00B52780"/>
    <w:rsid w:val="00B53E74"/>
    <w:rsid w:val="00B549DD"/>
    <w:rsid w:val="00B55D3E"/>
    <w:rsid w:val="00B5674E"/>
    <w:rsid w:val="00B62C6F"/>
    <w:rsid w:val="00B64D4C"/>
    <w:rsid w:val="00B64E78"/>
    <w:rsid w:val="00B65009"/>
    <w:rsid w:val="00B656F6"/>
    <w:rsid w:val="00B65B92"/>
    <w:rsid w:val="00B66201"/>
    <w:rsid w:val="00B666D8"/>
    <w:rsid w:val="00B67306"/>
    <w:rsid w:val="00B67790"/>
    <w:rsid w:val="00B67D23"/>
    <w:rsid w:val="00B70E1E"/>
    <w:rsid w:val="00B71268"/>
    <w:rsid w:val="00B713DD"/>
    <w:rsid w:val="00B715E7"/>
    <w:rsid w:val="00B737BC"/>
    <w:rsid w:val="00B73B3F"/>
    <w:rsid w:val="00B74733"/>
    <w:rsid w:val="00B75F3E"/>
    <w:rsid w:val="00B76B9D"/>
    <w:rsid w:val="00B778E3"/>
    <w:rsid w:val="00B80D68"/>
    <w:rsid w:val="00B868B9"/>
    <w:rsid w:val="00B92AC2"/>
    <w:rsid w:val="00B92D4F"/>
    <w:rsid w:val="00B9457C"/>
    <w:rsid w:val="00B970AE"/>
    <w:rsid w:val="00BA1479"/>
    <w:rsid w:val="00BA1D26"/>
    <w:rsid w:val="00BA3BE9"/>
    <w:rsid w:val="00BA5A70"/>
    <w:rsid w:val="00BA5B73"/>
    <w:rsid w:val="00BA69BF"/>
    <w:rsid w:val="00BA77E5"/>
    <w:rsid w:val="00BB3EF9"/>
    <w:rsid w:val="00BB45BE"/>
    <w:rsid w:val="00BB4D5A"/>
    <w:rsid w:val="00BC2D66"/>
    <w:rsid w:val="00BC3775"/>
    <w:rsid w:val="00BC488B"/>
    <w:rsid w:val="00BC64BA"/>
    <w:rsid w:val="00BD021D"/>
    <w:rsid w:val="00BD1E90"/>
    <w:rsid w:val="00BD41C2"/>
    <w:rsid w:val="00BD7673"/>
    <w:rsid w:val="00BE2D21"/>
    <w:rsid w:val="00BE2F7A"/>
    <w:rsid w:val="00BE5ECC"/>
    <w:rsid w:val="00BE7CB7"/>
    <w:rsid w:val="00BF05AA"/>
    <w:rsid w:val="00BF1B94"/>
    <w:rsid w:val="00BF4545"/>
    <w:rsid w:val="00C01AB8"/>
    <w:rsid w:val="00C01CA4"/>
    <w:rsid w:val="00C026BC"/>
    <w:rsid w:val="00C03DAF"/>
    <w:rsid w:val="00C03EAE"/>
    <w:rsid w:val="00C04CCC"/>
    <w:rsid w:val="00C076F3"/>
    <w:rsid w:val="00C10469"/>
    <w:rsid w:val="00C22883"/>
    <w:rsid w:val="00C228EF"/>
    <w:rsid w:val="00C23548"/>
    <w:rsid w:val="00C25A10"/>
    <w:rsid w:val="00C27E73"/>
    <w:rsid w:val="00C313F6"/>
    <w:rsid w:val="00C342A1"/>
    <w:rsid w:val="00C36342"/>
    <w:rsid w:val="00C36586"/>
    <w:rsid w:val="00C36893"/>
    <w:rsid w:val="00C37264"/>
    <w:rsid w:val="00C41C32"/>
    <w:rsid w:val="00C42258"/>
    <w:rsid w:val="00C43337"/>
    <w:rsid w:val="00C43890"/>
    <w:rsid w:val="00C4445D"/>
    <w:rsid w:val="00C50550"/>
    <w:rsid w:val="00C512BC"/>
    <w:rsid w:val="00C523EB"/>
    <w:rsid w:val="00C52FD6"/>
    <w:rsid w:val="00C5486D"/>
    <w:rsid w:val="00C54FED"/>
    <w:rsid w:val="00C55C79"/>
    <w:rsid w:val="00C57463"/>
    <w:rsid w:val="00C61068"/>
    <w:rsid w:val="00C615A2"/>
    <w:rsid w:val="00C641DD"/>
    <w:rsid w:val="00C65BA8"/>
    <w:rsid w:val="00C67042"/>
    <w:rsid w:val="00C71EE1"/>
    <w:rsid w:val="00C727D8"/>
    <w:rsid w:val="00C72A6C"/>
    <w:rsid w:val="00C750B1"/>
    <w:rsid w:val="00C76A56"/>
    <w:rsid w:val="00C81608"/>
    <w:rsid w:val="00C84F6B"/>
    <w:rsid w:val="00C90B95"/>
    <w:rsid w:val="00C91074"/>
    <w:rsid w:val="00C9284D"/>
    <w:rsid w:val="00C952CB"/>
    <w:rsid w:val="00C95E9C"/>
    <w:rsid w:val="00C96F98"/>
    <w:rsid w:val="00CA069E"/>
    <w:rsid w:val="00CA20F9"/>
    <w:rsid w:val="00CA2211"/>
    <w:rsid w:val="00CA6FF9"/>
    <w:rsid w:val="00CA7455"/>
    <w:rsid w:val="00CB12D5"/>
    <w:rsid w:val="00CB39BF"/>
    <w:rsid w:val="00CB40E4"/>
    <w:rsid w:val="00CB445F"/>
    <w:rsid w:val="00CB56BD"/>
    <w:rsid w:val="00CB624E"/>
    <w:rsid w:val="00CB69E4"/>
    <w:rsid w:val="00CC52BA"/>
    <w:rsid w:val="00CD2429"/>
    <w:rsid w:val="00CD359D"/>
    <w:rsid w:val="00CD3CCC"/>
    <w:rsid w:val="00CD41DA"/>
    <w:rsid w:val="00CE04CD"/>
    <w:rsid w:val="00CE379F"/>
    <w:rsid w:val="00CE3BDF"/>
    <w:rsid w:val="00CF0FCA"/>
    <w:rsid w:val="00CF566A"/>
    <w:rsid w:val="00CF5829"/>
    <w:rsid w:val="00D07403"/>
    <w:rsid w:val="00D106AE"/>
    <w:rsid w:val="00D123A5"/>
    <w:rsid w:val="00D12467"/>
    <w:rsid w:val="00D13320"/>
    <w:rsid w:val="00D14185"/>
    <w:rsid w:val="00D1728A"/>
    <w:rsid w:val="00D20297"/>
    <w:rsid w:val="00D20953"/>
    <w:rsid w:val="00D2192E"/>
    <w:rsid w:val="00D223E5"/>
    <w:rsid w:val="00D22DF9"/>
    <w:rsid w:val="00D24E66"/>
    <w:rsid w:val="00D252E6"/>
    <w:rsid w:val="00D25E75"/>
    <w:rsid w:val="00D26D0A"/>
    <w:rsid w:val="00D26DF8"/>
    <w:rsid w:val="00D3044A"/>
    <w:rsid w:val="00D336AD"/>
    <w:rsid w:val="00D346C1"/>
    <w:rsid w:val="00D35143"/>
    <w:rsid w:val="00D353F9"/>
    <w:rsid w:val="00D41A96"/>
    <w:rsid w:val="00D41E6E"/>
    <w:rsid w:val="00D4456F"/>
    <w:rsid w:val="00D472E1"/>
    <w:rsid w:val="00D5017B"/>
    <w:rsid w:val="00D51E41"/>
    <w:rsid w:val="00D53B0E"/>
    <w:rsid w:val="00D53BF9"/>
    <w:rsid w:val="00D55B37"/>
    <w:rsid w:val="00D630CF"/>
    <w:rsid w:val="00D65B4C"/>
    <w:rsid w:val="00D65CF2"/>
    <w:rsid w:val="00D66B89"/>
    <w:rsid w:val="00D676FC"/>
    <w:rsid w:val="00D67C3A"/>
    <w:rsid w:val="00D70F81"/>
    <w:rsid w:val="00D71786"/>
    <w:rsid w:val="00D7190E"/>
    <w:rsid w:val="00D738DA"/>
    <w:rsid w:val="00D7400B"/>
    <w:rsid w:val="00D74489"/>
    <w:rsid w:val="00D752B5"/>
    <w:rsid w:val="00D76B8C"/>
    <w:rsid w:val="00D77416"/>
    <w:rsid w:val="00D77B61"/>
    <w:rsid w:val="00D81903"/>
    <w:rsid w:val="00D8436F"/>
    <w:rsid w:val="00D86140"/>
    <w:rsid w:val="00D9009F"/>
    <w:rsid w:val="00D92721"/>
    <w:rsid w:val="00D92B08"/>
    <w:rsid w:val="00D94F86"/>
    <w:rsid w:val="00D976B1"/>
    <w:rsid w:val="00D9790B"/>
    <w:rsid w:val="00D97E59"/>
    <w:rsid w:val="00DB0E14"/>
    <w:rsid w:val="00DB1B8F"/>
    <w:rsid w:val="00DB5103"/>
    <w:rsid w:val="00DC2F92"/>
    <w:rsid w:val="00DC30EC"/>
    <w:rsid w:val="00DD4FDC"/>
    <w:rsid w:val="00DD535C"/>
    <w:rsid w:val="00DD623B"/>
    <w:rsid w:val="00DD74B0"/>
    <w:rsid w:val="00DE10AF"/>
    <w:rsid w:val="00DE20DB"/>
    <w:rsid w:val="00DE22B0"/>
    <w:rsid w:val="00DE3C0A"/>
    <w:rsid w:val="00DE3D30"/>
    <w:rsid w:val="00DE4968"/>
    <w:rsid w:val="00DE58CB"/>
    <w:rsid w:val="00DE66F5"/>
    <w:rsid w:val="00DE7F9B"/>
    <w:rsid w:val="00DF0321"/>
    <w:rsid w:val="00DF06A1"/>
    <w:rsid w:val="00DF0CCE"/>
    <w:rsid w:val="00DF14E3"/>
    <w:rsid w:val="00DF1636"/>
    <w:rsid w:val="00DF207B"/>
    <w:rsid w:val="00DF46AD"/>
    <w:rsid w:val="00DF5221"/>
    <w:rsid w:val="00DF6A05"/>
    <w:rsid w:val="00E00AC1"/>
    <w:rsid w:val="00E00AD1"/>
    <w:rsid w:val="00E00F98"/>
    <w:rsid w:val="00E024D4"/>
    <w:rsid w:val="00E04C28"/>
    <w:rsid w:val="00E05A9D"/>
    <w:rsid w:val="00E06208"/>
    <w:rsid w:val="00E06C9E"/>
    <w:rsid w:val="00E06EF6"/>
    <w:rsid w:val="00E11DA3"/>
    <w:rsid w:val="00E12996"/>
    <w:rsid w:val="00E14089"/>
    <w:rsid w:val="00E144B6"/>
    <w:rsid w:val="00E175DB"/>
    <w:rsid w:val="00E23760"/>
    <w:rsid w:val="00E25A76"/>
    <w:rsid w:val="00E26ABE"/>
    <w:rsid w:val="00E27B14"/>
    <w:rsid w:val="00E347DE"/>
    <w:rsid w:val="00E35CC9"/>
    <w:rsid w:val="00E36881"/>
    <w:rsid w:val="00E40BA2"/>
    <w:rsid w:val="00E41204"/>
    <w:rsid w:val="00E43ABB"/>
    <w:rsid w:val="00E45423"/>
    <w:rsid w:val="00E466A9"/>
    <w:rsid w:val="00E50901"/>
    <w:rsid w:val="00E50C99"/>
    <w:rsid w:val="00E51C14"/>
    <w:rsid w:val="00E54540"/>
    <w:rsid w:val="00E5525C"/>
    <w:rsid w:val="00E5617A"/>
    <w:rsid w:val="00E56A19"/>
    <w:rsid w:val="00E572BB"/>
    <w:rsid w:val="00E57E07"/>
    <w:rsid w:val="00E613DA"/>
    <w:rsid w:val="00E618B6"/>
    <w:rsid w:val="00E65A68"/>
    <w:rsid w:val="00E66AD9"/>
    <w:rsid w:val="00E67B26"/>
    <w:rsid w:val="00E67D89"/>
    <w:rsid w:val="00E745BF"/>
    <w:rsid w:val="00E76421"/>
    <w:rsid w:val="00E77BAA"/>
    <w:rsid w:val="00E81B80"/>
    <w:rsid w:val="00E826F6"/>
    <w:rsid w:val="00E83309"/>
    <w:rsid w:val="00E9318E"/>
    <w:rsid w:val="00E931EB"/>
    <w:rsid w:val="00E94272"/>
    <w:rsid w:val="00E9712B"/>
    <w:rsid w:val="00E972EC"/>
    <w:rsid w:val="00E977C7"/>
    <w:rsid w:val="00EA3C8E"/>
    <w:rsid w:val="00EA419C"/>
    <w:rsid w:val="00EA59C3"/>
    <w:rsid w:val="00EB14FE"/>
    <w:rsid w:val="00EB53D6"/>
    <w:rsid w:val="00EB61FB"/>
    <w:rsid w:val="00EB6569"/>
    <w:rsid w:val="00EB7073"/>
    <w:rsid w:val="00EB7866"/>
    <w:rsid w:val="00EC2389"/>
    <w:rsid w:val="00EC30D0"/>
    <w:rsid w:val="00EC5FFE"/>
    <w:rsid w:val="00EC7E8A"/>
    <w:rsid w:val="00ED0227"/>
    <w:rsid w:val="00ED395C"/>
    <w:rsid w:val="00ED5CD1"/>
    <w:rsid w:val="00EE242F"/>
    <w:rsid w:val="00EE267F"/>
    <w:rsid w:val="00EE2734"/>
    <w:rsid w:val="00EF1991"/>
    <w:rsid w:val="00EF497D"/>
    <w:rsid w:val="00EF5190"/>
    <w:rsid w:val="00F02B00"/>
    <w:rsid w:val="00F07FDC"/>
    <w:rsid w:val="00F113B1"/>
    <w:rsid w:val="00F1154F"/>
    <w:rsid w:val="00F11A63"/>
    <w:rsid w:val="00F125FF"/>
    <w:rsid w:val="00F14E12"/>
    <w:rsid w:val="00F15298"/>
    <w:rsid w:val="00F17E8A"/>
    <w:rsid w:val="00F20CB1"/>
    <w:rsid w:val="00F21BD3"/>
    <w:rsid w:val="00F22B88"/>
    <w:rsid w:val="00F22F1D"/>
    <w:rsid w:val="00F22F7B"/>
    <w:rsid w:val="00F244D4"/>
    <w:rsid w:val="00F24EC7"/>
    <w:rsid w:val="00F24F9C"/>
    <w:rsid w:val="00F25A1D"/>
    <w:rsid w:val="00F27417"/>
    <w:rsid w:val="00F3043A"/>
    <w:rsid w:val="00F312C8"/>
    <w:rsid w:val="00F321C6"/>
    <w:rsid w:val="00F326FA"/>
    <w:rsid w:val="00F32805"/>
    <w:rsid w:val="00F32E53"/>
    <w:rsid w:val="00F365CE"/>
    <w:rsid w:val="00F37FDA"/>
    <w:rsid w:val="00F418B6"/>
    <w:rsid w:val="00F41ABF"/>
    <w:rsid w:val="00F41ADC"/>
    <w:rsid w:val="00F42095"/>
    <w:rsid w:val="00F4211B"/>
    <w:rsid w:val="00F444F2"/>
    <w:rsid w:val="00F447C8"/>
    <w:rsid w:val="00F460B7"/>
    <w:rsid w:val="00F4730C"/>
    <w:rsid w:val="00F5273E"/>
    <w:rsid w:val="00F53F4F"/>
    <w:rsid w:val="00F54BAD"/>
    <w:rsid w:val="00F56DBF"/>
    <w:rsid w:val="00F57EDB"/>
    <w:rsid w:val="00F60F4B"/>
    <w:rsid w:val="00F61436"/>
    <w:rsid w:val="00F618DE"/>
    <w:rsid w:val="00F61A85"/>
    <w:rsid w:val="00F62C23"/>
    <w:rsid w:val="00F6352D"/>
    <w:rsid w:val="00F66545"/>
    <w:rsid w:val="00F66B9F"/>
    <w:rsid w:val="00F67B80"/>
    <w:rsid w:val="00F703F8"/>
    <w:rsid w:val="00F712C9"/>
    <w:rsid w:val="00F71B59"/>
    <w:rsid w:val="00F72F01"/>
    <w:rsid w:val="00F74FEC"/>
    <w:rsid w:val="00F750BF"/>
    <w:rsid w:val="00F760EE"/>
    <w:rsid w:val="00F7694A"/>
    <w:rsid w:val="00F77771"/>
    <w:rsid w:val="00F82BD4"/>
    <w:rsid w:val="00F83072"/>
    <w:rsid w:val="00F873BF"/>
    <w:rsid w:val="00F90F39"/>
    <w:rsid w:val="00F910B9"/>
    <w:rsid w:val="00F91DAC"/>
    <w:rsid w:val="00F9213E"/>
    <w:rsid w:val="00F935EA"/>
    <w:rsid w:val="00F9532E"/>
    <w:rsid w:val="00FA180F"/>
    <w:rsid w:val="00FA2136"/>
    <w:rsid w:val="00FA26E9"/>
    <w:rsid w:val="00FA2F8B"/>
    <w:rsid w:val="00FA396B"/>
    <w:rsid w:val="00FA56DD"/>
    <w:rsid w:val="00FA58C8"/>
    <w:rsid w:val="00FA5989"/>
    <w:rsid w:val="00FA6A2C"/>
    <w:rsid w:val="00FB02CF"/>
    <w:rsid w:val="00FB08F2"/>
    <w:rsid w:val="00FB11C4"/>
    <w:rsid w:val="00FB1234"/>
    <w:rsid w:val="00FB1FDE"/>
    <w:rsid w:val="00FB2142"/>
    <w:rsid w:val="00FB7BD8"/>
    <w:rsid w:val="00FC4F89"/>
    <w:rsid w:val="00FC6DFC"/>
    <w:rsid w:val="00FD2412"/>
    <w:rsid w:val="00FD3C1C"/>
    <w:rsid w:val="00FD758A"/>
    <w:rsid w:val="00FE4B36"/>
    <w:rsid w:val="00FE4FDA"/>
    <w:rsid w:val="00FE5774"/>
    <w:rsid w:val="00FE60BA"/>
    <w:rsid w:val="00FF0779"/>
    <w:rsid w:val="00FF161E"/>
    <w:rsid w:val="00FF1700"/>
    <w:rsid w:val="00FF1B68"/>
    <w:rsid w:val="00FF21B4"/>
    <w:rsid w:val="00FF3B6F"/>
    <w:rsid w:val="00FF45B1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4E8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53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AD5B9C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B73B3F"/>
  </w:style>
  <w:style w:type="character" w:customStyle="1" w:styleId="a6">
    <w:name w:val="Нижний колонтитул Знак"/>
    <w:basedOn w:val="a0"/>
    <w:link w:val="a5"/>
    <w:rsid w:val="00D20297"/>
  </w:style>
  <w:style w:type="paragraph" w:customStyle="1" w:styleId="ConsPlusNormal">
    <w:name w:val="ConsPlusNormal"/>
    <w:rsid w:val="0013367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a">
    <w:name w:val="Table Grid"/>
    <w:basedOn w:val="a1"/>
    <w:uiPriority w:val="39"/>
    <w:rsid w:val="001336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33679"/>
    <w:pPr>
      <w:widowControl w:val="0"/>
      <w:autoSpaceDE w:val="0"/>
      <w:autoSpaceDN w:val="0"/>
    </w:pPr>
    <w:rPr>
      <w:rFonts w:ascii="Courier New" w:eastAsiaTheme="minorEastAsia" w:hAnsi="Courier New" w:cs="Courier New"/>
      <w:kern w:val="2"/>
      <w:szCs w:val="22"/>
      <w14:ligatures w14:val="standardContextual"/>
    </w:rPr>
  </w:style>
  <w:style w:type="paragraph" w:customStyle="1" w:styleId="ConsPlusTitle">
    <w:name w:val="ConsPlusTitle"/>
    <w:rsid w:val="00F7694A"/>
    <w:pPr>
      <w:widowControl w:val="0"/>
      <w:autoSpaceDE w:val="0"/>
      <w:autoSpaceDN w:val="0"/>
    </w:pPr>
    <w:rPr>
      <w:rFonts w:ascii="Calibri" w:eastAsiaTheme="minorEastAsia" w:hAnsi="Calibri" w:cs="Calibri"/>
      <w:b/>
      <w:kern w:val="2"/>
      <w:sz w:val="22"/>
      <w:szCs w:val="22"/>
      <w14:ligatures w14:val="standardContextual"/>
    </w:rPr>
  </w:style>
  <w:style w:type="character" w:styleId="ab">
    <w:name w:val="Hyperlink"/>
    <w:basedOn w:val="a0"/>
    <w:rsid w:val="00575D9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75D92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1"/>
    <w:qFormat/>
    <w:rsid w:val="008F01FB"/>
    <w:pPr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8F01FB"/>
    <w:rPr>
      <w:sz w:val="28"/>
      <w:szCs w:val="28"/>
      <w:lang w:eastAsia="en-US"/>
    </w:rPr>
  </w:style>
  <w:style w:type="character" w:customStyle="1" w:styleId="pt-a0-000020">
    <w:name w:val="pt-a0-000020"/>
    <w:basedOn w:val="a0"/>
    <w:rsid w:val="00AF3AB3"/>
  </w:style>
  <w:style w:type="character" w:styleId="ae">
    <w:name w:val="annotation reference"/>
    <w:basedOn w:val="a0"/>
    <w:uiPriority w:val="99"/>
    <w:rsid w:val="009130B8"/>
    <w:rPr>
      <w:sz w:val="16"/>
      <w:szCs w:val="16"/>
    </w:rPr>
  </w:style>
  <w:style w:type="paragraph" w:styleId="af">
    <w:name w:val="annotation text"/>
    <w:basedOn w:val="a"/>
    <w:link w:val="af0"/>
    <w:rsid w:val="009130B8"/>
  </w:style>
  <w:style w:type="character" w:customStyle="1" w:styleId="af0">
    <w:name w:val="Текст примечания Знак"/>
    <w:basedOn w:val="a0"/>
    <w:link w:val="af"/>
    <w:rsid w:val="009130B8"/>
  </w:style>
  <w:style w:type="paragraph" w:styleId="af1">
    <w:name w:val="annotation subject"/>
    <w:basedOn w:val="af"/>
    <w:next w:val="af"/>
    <w:link w:val="af2"/>
    <w:semiHidden/>
    <w:unhideWhenUsed/>
    <w:rsid w:val="00EA419C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EA419C"/>
    <w:rPr>
      <w:b/>
      <w:bCs/>
    </w:rPr>
  </w:style>
  <w:style w:type="paragraph" w:styleId="af3">
    <w:name w:val="List Paragraph"/>
    <w:basedOn w:val="a"/>
    <w:uiPriority w:val="34"/>
    <w:qFormat/>
    <w:rsid w:val="00BA5B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53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AD5B9C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B73B3F"/>
  </w:style>
  <w:style w:type="character" w:customStyle="1" w:styleId="a6">
    <w:name w:val="Нижний колонтитул Знак"/>
    <w:basedOn w:val="a0"/>
    <w:link w:val="a5"/>
    <w:rsid w:val="00D20297"/>
  </w:style>
  <w:style w:type="paragraph" w:customStyle="1" w:styleId="ConsPlusNormal">
    <w:name w:val="ConsPlusNormal"/>
    <w:rsid w:val="0013367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a">
    <w:name w:val="Table Grid"/>
    <w:basedOn w:val="a1"/>
    <w:uiPriority w:val="39"/>
    <w:rsid w:val="001336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33679"/>
    <w:pPr>
      <w:widowControl w:val="0"/>
      <w:autoSpaceDE w:val="0"/>
      <w:autoSpaceDN w:val="0"/>
    </w:pPr>
    <w:rPr>
      <w:rFonts w:ascii="Courier New" w:eastAsiaTheme="minorEastAsia" w:hAnsi="Courier New" w:cs="Courier New"/>
      <w:kern w:val="2"/>
      <w:szCs w:val="22"/>
      <w14:ligatures w14:val="standardContextual"/>
    </w:rPr>
  </w:style>
  <w:style w:type="paragraph" w:customStyle="1" w:styleId="ConsPlusTitle">
    <w:name w:val="ConsPlusTitle"/>
    <w:rsid w:val="00F7694A"/>
    <w:pPr>
      <w:widowControl w:val="0"/>
      <w:autoSpaceDE w:val="0"/>
      <w:autoSpaceDN w:val="0"/>
    </w:pPr>
    <w:rPr>
      <w:rFonts w:ascii="Calibri" w:eastAsiaTheme="minorEastAsia" w:hAnsi="Calibri" w:cs="Calibri"/>
      <w:b/>
      <w:kern w:val="2"/>
      <w:sz w:val="22"/>
      <w:szCs w:val="22"/>
      <w14:ligatures w14:val="standardContextual"/>
    </w:rPr>
  </w:style>
  <w:style w:type="character" w:styleId="ab">
    <w:name w:val="Hyperlink"/>
    <w:basedOn w:val="a0"/>
    <w:rsid w:val="00575D9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75D92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1"/>
    <w:qFormat/>
    <w:rsid w:val="008F01FB"/>
    <w:pPr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8F01FB"/>
    <w:rPr>
      <w:sz w:val="28"/>
      <w:szCs w:val="28"/>
      <w:lang w:eastAsia="en-US"/>
    </w:rPr>
  </w:style>
  <w:style w:type="character" w:customStyle="1" w:styleId="pt-a0-000020">
    <w:name w:val="pt-a0-000020"/>
    <w:basedOn w:val="a0"/>
    <w:rsid w:val="00AF3AB3"/>
  </w:style>
  <w:style w:type="character" w:styleId="ae">
    <w:name w:val="annotation reference"/>
    <w:basedOn w:val="a0"/>
    <w:uiPriority w:val="99"/>
    <w:rsid w:val="009130B8"/>
    <w:rPr>
      <w:sz w:val="16"/>
      <w:szCs w:val="16"/>
    </w:rPr>
  </w:style>
  <w:style w:type="paragraph" w:styleId="af">
    <w:name w:val="annotation text"/>
    <w:basedOn w:val="a"/>
    <w:link w:val="af0"/>
    <w:rsid w:val="009130B8"/>
  </w:style>
  <w:style w:type="character" w:customStyle="1" w:styleId="af0">
    <w:name w:val="Текст примечания Знак"/>
    <w:basedOn w:val="a0"/>
    <w:link w:val="af"/>
    <w:rsid w:val="009130B8"/>
  </w:style>
  <w:style w:type="paragraph" w:styleId="af1">
    <w:name w:val="annotation subject"/>
    <w:basedOn w:val="af"/>
    <w:next w:val="af"/>
    <w:link w:val="af2"/>
    <w:semiHidden/>
    <w:unhideWhenUsed/>
    <w:rsid w:val="00EA419C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EA419C"/>
    <w:rPr>
      <w:b/>
      <w:bCs/>
    </w:rPr>
  </w:style>
  <w:style w:type="paragraph" w:styleId="af3">
    <w:name w:val="List Paragraph"/>
    <w:basedOn w:val="a"/>
    <w:uiPriority w:val="34"/>
    <w:qFormat/>
    <w:rsid w:val="00BA5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09256&amp;dst=107948" TargetMode="External"/><Relationship Id="rId13" Type="http://schemas.openxmlformats.org/officeDocument/2006/relationships/hyperlink" Target="https://login.consultant.ru/link/?req=doc&amp;base=LAW&amp;n=521612" TargetMode="External"/><Relationship Id="rId18" Type="http://schemas.openxmlformats.org/officeDocument/2006/relationships/hyperlink" Target="https://login.consultant.ru/link/?req=doc&amp;base=LAW&amp;n=518569" TargetMode="External"/><Relationship Id="rId26" Type="http://schemas.openxmlformats.org/officeDocument/2006/relationships/image" Target="media/image2.wmf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95710&amp;dst=370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3698" TargetMode="External"/><Relationship Id="rId17" Type="http://schemas.openxmlformats.org/officeDocument/2006/relationships/hyperlink" Target="https://login.consultant.ru/link/?req=doc&amp;base=LAW&amp;n=507307" TargetMode="External"/><Relationship Id="rId25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7307" TargetMode="External"/><Relationship Id="rId20" Type="http://schemas.openxmlformats.org/officeDocument/2006/relationships/hyperlink" Target="https://login.consultant.ru/link/?req=doc&amp;base=LAW&amp;n=503698" TargetMode="External"/><Relationship Id="rId29" Type="http://schemas.openxmlformats.org/officeDocument/2006/relationships/hyperlink" Target="https://login.consultant.ru/link/?req=doc&amp;base=LAW&amp;n=50730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hyperlink" Target="https://login.consultant.ru/link/?req=doc&amp;base=LAW&amp;n=495710&amp;dst=37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207822&amp;dst=100640" TargetMode="External"/><Relationship Id="rId23" Type="http://schemas.openxmlformats.org/officeDocument/2006/relationships/hyperlink" Target="https://login.consultant.ru/link/?req=doc&amp;base=LAW&amp;n=495710&amp;dst=3704" TargetMode="External"/><Relationship Id="rId28" Type="http://schemas.openxmlformats.org/officeDocument/2006/relationships/hyperlink" Target="https://login.consultant.ru/link/?req=doc&amp;base=LAW&amp;n=150725" TargetMode="External"/><Relationship Id="rId10" Type="http://schemas.openxmlformats.org/officeDocument/2006/relationships/hyperlink" Target="https://promote.budget.gov.ru" TargetMode="External"/><Relationship Id="rId19" Type="http://schemas.openxmlformats.org/officeDocument/2006/relationships/hyperlink" Target="https://login.consultant.ru/link/?req=doc&amp;base=LAW&amp;n=121087&amp;dst=10014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6242&amp;dst=83719" TargetMode="External"/><Relationship Id="rId14" Type="http://schemas.openxmlformats.org/officeDocument/2006/relationships/hyperlink" Target="https://login.consultant.ru/link/?req=doc&amp;base=RLAW021&amp;n=213016&amp;dst=102566" TargetMode="External"/><Relationship Id="rId22" Type="http://schemas.openxmlformats.org/officeDocument/2006/relationships/hyperlink" Target="https://login.consultant.ru/link/?req=doc&amp;base=LAW&amp;n=495710&amp;dst=3722" TargetMode="External"/><Relationship Id="rId27" Type="http://schemas.openxmlformats.org/officeDocument/2006/relationships/hyperlink" Target="https://login.consultant.ru/link/?req=doc&amp;base=LAW&amp;n=518569" TargetMode="Externa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1DB89-467B-4920-9CD2-FDE1E9ED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42</Pages>
  <Words>14604</Words>
  <Characters>83247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 Ирина Станиславовна</dc:creator>
  <cp:lastModifiedBy>Александр</cp:lastModifiedBy>
  <cp:revision>3</cp:revision>
  <cp:lastPrinted>2026-04-29T06:17:00Z</cp:lastPrinted>
  <dcterms:created xsi:type="dcterms:W3CDTF">2026-05-05T07:34:00Z</dcterms:created>
  <dcterms:modified xsi:type="dcterms:W3CDTF">2026-05-05T07:34:00Z</dcterms:modified>
</cp:coreProperties>
</file>