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AE3554" w:rsidRPr="00AE3554" w14:paraId="15649226" w14:textId="77777777" w:rsidTr="0012039B">
        <w:trPr>
          <w:jc w:val="center"/>
        </w:trPr>
        <w:tc>
          <w:tcPr>
            <w:tcW w:w="9639" w:type="dxa"/>
          </w:tcPr>
          <w:p w14:paraId="47B211E0" w14:textId="77777777" w:rsidR="00426FF1" w:rsidRPr="00AE3554" w:rsidRDefault="00C71EE1" w:rsidP="00780C69">
            <w:pPr>
              <w:widowControl/>
              <w:jc w:val="center"/>
              <w:rPr>
                <w:b/>
                <w:sz w:val="28"/>
              </w:rPr>
            </w:pPr>
            <w:r w:rsidRPr="00AE3554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04283D72" wp14:editId="16C9FEB5">
                  <wp:simplePos x="0" y="0"/>
                  <wp:positionH relativeFrom="column">
                    <wp:posOffset>2742565</wp:posOffset>
                  </wp:positionH>
                  <wp:positionV relativeFrom="paragraph">
                    <wp:posOffset>-327660</wp:posOffset>
                  </wp:positionV>
                  <wp:extent cx="728980" cy="967105"/>
                  <wp:effectExtent l="0" t="0" r="0" b="4445"/>
                  <wp:wrapNone/>
                  <wp:docPr id="2" name="Рисунок 1" descr="Описание: Герб ППО (вектор) черная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 ППО (вектор) черная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980" cy="967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E3554" w:rsidRPr="00AE3554" w14:paraId="25F229EA" w14:textId="77777777" w:rsidTr="0012039B">
        <w:trPr>
          <w:jc w:val="center"/>
        </w:trPr>
        <w:tc>
          <w:tcPr>
            <w:tcW w:w="9639" w:type="dxa"/>
          </w:tcPr>
          <w:p w14:paraId="4E477221" w14:textId="77777777" w:rsidR="0012039B" w:rsidRPr="00AE3554" w:rsidRDefault="0012039B" w:rsidP="00780C69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AE3554" w:rsidRPr="00AE3554" w14:paraId="422E8FB6" w14:textId="77777777" w:rsidTr="0012039B">
        <w:trPr>
          <w:jc w:val="center"/>
        </w:trPr>
        <w:tc>
          <w:tcPr>
            <w:tcW w:w="9639" w:type="dxa"/>
          </w:tcPr>
          <w:p w14:paraId="563ECC40" w14:textId="77777777" w:rsidR="0012039B" w:rsidRPr="00AE3554" w:rsidRDefault="0012039B" w:rsidP="00780C69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AE3554" w:rsidRPr="00AE3554" w14:paraId="7554C91A" w14:textId="77777777" w:rsidTr="0012039B">
        <w:trPr>
          <w:jc w:val="center"/>
        </w:trPr>
        <w:tc>
          <w:tcPr>
            <w:tcW w:w="9639" w:type="dxa"/>
          </w:tcPr>
          <w:p w14:paraId="0F4C1881" w14:textId="77777777" w:rsidR="0012039B" w:rsidRPr="00AE3554" w:rsidRDefault="0012039B" w:rsidP="00780C69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AE3554" w:rsidRPr="00AE3554" w14:paraId="21773178" w14:textId="77777777" w:rsidTr="0012039B">
        <w:trPr>
          <w:jc w:val="center"/>
        </w:trPr>
        <w:tc>
          <w:tcPr>
            <w:tcW w:w="9639" w:type="dxa"/>
          </w:tcPr>
          <w:p w14:paraId="50B3EC25" w14:textId="77777777" w:rsidR="00426FF1" w:rsidRPr="00AE3554" w:rsidRDefault="007F3006" w:rsidP="00780C69">
            <w:pPr>
              <w:widowControl/>
              <w:jc w:val="center"/>
              <w:rPr>
                <w:b/>
                <w:sz w:val="36"/>
              </w:rPr>
            </w:pPr>
            <w:r w:rsidRPr="00AE3554"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AE3554" w:rsidRPr="00AE3554" w14:paraId="58112ECA" w14:textId="77777777" w:rsidTr="0012039B">
        <w:trPr>
          <w:jc w:val="center"/>
        </w:trPr>
        <w:tc>
          <w:tcPr>
            <w:tcW w:w="9639" w:type="dxa"/>
          </w:tcPr>
          <w:p w14:paraId="74B17CE4" w14:textId="77777777" w:rsidR="00426FF1" w:rsidRPr="00AE3554" w:rsidRDefault="00426FF1" w:rsidP="00780C69">
            <w:pPr>
              <w:widowControl/>
              <w:jc w:val="center"/>
              <w:rPr>
                <w:sz w:val="36"/>
              </w:rPr>
            </w:pPr>
          </w:p>
        </w:tc>
      </w:tr>
      <w:tr w:rsidR="00AE3554" w:rsidRPr="00AE3554" w14:paraId="05B30A0F" w14:textId="77777777" w:rsidTr="0012039B">
        <w:trPr>
          <w:jc w:val="center"/>
        </w:trPr>
        <w:tc>
          <w:tcPr>
            <w:tcW w:w="9639" w:type="dxa"/>
          </w:tcPr>
          <w:p w14:paraId="263CCDE1" w14:textId="77777777" w:rsidR="00426FF1" w:rsidRPr="00AE3554" w:rsidRDefault="007F3006" w:rsidP="00780C69">
            <w:pPr>
              <w:pStyle w:val="3"/>
            </w:pPr>
            <w:r w:rsidRPr="00AE3554">
              <w:rPr>
                <w:sz w:val="28"/>
              </w:rPr>
              <w:t>П О С Т А Н О В Л Е Н И Е</w:t>
            </w:r>
          </w:p>
        </w:tc>
      </w:tr>
      <w:tr w:rsidR="00426FF1" w:rsidRPr="00AE3554" w14:paraId="42B639D8" w14:textId="77777777" w:rsidTr="0012039B">
        <w:trPr>
          <w:jc w:val="center"/>
        </w:trPr>
        <w:tc>
          <w:tcPr>
            <w:tcW w:w="9639" w:type="dxa"/>
            <w:vAlign w:val="center"/>
          </w:tcPr>
          <w:p w14:paraId="40958258" w14:textId="77777777" w:rsidR="00426FF1" w:rsidRPr="00AE3554" w:rsidRDefault="00426FF1" w:rsidP="00780C69">
            <w:pPr>
              <w:pStyle w:val="3"/>
              <w:rPr>
                <w:sz w:val="32"/>
                <w:szCs w:val="34"/>
              </w:rPr>
            </w:pPr>
          </w:p>
        </w:tc>
      </w:tr>
    </w:tbl>
    <w:p w14:paraId="63D5DF12" w14:textId="77777777" w:rsidR="00D3044A" w:rsidRPr="00AE3554" w:rsidRDefault="00D3044A" w:rsidP="00780C69">
      <w:pPr>
        <w:rPr>
          <w:sz w:val="4"/>
          <w:szCs w:val="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E3554" w:rsidRPr="00AE3554" w14:paraId="037B02EC" w14:textId="77777777" w:rsidTr="004D379D">
        <w:trPr>
          <w:jc w:val="center"/>
        </w:trPr>
        <w:tc>
          <w:tcPr>
            <w:tcW w:w="284" w:type="dxa"/>
            <w:vAlign w:val="bottom"/>
          </w:tcPr>
          <w:p w14:paraId="1EDB99F2" w14:textId="77777777" w:rsidR="001E692E" w:rsidRPr="00AE3554" w:rsidRDefault="001E692E" w:rsidP="00780C69">
            <w:pPr>
              <w:widowControl/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14:paraId="69AD9BAC" w14:textId="77777777" w:rsidR="001E692E" w:rsidRPr="00AE3554" w:rsidRDefault="001E692E" w:rsidP="00780C69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397" w:type="dxa"/>
            <w:vAlign w:val="bottom"/>
          </w:tcPr>
          <w:p w14:paraId="443A0F9E" w14:textId="77777777" w:rsidR="001E692E" w:rsidRPr="00AE3554" w:rsidRDefault="001E692E" w:rsidP="00780C69">
            <w:pPr>
              <w:widowControl/>
              <w:jc w:val="center"/>
              <w:rPr>
                <w:sz w:val="24"/>
              </w:rPr>
            </w:pPr>
            <w:r w:rsidRPr="00AE3554"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0275FD17" w14:textId="77777777" w:rsidR="001E692E" w:rsidRPr="00AE3554" w:rsidRDefault="001E692E" w:rsidP="00780C69">
            <w:pPr>
              <w:widowControl/>
              <w:jc w:val="center"/>
              <w:rPr>
                <w:sz w:val="24"/>
              </w:rPr>
            </w:pPr>
          </w:p>
        </w:tc>
      </w:tr>
      <w:tr w:rsidR="001E692E" w:rsidRPr="00AE3554" w14:paraId="37C639D8" w14:textId="77777777" w:rsidTr="004D379D">
        <w:trPr>
          <w:jc w:val="center"/>
        </w:trPr>
        <w:tc>
          <w:tcPr>
            <w:tcW w:w="4650" w:type="dxa"/>
            <w:gridSpan w:val="4"/>
          </w:tcPr>
          <w:p w14:paraId="212BC79E" w14:textId="77777777" w:rsidR="001E692E" w:rsidRPr="00AE3554" w:rsidRDefault="001E692E" w:rsidP="00780C69">
            <w:pPr>
              <w:widowControl/>
              <w:jc w:val="center"/>
              <w:rPr>
                <w:sz w:val="10"/>
              </w:rPr>
            </w:pPr>
          </w:p>
          <w:p w14:paraId="2795C57E" w14:textId="77777777" w:rsidR="001E692E" w:rsidRPr="00AE3554" w:rsidRDefault="001E692E" w:rsidP="00780C69">
            <w:pPr>
              <w:widowControl/>
              <w:jc w:val="center"/>
              <w:rPr>
                <w:sz w:val="24"/>
              </w:rPr>
            </w:pPr>
            <w:proofErr w:type="spellStart"/>
            <w:r w:rsidRPr="00AE3554">
              <w:rPr>
                <w:sz w:val="24"/>
              </w:rPr>
              <w:t>г.Пенза</w:t>
            </w:r>
            <w:proofErr w:type="spellEnd"/>
          </w:p>
        </w:tc>
      </w:tr>
    </w:tbl>
    <w:p w14:paraId="4AA5E51A" w14:textId="77777777" w:rsidR="00BA5A70" w:rsidRPr="00AE3554" w:rsidRDefault="00BA5A70" w:rsidP="00780C69">
      <w:pPr>
        <w:spacing w:line="221" w:lineRule="auto"/>
        <w:jc w:val="both"/>
        <w:rPr>
          <w:sz w:val="28"/>
        </w:rPr>
      </w:pPr>
    </w:p>
    <w:p w14:paraId="32E1288D" w14:textId="22642049" w:rsidR="007F1A97" w:rsidRPr="00AE3554" w:rsidRDefault="007F1A97" w:rsidP="007F1A97">
      <w:pPr>
        <w:autoSpaceDE w:val="0"/>
        <w:autoSpaceDN w:val="0"/>
        <w:adjustRightInd w:val="0"/>
        <w:spacing w:line="221" w:lineRule="auto"/>
        <w:jc w:val="center"/>
        <w:rPr>
          <w:b/>
          <w:bCs/>
          <w:sz w:val="28"/>
          <w:szCs w:val="28"/>
        </w:rPr>
      </w:pPr>
      <w:bookmarkStart w:id="0" w:name="_Hlk100044465"/>
      <w:r w:rsidRPr="00AE3554">
        <w:rPr>
          <w:b/>
          <w:bCs/>
          <w:sz w:val="28"/>
          <w:szCs w:val="28"/>
        </w:rPr>
        <w:t>О внесении изменений в постановление Правительства</w:t>
      </w:r>
    </w:p>
    <w:p w14:paraId="02DD7AD3" w14:textId="04AB9EB9" w:rsidR="007F1A97" w:rsidRPr="00AE3554" w:rsidRDefault="007F1A97" w:rsidP="007F1A97">
      <w:pPr>
        <w:autoSpaceDE w:val="0"/>
        <w:autoSpaceDN w:val="0"/>
        <w:adjustRightInd w:val="0"/>
        <w:spacing w:line="221" w:lineRule="auto"/>
        <w:jc w:val="center"/>
        <w:rPr>
          <w:b/>
          <w:bCs/>
          <w:sz w:val="28"/>
          <w:szCs w:val="28"/>
        </w:rPr>
      </w:pPr>
      <w:r w:rsidRPr="00AE3554">
        <w:rPr>
          <w:b/>
          <w:bCs/>
          <w:sz w:val="28"/>
          <w:szCs w:val="28"/>
        </w:rPr>
        <w:t>Пензенской области от 13.02.2017 № 66-п</w:t>
      </w:r>
      <w:r w:rsidR="001B136E" w:rsidRPr="00AE3554">
        <w:rPr>
          <w:b/>
          <w:bCs/>
          <w:sz w:val="28"/>
          <w:szCs w:val="28"/>
        </w:rPr>
        <w:t>П</w:t>
      </w:r>
      <w:r w:rsidRPr="00AE3554">
        <w:rPr>
          <w:b/>
          <w:bCs/>
          <w:sz w:val="28"/>
          <w:szCs w:val="28"/>
        </w:rPr>
        <w:t xml:space="preserve"> (с последующими</w:t>
      </w:r>
    </w:p>
    <w:p w14:paraId="58A612FE" w14:textId="59E283CD" w:rsidR="006129CF" w:rsidRPr="00AE3554" w:rsidRDefault="007F1A97" w:rsidP="007F1A97">
      <w:pPr>
        <w:autoSpaceDE w:val="0"/>
        <w:autoSpaceDN w:val="0"/>
        <w:adjustRightInd w:val="0"/>
        <w:spacing w:line="221" w:lineRule="auto"/>
        <w:jc w:val="center"/>
        <w:rPr>
          <w:b/>
          <w:bCs/>
          <w:sz w:val="28"/>
          <w:szCs w:val="28"/>
        </w:rPr>
      </w:pPr>
      <w:r w:rsidRPr="00AE3554">
        <w:rPr>
          <w:b/>
          <w:bCs/>
          <w:sz w:val="28"/>
          <w:szCs w:val="28"/>
        </w:rPr>
        <w:t>изменениями)</w:t>
      </w:r>
    </w:p>
    <w:bookmarkEnd w:id="0"/>
    <w:p w14:paraId="61E73D2A" w14:textId="77777777" w:rsidR="007F1A97" w:rsidRPr="00AE3554" w:rsidRDefault="007F1A97" w:rsidP="007F1A97">
      <w:pPr>
        <w:autoSpaceDE w:val="0"/>
        <w:autoSpaceDN w:val="0"/>
        <w:adjustRightInd w:val="0"/>
        <w:spacing w:line="221" w:lineRule="auto"/>
        <w:jc w:val="center"/>
        <w:rPr>
          <w:sz w:val="28"/>
          <w:szCs w:val="28"/>
        </w:rPr>
      </w:pPr>
    </w:p>
    <w:p w14:paraId="76338E2F" w14:textId="2B3F39C0" w:rsidR="000F613F" w:rsidRPr="00AE3554" w:rsidRDefault="00305984" w:rsidP="00780C69">
      <w:pPr>
        <w:autoSpaceDE w:val="0"/>
        <w:autoSpaceDN w:val="0"/>
        <w:adjustRightInd w:val="0"/>
        <w:spacing w:line="221" w:lineRule="auto"/>
        <w:ind w:firstLine="709"/>
        <w:jc w:val="both"/>
        <w:rPr>
          <w:sz w:val="28"/>
          <w:szCs w:val="28"/>
        </w:rPr>
      </w:pPr>
      <w:r w:rsidRPr="00AE3554">
        <w:rPr>
          <w:sz w:val="28"/>
          <w:szCs w:val="28"/>
        </w:rPr>
        <w:t xml:space="preserve">В соответствии с поручением Президента Российской Федерации по итогам совещания с членами Правительства Российской Федерации 23 марта 2022 г. </w:t>
      </w:r>
      <w:r w:rsidRPr="00AE3554">
        <w:rPr>
          <w:sz w:val="28"/>
          <w:szCs w:val="28"/>
        </w:rPr>
        <w:br/>
        <w:t>№Пр-547, руководствуясь</w:t>
      </w:r>
      <w:r w:rsidR="000F613F" w:rsidRPr="00AE3554">
        <w:rPr>
          <w:sz w:val="28"/>
          <w:szCs w:val="28"/>
        </w:rPr>
        <w:t xml:space="preserve"> Законом Пензенской области от 22.12.2005 № 906-ЗПО </w:t>
      </w:r>
      <w:r w:rsidR="0085312D" w:rsidRPr="00AE3554">
        <w:rPr>
          <w:sz w:val="28"/>
          <w:szCs w:val="28"/>
        </w:rPr>
        <w:t>«</w:t>
      </w:r>
      <w:r w:rsidR="000F613F" w:rsidRPr="00AE3554">
        <w:rPr>
          <w:sz w:val="28"/>
          <w:szCs w:val="28"/>
        </w:rPr>
        <w:t>О Правительстве Пензенской области</w:t>
      </w:r>
      <w:r w:rsidR="0085312D" w:rsidRPr="00AE3554">
        <w:rPr>
          <w:sz w:val="28"/>
          <w:szCs w:val="28"/>
        </w:rPr>
        <w:t>»</w:t>
      </w:r>
      <w:r w:rsidR="000F613F" w:rsidRPr="00AE3554">
        <w:rPr>
          <w:sz w:val="28"/>
          <w:szCs w:val="28"/>
        </w:rPr>
        <w:t xml:space="preserve"> (с последующими изменениями), Правительство Пензенской области</w:t>
      </w:r>
      <w:r w:rsidR="00381C44" w:rsidRPr="00AE3554">
        <w:rPr>
          <w:sz w:val="28"/>
          <w:szCs w:val="28"/>
        </w:rPr>
        <w:t xml:space="preserve"> </w:t>
      </w:r>
      <w:r w:rsidR="000F613F" w:rsidRPr="00AE3554">
        <w:rPr>
          <w:b/>
          <w:bCs/>
          <w:sz w:val="28"/>
          <w:szCs w:val="28"/>
        </w:rPr>
        <w:t>п о с т а н о в л я е т:</w:t>
      </w:r>
    </w:p>
    <w:p w14:paraId="3B67B5AB" w14:textId="498B7AA7" w:rsidR="008B0E0F" w:rsidRPr="00AE3554" w:rsidRDefault="000F613F" w:rsidP="004B54B5">
      <w:pPr>
        <w:autoSpaceDE w:val="0"/>
        <w:autoSpaceDN w:val="0"/>
        <w:adjustRightInd w:val="0"/>
        <w:spacing w:line="221" w:lineRule="auto"/>
        <w:ind w:firstLine="709"/>
        <w:jc w:val="both"/>
        <w:rPr>
          <w:spacing w:val="-6"/>
          <w:sz w:val="28"/>
          <w:szCs w:val="28"/>
        </w:rPr>
      </w:pPr>
      <w:r w:rsidRPr="00AE3554">
        <w:rPr>
          <w:spacing w:val="-6"/>
          <w:sz w:val="28"/>
          <w:szCs w:val="28"/>
        </w:rPr>
        <w:t xml:space="preserve">1. </w:t>
      </w:r>
      <w:bookmarkStart w:id="1" w:name="_Hlk64016494"/>
      <w:r w:rsidR="008B0E0F" w:rsidRPr="00AE3554">
        <w:rPr>
          <w:spacing w:val="-6"/>
          <w:sz w:val="28"/>
          <w:szCs w:val="28"/>
        </w:rPr>
        <w:t xml:space="preserve">Внести в Порядок </w:t>
      </w:r>
      <w:r w:rsidR="00F01854" w:rsidRPr="00AE3554">
        <w:rPr>
          <w:spacing w:val="-6"/>
          <w:sz w:val="28"/>
          <w:szCs w:val="28"/>
        </w:rPr>
        <w:t>предоставления субсидий на поддержку элитного семеноводства на условиях софинансирования за счет средств федерального бюджета на поддержку отдельных подотраслей растениеводства</w:t>
      </w:r>
      <w:r w:rsidR="008B0E0F" w:rsidRPr="00AE3554">
        <w:rPr>
          <w:spacing w:val="-6"/>
          <w:sz w:val="28"/>
          <w:szCs w:val="28"/>
        </w:rPr>
        <w:t xml:space="preserve"> (далее - Порядок), утвержденный постановлением Правительства Пензенской области от 13.02.2017 </w:t>
      </w:r>
      <w:r w:rsidR="008B0E0F" w:rsidRPr="00AE3554">
        <w:rPr>
          <w:spacing w:val="-6"/>
          <w:sz w:val="28"/>
          <w:szCs w:val="28"/>
        </w:rPr>
        <w:br/>
        <w:t>№ 66-пП «О порядке предоставления субсидий на реализацию мероприятий Государственной программы развития сельского хозяйства и регулирования рынков сельскохозяйственной продукции, сырья и продовольствия, утвержденной постановлением Правительства Российской Федерации от 14.07.2012 № 717» (с последующими изменениями), следующие изменения:</w:t>
      </w:r>
    </w:p>
    <w:p w14:paraId="4D592C9C" w14:textId="292ACABA" w:rsidR="00F01854" w:rsidRPr="00AE3554" w:rsidRDefault="00F12E0A" w:rsidP="007247A7">
      <w:pPr>
        <w:autoSpaceDE w:val="0"/>
        <w:autoSpaceDN w:val="0"/>
        <w:adjustRightInd w:val="0"/>
        <w:spacing w:line="221" w:lineRule="auto"/>
        <w:ind w:firstLine="709"/>
        <w:jc w:val="both"/>
        <w:rPr>
          <w:spacing w:val="-6"/>
          <w:sz w:val="28"/>
          <w:szCs w:val="28"/>
        </w:rPr>
      </w:pPr>
      <w:r w:rsidRPr="00AE3554">
        <w:rPr>
          <w:spacing w:val="-6"/>
          <w:sz w:val="28"/>
          <w:szCs w:val="28"/>
        </w:rPr>
        <w:t xml:space="preserve">1.1. </w:t>
      </w:r>
      <w:r w:rsidR="00F01854" w:rsidRPr="00AE3554">
        <w:rPr>
          <w:spacing w:val="-6"/>
          <w:sz w:val="28"/>
          <w:szCs w:val="28"/>
        </w:rPr>
        <w:t xml:space="preserve">Абзацы седьмой, восьмой, девятый пункта 3.1 радела 3 «Условия и порядок предоставления субсидий» </w:t>
      </w:r>
      <w:r w:rsidR="003525B7" w:rsidRPr="00AE3554">
        <w:rPr>
          <w:spacing w:val="-6"/>
          <w:sz w:val="28"/>
          <w:szCs w:val="28"/>
        </w:rPr>
        <w:t xml:space="preserve">Порядка </w:t>
      </w:r>
      <w:r w:rsidR="00F01854" w:rsidRPr="00AE3554">
        <w:rPr>
          <w:spacing w:val="-6"/>
          <w:sz w:val="28"/>
          <w:szCs w:val="28"/>
        </w:rPr>
        <w:t>изложить в следующей редакции:</w:t>
      </w:r>
    </w:p>
    <w:p w14:paraId="0DBBCCB5" w14:textId="256C9E1F" w:rsidR="00F01854" w:rsidRPr="00AE3554" w:rsidRDefault="00F01854" w:rsidP="00F01854">
      <w:pPr>
        <w:autoSpaceDE w:val="0"/>
        <w:autoSpaceDN w:val="0"/>
        <w:adjustRightInd w:val="0"/>
        <w:spacing w:line="221" w:lineRule="auto"/>
        <w:ind w:firstLine="709"/>
        <w:jc w:val="both"/>
        <w:rPr>
          <w:spacing w:val="-6"/>
          <w:sz w:val="28"/>
          <w:szCs w:val="28"/>
        </w:rPr>
      </w:pPr>
      <w:r w:rsidRPr="00AE3554">
        <w:rPr>
          <w:spacing w:val="-6"/>
          <w:sz w:val="28"/>
          <w:szCs w:val="28"/>
        </w:rPr>
        <w:t>«</w:t>
      </w:r>
      <w:proofErr w:type="spellStart"/>
      <w:r w:rsidRPr="00AE3554">
        <w:rPr>
          <w:spacing w:val="-6"/>
          <w:sz w:val="28"/>
          <w:szCs w:val="28"/>
        </w:rPr>
        <w:t>Sэлi</w:t>
      </w:r>
      <w:proofErr w:type="spellEnd"/>
      <w:r w:rsidRPr="00AE3554">
        <w:rPr>
          <w:spacing w:val="-6"/>
          <w:sz w:val="28"/>
          <w:szCs w:val="28"/>
        </w:rPr>
        <w:t xml:space="preserve"> - площадь, планируемая к посеву элитными семенами сельскохозяйственных культур под урожай текущего года, гектаров;</w:t>
      </w:r>
    </w:p>
    <w:p w14:paraId="78A8F0CD" w14:textId="4E45BC29" w:rsidR="00F01854" w:rsidRPr="00AE3554" w:rsidRDefault="00F01854" w:rsidP="00F01854">
      <w:pPr>
        <w:autoSpaceDE w:val="0"/>
        <w:autoSpaceDN w:val="0"/>
        <w:adjustRightInd w:val="0"/>
        <w:spacing w:line="221" w:lineRule="auto"/>
        <w:ind w:firstLine="709"/>
        <w:jc w:val="both"/>
        <w:rPr>
          <w:spacing w:val="-6"/>
          <w:sz w:val="28"/>
          <w:szCs w:val="28"/>
        </w:rPr>
      </w:pPr>
      <w:proofErr w:type="spellStart"/>
      <w:r w:rsidRPr="00AE3554">
        <w:rPr>
          <w:spacing w:val="-6"/>
          <w:sz w:val="28"/>
          <w:szCs w:val="28"/>
        </w:rPr>
        <w:t>Сt</w:t>
      </w:r>
      <w:proofErr w:type="spellEnd"/>
      <w:r w:rsidRPr="00AE3554">
        <w:rPr>
          <w:spacing w:val="-6"/>
          <w:sz w:val="28"/>
          <w:szCs w:val="28"/>
        </w:rPr>
        <w:t xml:space="preserve"> - ставка на 1 гектар площади, планируемой к посеву элитными семенами сельскохозяйственных культур, рублей.</w:t>
      </w:r>
    </w:p>
    <w:p w14:paraId="1570947E" w14:textId="202D136D" w:rsidR="00F01854" w:rsidRPr="00AE3554" w:rsidRDefault="00F01854" w:rsidP="00F01854">
      <w:pPr>
        <w:autoSpaceDE w:val="0"/>
        <w:autoSpaceDN w:val="0"/>
        <w:adjustRightInd w:val="0"/>
        <w:spacing w:line="221" w:lineRule="auto"/>
        <w:ind w:firstLine="709"/>
        <w:jc w:val="both"/>
        <w:rPr>
          <w:spacing w:val="-6"/>
          <w:sz w:val="28"/>
          <w:szCs w:val="28"/>
        </w:rPr>
      </w:pPr>
      <w:r w:rsidRPr="00AE3554">
        <w:rPr>
          <w:spacing w:val="-6"/>
          <w:sz w:val="28"/>
          <w:szCs w:val="28"/>
        </w:rPr>
        <w:t xml:space="preserve">Субсидии предоставляются по ставке на 1 гектар площади, </w:t>
      </w:r>
      <w:r w:rsidR="003525B7" w:rsidRPr="00AE3554">
        <w:rPr>
          <w:spacing w:val="-6"/>
          <w:sz w:val="28"/>
          <w:szCs w:val="28"/>
        </w:rPr>
        <w:t>планируемой к посеву</w:t>
      </w:r>
      <w:r w:rsidRPr="00AE3554">
        <w:rPr>
          <w:spacing w:val="-6"/>
          <w:sz w:val="28"/>
          <w:szCs w:val="28"/>
        </w:rPr>
        <w:t xml:space="preserve"> элитными семенами сельскохозяйственных культур.</w:t>
      </w:r>
      <w:r w:rsidR="003525B7" w:rsidRPr="00AE3554">
        <w:rPr>
          <w:spacing w:val="-6"/>
          <w:sz w:val="28"/>
          <w:szCs w:val="28"/>
        </w:rPr>
        <w:t>».</w:t>
      </w:r>
    </w:p>
    <w:p w14:paraId="6D168956" w14:textId="2AC76EF1" w:rsidR="005E257F" w:rsidRPr="00AE3554" w:rsidRDefault="005E257F" w:rsidP="005E257F">
      <w:pPr>
        <w:autoSpaceDE w:val="0"/>
        <w:autoSpaceDN w:val="0"/>
        <w:adjustRightInd w:val="0"/>
        <w:spacing w:line="221" w:lineRule="auto"/>
        <w:ind w:firstLine="709"/>
        <w:jc w:val="both"/>
        <w:rPr>
          <w:spacing w:val="-6"/>
          <w:sz w:val="28"/>
          <w:szCs w:val="28"/>
        </w:rPr>
      </w:pPr>
      <w:r w:rsidRPr="00AE3554">
        <w:rPr>
          <w:spacing w:val="-6"/>
          <w:sz w:val="28"/>
          <w:szCs w:val="28"/>
        </w:rPr>
        <w:t>1.2. В разделе 5 Порядка «Требования об осуществлении контроля (мониторинга) за соблюдением условий, целей и порядка предоставления</w:t>
      </w:r>
      <w:r w:rsidR="00133BD2" w:rsidRPr="00AE3554">
        <w:rPr>
          <w:spacing w:val="-6"/>
          <w:sz w:val="28"/>
          <w:szCs w:val="28"/>
        </w:rPr>
        <w:t xml:space="preserve"> субсидий и ответственности за их нарушение</w:t>
      </w:r>
      <w:r w:rsidRPr="00AE3554">
        <w:rPr>
          <w:spacing w:val="-6"/>
          <w:sz w:val="28"/>
          <w:szCs w:val="28"/>
        </w:rPr>
        <w:t>»:</w:t>
      </w:r>
    </w:p>
    <w:p w14:paraId="4F49724B" w14:textId="5701BD29" w:rsidR="005E257F" w:rsidRPr="00AE3554" w:rsidRDefault="005E257F" w:rsidP="005E257F">
      <w:pPr>
        <w:autoSpaceDE w:val="0"/>
        <w:autoSpaceDN w:val="0"/>
        <w:adjustRightInd w:val="0"/>
        <w:spacing w:line="221" w:lineRule="auto"/>
        <w:ind w:firstLine="709"/>
        <w:jc w:val="both"/>
        <w:rPr>
          <w:spacing w:val="-6"/>
          <w:sz w:val="28"/>
          <w:szCs w:val="28"/>
        </w:rPr>
      </w:pPr>
      <w:r w:rsidRPr="00AE3554">
        <w:rPr>
          <w:spacing w:val="-6"/>
          <w:sz w:val="28"/>
          <w:szCs w:val="28"/>
        </w:rPr>
        <w:t xml:space="preserve">1.2.1. </w:t>
      </w:r>
      <w:r w:rsidR="00133BD2" w:rsidRPr="00AE3554">
        <w:rPr>
          <w:spacing w:val="-6"/>
          <w:sz w:val="28"/>
          <w:szCs w:val="28"/>
        </w:rPr>
        <w:t>В наименовании слов</w:t>
      </w:r>
      <w:r w:rsidR="00F2210F" w:rsidRPr="00AE3554">
        <w:rPr>
          <w:spacing w:val="-6"/>
          <w:sz w:val="28"/>
          <w:szCs w:val="28"/>
        </w:rPr>
        <w:t>о</w:t>
      </w:r>
      <w:r w:rsidR="00133BD2" w:rsidRPr="00AE3554">
        <w:rPr>
          <w:spacing w:val="-6"/>
          <w:sz w:val="28"/>
          <w:szCs w:val="28"/>
        </w:rPr>
        <w:t xml:space="preserve"> «, целей» исключить.</w:t>
      </w:r>
    </w:p>
    <w:p w14:paraId="39DC7123" w14:textId="3FF7EDB1" w:rsidR="00133BD2" w:rsidRPr="00AE3554" w:rsidRDefault="00133BD2" w:rsidP="005E257F">
      <w:pPr>
        <w:autoSpaceDE w:val="0"/>
        <w:autoSpaceDN w:val="0"/>
        <w:adjustRightInd w:val="0"/>
        <w:spacing w:line="221" w:lineRule="auto"/>
        <w:ind w:firstLine="709"/>
        <w:jc w:val="both"/>
        <w:rPr>
          <w:spacing w:val="-6"/>
          <w:sz w:val="28"/>
          <w:szCs w:val="28"/>
        </w:rPr>
      </w:pPr>
      <w:r w:rsidRPr="00AE3554">
        <w:rPr>
          <w:spacing w:val="-6"/>
          <w:sz w:val="28"/>
          <w:szCs w:val="28"/>
        </w:rPr>
        <w:t>1.2.2. Абзац первый пункта 5.1 изложить в следующей редакции:</w:t>
      </w:r>
    </w:p>
    <w:p w14:paraId="2FBFCF79" w14:textId="0ED9BA62" w:rsidR="00E6478F" w:rsidRPr="00AE3554" w:rsidRDefault="00133BD2" w:rsidP="00A01061">
      <w:pPr>
        <w:autoSpaceDE w:val="0"/>
        <w:autoSpaceDN w:val="0"/>
        <w:adjustRightInd w:val="0"/>
        <w:spacing w:line="221" w:lineRule="auto"/>
        <w:ind w:firstLine="709"/>
        <w:jc w:val="both"/>
        <w:rPr>
          <w:spacing w:val="-6"/>
          <w:sz w:val="28"/>
          <w:szCs w:val="28"/>
        </w:rPr>
      </w:pPr>
      <w:r w:rsidRPr="00AE3554">
        <w:rPr>
          <w:spacing w:val="-6"/>
          <w:sz w:val="28"/>
          <w:szCs w:val="28"/>
        </w:rPr>
        <w:t xml:space="preserve">«5.1. </w:t>
      </w:r>
      <w:r w:rsidR="00E6478F" w:rsidRPr="00AE3554">
        <w:rPr>
          <w:spacing w:val="-6"/>
          <w:sz w:val="28"/>
          <w:szCs w:val="28"/>
        </w:rPr>
        <w:t>Министерством осуществляется проверка соблюдения получателем порядка и условий предоставления субсидий, в том числе в части достижения результатов предоставления субсидии. Органами государственного финансового контроля осуществляется проверка в соответствии со статьями 268.1 и 269.2 Бюджетного кодекса Российской Федерации.».</w:t>
      </w:r>
    </w:p>
    <w:p w14:paraId="1A52FD1B" w14:textId="49251C69" w:rsidR="003525B7" w:rsidRPr="00AE3554" w:rsidRDefault="003525B7" w:rsidP="00A01061">
      <w:pPr>
        <w:autoSpaceDE w:val="0"/>
        <w:autoSpaceDN w:val="0"/>
        <w:adjustRightInd w:val="0"/>
        <w:spacing w:line="221" w:lineRule="auto"/>
        <w:ind w:firstLine="709"/>
        <w:jc w:val="both"/>
        <w:rPr>
          <w:spacing w:val="-6"/>
          <w:sz w:val="28"/>
          <w:szCs w:val="28"/>
        </w:rPr>
      </w:pPr>
      <w:r w:rsidRPr="00AE3554">
        <w:rPr>
          <w:spacing w:val="-6"/>
          <w:sz w:val="28"/>
          <w:szCs w:val="28"/>
        </w:rPr>
        <w:lastRenderedPageBreak/>
        <w:t>1.</w:t>
      </w:r>
      <w:r w:rsidR="00133BD2" w:rsidRPr="00AE3554">
        <w:rPr>
          <w:spacing w:val="-6"/>
          <w:sz w:val="28"/>
          <w:szCs w:val="28"/>
        </w:rPr>
        <w:t>3</w:t>
      </w:r>
      <w:r w:rsidRPr="00AE3554">
        <w:rPr>
          <w:spacing w:val="-6"/>
          <w:sz w:val="28"/>
          <w:szCs w:val="28"/>
        </w:rPr>
        <w:t>. В приложении №2 к Порядку слов</w:t>
      </w:r>
      <w:r w:rsidR="00FF7CE9" w:rsidRPr="00AE3554">
        <w:rPr>
          <w:spacing w:val="-6"/>
          <w:sz w:val="28"/>
          <w:szCs w:val="28"/>
        </w:rPr>
        <w:t>о</w:t>
      </w:r>
      <w:r w:rsidRPr="00AE3554">
        <w:rPr>
          <w:spacing w:val="-6"/>
          <w:sz w:val="28"/>
          <w:szCs w:val="28"/>
        </w:rPr>
        <w:t xml:space="preserve"> «</w:t>
      </w:r>
      <w:r w:rsidR="00FF7CE9" w:rsidRPr="00AE3554">
        <w:rPr>
          <w:spacing w:val="-6"/>
          <w:sz w:val="28"/>
          <w:szCs w:val="28"/>
        </w:rPr>
        <w:t>засеваемая» заменить словами «планируемая к посеву»</w:t>
      </w:r>
      <w:r w:rsidR="00D62A27" w:rsidRPr="00AE3554">
        <w:rPr>
          <w:spacing w:val="-6"/>
          <w:sz w:val="28"/>
          <w:szCs w:val="28"/>
        </w:rPr>
        <w:t>.</w:t>
      </w:r>
    </w:p>
    <w:p w14:paraId="225122C7" w14:textId="1C9AB0E1" w:rsidR="00FF7CE9" w:rsidRPr="00AE3554" w:rsidRDefault="00FF7CE9" w:rsidP="00F01854">
      <w:pPr>
        <w:autoSpaceDE w:val="0"/>
        <w:autoSpaceDN w:val="0"/>
        <w:adjustRightInd w:val="0"/>
        <w:spacing w:line="221" w:lineRule="auto"/>
        <w:ind w:firstLine="709"/>
        <w:jc w:val="both"/>
        <w:rPr>
          <w:spacing w:val="-6"/>
          <w:sz w:val="28"/>
          <w:szCs w:val="28"/>
        </w:rPr>
      </w:pPr>
      <w:r w:rsidRPr="00AE3554">
        <w:rPr>
          <w:spacing w:val="-6"/>
          <w:sz w:val="28"/>
          <w:szCs w:val="28"/>
        </w:rPr>
        <w:t>1.</w:t>
      </w:r>
      <w:r w:rsidR="00133BD2" w:rsidRPr="00AE3554">
        <w:rPr>
          <w:spacing w:val="-6"/>
          <w:sz w:val="28"/>
          <w:szCs w:val="28"/>
        </w:rPr>
        <w:t>4</w:t>
      </w:r>
      <w:r w:rsidRPr="00AE3554">
        <w:rPr>
          <w:spacing w:val="-6"/>
          <w:sz w:val="28"/>
          <w:szCs w:val="28"/>
        </w:rPr>
        <w:t xml:space="preserve">. Приложение №3 к </w:t>
      </w:r>
      <w:r w:rsidR="00FC6E71" w:rsidRPr="00AE3554">
        <w:rPr>
          <w:spacing w:val="-6"/>
          <w:sz w:val="28"/>
          <w:szCs w:val="28"/>
        </w:rPr>
        <w:t>П</w:t>
      </w:r>
      <w:r w:rsidRPr="00AE3554">
        <w:rPr>
          <w:spacing w:val="-6"/>
          <w:sz w:val="28"/>
          <w:szCs w:val="28"/>
        </w:rPr>
        <w:t>орядку изложить в новой редакции согласно приложени</w:t>
      </w:r>
      <w:r w:rsidR="00FC6E71" w:rsidRPr="00AE3554">
        <w:rPr>
          <w:spacing w:val="-6"/>
          <w:sz w:val="28"/>
          <w:szCs w:val="28"/>
        </w:rPr>
        <w:t xml:space="preserve">ю </w:t>
      </w:r>
      <w:r w:rsidR="00404643" w:rsidRPr="00AE3554">
        <w:rPr>
          <w:spacing w:val="-6"/>
          <w:sz w:val="28"/>
          <w:szCs w:val="28"/>
        </w:rPr>
        <w:t xml:space="preserve">№1 </w:t>
      </w:r>
      <w:r w:rsidR="00FC6E71" w:rsidRPr="00AE3554">
        <w:rPr>
          <w:spacing w:val="-6"/>
          <w:sz w:val="28"/>
          <w:szCs w:val="28"/>
        </w:rPr>
        <w:t>к настоящему постановлению.</w:t>
      </w:r>
    </w:p>
    <w:p w14:paraId="2728FAE4" w14:textId="48219E7F" w:rsidR="007F1A97" w:rsidRPr="00AE3554" w:rsidRDefault="007F1A97" w:rsidP="007F1A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3554">
        <w:rPr>
          <w:sz w:val="28"/>
          <w:szCs w:val="28"/>
        </w:rPr>
        <w:t xml:space="preserve">2. Внести в порядок </w:t>
      </w:r>
      <w:r w:rsidR="00DE173F" w:rsidRPr="00AE3554">
        <w:rPr>
          <w:sz w:val="28"/>
          <w:szCs w:val="28"/>
        </w:rPr>
        <w:t>предоставления субсидий на закладку и (или) уход за многолетними насаждениями на условиях софинансирования за счет средств федерального бюджета на стимулирование развития приоритетных отраслей агропромышленного комплекса в области растениеводства</w:t>
      </w:r>
      <w:r w:rsidRPr="00AE3554">
        <w:rPr>
          <w:sz w:val="28"/>
          <w:szCs w:val="28"/>
        </w:rPr>
        <w:t xml:space="preserve"> (далее - Порядок), утвержденный постановлением Правительства Пензенской области от 13.02.2017 № 66-пП (с последующими изменениями), следующие изменения:</w:t>
      </w:r>
    </w:p>
    <w:p w14:paraId="3345887D" w14:textId="5C524F67" w:rsidR="00B50E27" w:rsidRPr="00AE3554" w:rsidRDefault="007F1A97" w:rsidP="007B0CB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3554">
        <w:rPr>
          <w:sz w:val="28"/>
          <w:szCs w:val="28"/>
        </w:rPr>
        <w:t xml:space="preserve">2.1. </w:t>
      </w:r>
      <w:r w:rsidR="00B50E27" w:rsidRPr="00AE3554">
        <w:rPr>
          <w:sz w:val="28"/>
          <w:szCs w:val="28"/>
        </w:rPr>
        <w:t xml:space="preserve">Абзац третий пункта 2.4 раздела 2 «Порядок проведения отбора получателей субсидии для предоставления субсидий» </w:t>
      </w:r>
      <w:r w:rsidR="007B0CBA" w:rsidRPr="00AE3554">
        <w:rPr>
          <w:sz w:val="28"/>
          <w:szCs w:val="28"/>
        </w:rPr>
        <w:t>признать утратившим силу.</w:t>
      </w:r>
    </w:p>
    <w:p w14:paraId="7FFAC8F4" w14:textId="5C364948" w:rsidR="000F4F75" w:rsidRPr="00AE3554" w:rsidRDefault="00CE40B0" w:rsidP="007F1A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3554">
        <w:rPr>
          <w:sz w:val="28"/>
          <w:szCs w:val="28"/>
        </w:rPr>
        <w:t xml:space="preserve">2.2. </w:t>
      </w:r>
      <w:r w:rsidR="000F4F75" w:rsidRPr="00AE3554">
        <w:rPr>
          <w:sz w:val="28"/>
          <w:szCs w:val="28"/>
        </w:rPr>
        <w:t>В разделе 3 «Условия и порядок предоставления субсидий»:</w:t>
      </w:r>
    </w:p>
    <w:p w14:paraId="3A920C41" w14:textId="23403329" w:rsidR="002F5C2D" w:rsidRPr="00AE3554" w:rsidRDefault="000F4F75" w:rsidP="007F1A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3554">
        <w:rPr>
          <w:sz w:val="28"/>
          <w:szCs w:val="28"/>
        </w:rPr>
        <w:t xml:space="preserve">2.2.1. </w:t>
      </w:r>
      <w:r w:rsidR="002F5C2D" w:rsidRPr="00AE3554">
        <w:rPr>
          <w:sz w:val="28"/>
          <w:szCs w:val="28"/>
        </w:rPr>
        <w:t>Пункт 3.1 изложить в следующей редакции:</w:t>
      </w:r>
    </w:p>
    <w:p w14:paraId="1062748C" w14:textId="77777777" w:rsidR="0083747C" w:rsidRPr="00AE3554" w:rsidRDefault="0083747C" w:rsidP="002F5C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3554">
        <w:rPr>
          <w:sz w:val="28"/>
          <w:szCs w:val="28"/>
        </w:rPr>
        <w:t>«</w:t>
      </w:r>
      <w:r w:rsidR="002F5C2D" w:rsidRPr="00AE3554">
        <w:rPr>
          <w:sz w:val="28"/>
          <w:szCs w:val="28"/>
        </w:rPr>
        <w:t>3.1. Субсидии предоставляются</w:t>
      </w:r>
      <w:r w:rsidRPr="00AE3554">
        <w:rPr>
          <w:sz w:val="28"/>
          <w:szCs w:val="28"/>
        </w:rPr>
        <w:t>:</w:t>
      </w:r>
    </w:p>
    <w:p w14:paraId="5759AD9C" w14:textId="011CA8FE" w:rsidR="002F5C2D" w:rsidRPr="00AE3554" w:rsidRDefault="0083747C" w:rsidP="002F5C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3554">
        <w:rPr>
          <w:sz w:val="28"/>
          <w:szCs w:val="28"/>
        </w:rPr>
        <w:t>3.1.1.</w:t>
      </w:r>
      <w:r w:rsidR="002F5C2D" w:rsidRPr="00AE3554">
        <w:rPr>
          <w:sz w:val="28"/>
          <w:szCs w:val="28"/>
        </w:rPr>
        <w:t xml:space="preserve"> на возмещение части затрат (без учета налога на добавленную стоимость) на закладку и (или) уход за многолетними насаждениями (до вступления в товарное плодоношение, но не более трех лет с момента закладки для садов интенсивного типа), включая питомники, за исключением закладки и ухода за виноградниками, в том числе на установку шпалеры и (или) противоградовой сетки (включая стоимость шпалеры и (или) стоимость противоградовой сетки</w:t>
      </w:r>
      <w:r w:rsidR="00455415" w:rsidRPr="00AE3554">
        <w:rPr>
          <w:sz w:val="28"/>
          <w:szCs w:val="28"/>
        </w:rPr>
        <w:t>)</w:t>
      </w:r>
      <w:r w:rsidR="002F5C2D" w:rsidRPr="00AE3554">
        <w:rPr>
          <w:sz w:val="28"/>
          <w:szCs w:val="28"/>
        </w:rPr>
        <w:t>.</w:t>
      </w:r>
    </w:p>
    <w:p w14:paraId="388DF1A7" w14:textId="77777777" w:rsidR="002F5C2D" w:rsidRPr="00AE3554" w:rsidRDefault="002F5C2D" w:rsidP="002F5C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3554">
        <w:rPr>
          <w:sz w:val="28"/>
          <w:szCs w:val="28"/>
        </w:rPr>
        <w:t>Для получателей, использующих право на освобождение от исполнения обязанностей налогоплательщика, связанных с исчислением и уплатой налога на добавленную стоимость, возмещение части затрат осуществляется исходя из суммы расходов на приобретение товаров (работ, услуг), включая сумму налога на добавленную стоимость.</w:t>
      </w:r>
    </w:p>
    <w:p w14:paraId="387C7766" w14:textId="77777777" w:rsidR="002F5C2D" w:rsidRPr="00AE3554" w:rsidRDefault="002F5C2D" w:rsidP="002F5C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3554">
        <w:rPr>
          <w:sz w:val="28"/>
          <w:szCs w:val="28"/>
        </w:rPr>
        <w:t>Размер субсидии источником обеспечения которых являются субсидии из федерального бюджета бюджету Пензенской области и средства бюджета Пензенской области определяется по формуле:</w:t>
      </w:r>
    </w:p>
    <w:p w14:paraId="26AC1B83" w14:textId="77777777" w:rsidR="002F5C2D" w:rsidRPr="00AE3554" w:rsidRDefault="002F5C2D" w:rsidP="0083747C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proofErr w:type="spellStart"/>
      <w:r w:rsidRPr="00AE3554">
        <w:rPr>
          <w:sz w:val="28"/>
          <w:szCs w:val="28"/>
        </w:rPr>
        <w:t>Wi</w:t>
      </w:r>
      <w:proofErr w:type="spellEnd"/>
      <w:r w:rsidRPr="00AE3554">
        <w:rPr>
          <w:sz w:val="28"/>
          <w:szCs w:val="28"/>
        </w:rPr>
        <w:t xml:space="preserve"> = </w:t>
      </w:r>
      <w:proofErr w:type="spellStart"/>
      <w:r w:rsidRPr="00AE3554">
        <w:rPr>
          <w:sz w:val="28"/>
          <w:szCs w:val="28"/>
        </w:rPr>
        <w:t>Sмнi</w:t>
      </w:r>
      <w:proofErr w:type="spellEnd"/>
      <w:r w:rsidRPr="00AE3554">
        <w:rPr>
          <w:sz w:val="28"/>
          <w:szCs w:val="28"/>
        </w:rPr>
        <w:t xml:space="preserve"> x </w:t>
      </w:r>
      <w:proofErr w:type="spellStart"/>
      <w:r w:rsidRPr="00AE3554">
        <w:rPr>
          <w:sz w:val="28"/>
          <w:szCs w:val="28"/>
        </w:rPr>
        <w:t>Сt</w:t>
      </w:r>
      <w:proofErr w:type="spellEnd"/>
      <w:r w:rsidRPr="00AE3554">
        <w:rPr>
          <w:sz w:val="28"/>
          <w:szCs w:val="28"/>
        </w:rPr>
        <w:t>,</w:t>
      </w:r>
    </w:p>
    <w:p w14:paraId="5A281089" w14:textId="77777777" w:rsidR="002F5C2D" w:rsidRPr="00AE3554" w:rsidRDefault="002F5C2D" w:rsidP="002F5C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3554">
        <w:rPr>
          <w:sz w:val="28"/>
          <w:szCs w:val="28"/>
        </w:rPr>
        <w:t>где:</w:t>
      </w:r>
    </w:p>
    <w:p w14:paraId="4E0F4E01" w14:textId="77777777" w:rsidR="002F5C2D" w:rsidRPr="00AE3554" w:rsidRDefault="002F5C2D" w:rsidP="002F5C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AE3554">
        <w:rPr>
          <w:sz w:val="28"/>
          <w:szCs w:val="28"/>
        </w:rPr>
        <w:t>Wi</w:t>
      </w:r>
      <w:proofErr w:type="spellEnd"/>
      <w:r w:rsidRPr="00AE3554">
        <w:rPr>
          <w:sz w:val="28"/>
          <w:szCs w:val="28"/>
        </w:rPr>
        <w:t xml:space="preserve"> - размер субсидии, предоставляемой i-</w:t>
      </w:r>
      <w:proofErr w:type="spellStart"/>
      <w:r w:rsidRPr="00AE3554">
        <w:rPr>
          <w:sz w:val="28"/>
          <w:szCs w:val="28"/>
        </w:rPr>
        <w:t>му</w:t>
      </w:r>
      <w:proofErr w:type="spellEnd"/>
      <w:r w:rsidRPr="00AE3554">
        <w:rPr>
          <w:sz w:val="28"/>
          <w:szCs w:val="28"/>
        </w:rPr>
        <w:t xml:space="preserve"> получателю субсидии за счет средств областного и федерального бюджетов, рублей;</w:t>
      </w:r>
    </w:p>
    <w:p w14:paraId="3C306E54" w14:textId="77777777" w:rsidR="002F5C2D" w:rsidRPr="00AE3554" w:rsidRDefault="002F5C2D" w:rsidP="002F5C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AE3554">
        <w:rPr>
          <w:sz w:val="28"/>
          <w:szCs w:val="28"/>
        </w:rPr>
        <w:t>Sмнi</w:t>
      </w:r>
      <w:proofErr w:type="spellEnd"/>
      <w:r w:rsidRPr="00AE3554">
        <w:rPr>
          <w:sz w:val="28"/>
          <w:szCs w:val="28"/>
        </w:rPr>
        <w:t xml:space="preserve"> - площадь закладки и (или) ухода за многолетними насаждениями в отчетном и (или) текущем году в соответствии с требованиями, указанными в пункте 2.4 настоящего Порядка, гектар;</w:t>
      </w:r>
    </w:p>
    <w:p w14:paraId="290570EC" w14:textId="77777777" w:rsidR="002F5C2D" w:rsidRPr="00AE3554" w:rsidRDefault="002F5C2D" w:rsidP="002F5C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AE3554">
        <w:rPr>
          <w:sz w:val="28"/>
          <w:szCs w:val="28"/>
        </w:rPr>
        <w:t>Сt</w:t>
      </w:r>
      <w:proofErr w:type="spellEnd"/>
      <w:r w:rsidRPr="00AE3554">
        <w:rPr>
          <w:sz w:val="28"/>
          <w:szCs w:val="28"/>
        </w:rPr>
        <w:t xml:space="preserve"> - ставка на 1 гектар площади закладки и (или) ухода за многолетними насаждениями, рублей.</w:t>
      </w:r>
    </w:p>
    <w:p w14:paraId="622D4B3E" w14:textId="7EFD514E" w:rsidR="0083747C" w:rsidRPr="00AE3554" w:rsidRDefault="0083747C" w:rsidP="00AA38B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3554">
        <w:rPr>
          <w:sz w:val="28"/>
          <w:szCs w:val="28"/>
        </w:rPr>
        <w:t>3.1.2. на финансовое обеспечение части затрат</w:t>
      </w:r>
      <w:r w:rsidR="00AA38B7" w:rsidRPr="00AE3554">
        <w:rPr>
          <w:sz w:val="28"/>
          <w:szCs w:val="28"/>
        </w:rPr>
        <w:t xml:space="preserve"> (на покупку саженцев, удобрений, средств защиты растений, ГСМ, на оплату по договорам на оказание услуг, на приобретение запасных частей, </w:t>
      </w:r>
      <w:r w:rsidR="008458C6" w:rsidRPr="00AE3554">
        <w:rPr>
          <w:sz w:val="28"/>
          <w:szCs w:val="28"/>
        </w:rPr>
        <w:t>на установку шпалеры и (или) противоградовой сетки</w:t>
      </w:r>
      <w:r w:rsidR="0064654E" w:rsidRPr="00AE3554">
        <w:rPr>
          <w:sz w:val="28"/>
          <w:szCs w:val="28"/>
        </w:rPr>
        <w:t xml:space="preserve"> (включая стоимость шпалеры и (или) стоимость противоградовой сетки)</w:t>
      </w:r>
      <w:r w:rsidR="00AA38B7" w:rsidRPr="00AE3554">
        <w:rPr>
          <w:sz w:val="28"/>
          <w:szCs w:val="28"/>
        </w:rPr>
        <w:t>)</w:t>
      </w:r>
      <w:r w:rsidRPr="00AE3554">
        <w:rPr>
          <w:sz w:val="28"/>
          <w:szCs w:val="28"/>
        </w:rPr>
        <w:t xml:space="preserve"> (без учета налога на добавленную стоимость) на закладку многолетних насаждений, включая питомники, за исключением закладки виноградников</w:t>
      </w:r>
      <w:r w:rsidR="008458C6" w:rsidRPr="00AE3554">
        <w:rPr>
          <w:sz w:val="28"/>
          <w:szCs w:val="28"/>
        </w:rPr>
        <w:t>.</w:t>
      </w:r>
    </w:p>
    <w:p w14:paraId="62123F6F" w14:textId="176125FD" w:rsidR="00715470" w:rsidRPr="00AE3554" w:rsidRDefault="00715470" w:rsidP="0071547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3554">
        <w:rPr>
          <w:sz w:val="28"/>
          <w:szCs w:val="28"/>
        </w:rPr>
        <w:t xml:space="preserve">Для получателей, использующих право на освобождение от исполнения </w:t>
      </w:r>
      <w:r w:rsidRPr="00AE3554">
        <w:rPr>
          <w:sz w:val="28"/>
          <w:szCs w:val="28"/>
        </w:rPr>
        <w:lastRenderedPageBreak/>
        <w:t>обязанностей налогоплательщика, связанных с исчислением и уплатой налога на добавленную стоимость, финансовое возмещение части затрат осуществляется исходя из суммы расходов на приобретение товаров (работ, услуг), включая сумму налога на добавленную стоимость.</w:t>
      </w:r>
    </w:p>
    <w:p w14:paraId="71187531" w14:textId="31495C46" w:rsidR="00715470" w:rsidRPr="00AE3554" w:rsidRDefault="00715470" w:rsidP="0071547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3554">
        <w:rPr>
          <w:sz w:val="28"/>
          <w:szCs w:val="28"/>
        </w:rPr>
        <w:t>Размер субсидии, источником обеспечения которых являются субсидии из федерального бюджета бюджету Пензенской области и средства бюджета Пензенской области, определяется по формуле:</w:t>
      </w:r>
    </w:p>
    <w:p w14:paraId="5254B9E8" w14:textId="77777777" w:rsidR="00715470" w:rsidRPr="00AE3554" w:rsidRDefault="00715470" w:rsidP="00715470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proofErr w:type="spellStart"/>
      <w:r w:rsidRPr="00AE3554">
        <w:rPr>
          <w:sz w:val="28"/>
          <w:szCs w:val="28"/>
        </w:rPr>
        <w:t>Wi</w:t>
      </w:r>
      <w:proofErr w:type="spellEnd"/>
      <w:r w:rsidRPr="00AE3554">
        <w:rPr>
          <w:sz w:val="28"/>
          <w:szCs w:val="28"/>
        </w:rPr>
        <w:t xml:space="preserve"> = </w:t>
      </w:r>
      <w:proofErr w:type="spellStart"/>
      <w:r w:rsidRPr="00AE3554">
        <w:rPr>
          <w:sz w:val="28"/>
          <w:szCs w:val="28"/>
        </w:rPr>
        <w:t>Sмнi</w:t>
      </w:r>
      <w:proofErr w:type="spellEnd"/>
      <w:r w:rsidRPr="00AE3554">
        <w:rPr>
          <w:sz w:val="28"/>
          <w:szCs w:val="28"/>
        </w:rPr>
        <w:t xml:space="preserve"> x </w:t>
      </w:r>
      <w:proofErr w:type="spellStart"/>
      <w:r w:rsidRPr="00AE3554">
        <w:rPr>
          <w:sz w:val="28"/>
          <w:szCs w:val="28"/>
        </w:rPr>
        <w:t>Сt</w:t>
      </w:r>
      <w:proofErr w:type="spellEnd"/>
      <w:r w:rsidRPr="00AE3554">
        <w:rPr>
          <w:sz w:val="28"/>
          <w:szCs w:val="28"/>
        </w:rPr>
        <w:t>,</w:t>
      </w:r>
    </w:p>
    <w:p w14:paraId="176CE2B5" w14:textId="77777777" w:rsidR="00715470" w:rsidRPr="00AE3554" w:rsidRDefault="00715470" w:rsidP="0071547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3554">
        <w:rPr>
          <w:sz w:val="28"/>
          <w:szCs w:val="28"/>
        </w:rPr>
        <w:t>где:</w:t>
      </w:r>
    </w:p>
    <w:p w14:paraId="47420309" w14:textId="77777777" w:rsidR="00715470" w:rsidRPr="00AE3554" w:rsidRDefault="00715470" w:rsidP="0071547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AE3554">
        <w:rPr>
          <w:sz w:val="28"/>
          <w:szCs w:val="28"/>
        </w:rPr>
        <w:t>Wi</w:t>
      </w:r>
      <w:proofErr w:type="spellEnd"/>
      <w:r w:rsidRPr="00AE3554">
        <w:rPr>
          <w:sz w:val="28"/>
          <w:szCs w:val="28"/>
        </w:rPr>
        <w:t xml:space="preserve"> - размер субсидии, предоставляемой i-</w:t>
      </w:r>
      <w:proofErr w:type="spellStart"/>
      <w:r w:rsidRPr="00AE3554">
        <w:rPr>
          <w:sz w:val="28"/>
          <w:szCs w:val="28"/>
        </w:rPr>
        <w:t>му</w:t>
      </w:r>
      <w:proofErr w:type="spellEnd"/>
      <w:r w:rsidRPr="00AE3554">
        <w:rPr>
          <w:sz w:val="28"/>
          <w:szCs w:val="28"/>
        </w:rPr>
        <w:t xml:space="preserve"> получателю субсидии за счет средств областного и федерального бюджетов, рублей;</w:t>
      </w:r>
    </w:p>
    <w:p w14:paraId="4A7B3C79" w14:textId="26042D34" w:rsidR="00715470" w:rsidRPr="00AE3554" w:rsidRDefault="00715470" w:rsidP="0071547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AE3554">
        <w:rPr>
          <w:sz w:val="28"/>
          <w:szCs w:val="28"/>
        </w:rPr>
        <w:t>Sмнi</w:t>
      </w:r>
      <w:proofErr w:type="spellEnd"/>
      <w:r w:rsidRPr="00AE3554">
        <w:rPr>
          <w:sz w:val="28"/>
          <w:szCs w:val="28"/>
        </w:rPr>
        <w:t xml:space="preserve"> – планируемая площадь закладки многолетних насаждений </w:t>
      </w:r>
      <w:r w:rsidR="00552681" w:rsidRPr="00AE3554">
        <w:rPr>
          <w:sz w:val="28"/>
          <w:szCs w:val="28"/>
        </w:rPr>
        <w:t xml:space="preserve">в </w:t>
      </w:r>
      <w:r w:rsidRPr="00AE3554">
        <w:rPr>
          <w:sz w:val="28"/>
          <w:szCs w:val="28"/>
        </w:rPr>
        <w:t>текущем году в соответствии с требованиями, указанными в пункте 2.4 настоящего Порядка, гектар;</w:t>
      </w:r>
    </w:p>
    <w:p w14:paraId="74CBBD61" w14:textId="6D5D78B8" w:rsidR="00715470" w:rsidRPr="00AE3554" w:rsidRDefault="00715470" w:rsidP="0071547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AE3554">
        <w:rPr>
          <w:sz w:val="28"/>
          <w:szCs w:val="28"/>
        </w:rPr>
        <w:t>Сt</w:t>
      </w:r>
      <w:proofErr w:type="spellEnd"/>
      <w:r w:rsidRPr="00AE3554">
        <w:rPr>
          <w:sz w:val="28"/>
          <w:szCs w:val="28"/>
        </w:rPr>
        <w:t xml:space="preserve"> - ставка на 1 гектар площади закладки многолетни</w:t>
      </w:r>
      <w:r w:rsidR="00552681" w:rsidRPr="00AE3554">
        <w:rPr>
          <w:sz w:val="28"/>
          <w:szCs w:val="28"/>
        </w:rPr>
        <w:t>х</w:t>
      </w:r>
      <w:r w:rsidRPr="00AE3554">
        <w:rPr>
          <w:sz w:val="28"/>
          <w:szCs w:val="28"/>
        </w:rPr>
        <w:t xml:space="preserve"> насаждени</w:t>
      </w:r>
      <w:r w:rsidR="00552681" w:rsidRPr="00AE3554">
        <w:rPr>
          <w:sz w:val="28"/>
          <w:szCs w:val="28"/>
        </w:rPr>
        <w:t>й</w:t>
      </w:r>
      <w:r w:rsidRPr="00AE3554">
        <w:rPr>
          <w:sz w:val="28"/>
          <w:szCs w:val="28"/>
        </w:rPr>
        <w:t>, рублей.</w:t>
      </w:r>
    </w:p>
    <w:p w14:paraId="50C9D07F" w14:textId="35ED1B76" w:rsidR="002F5C2D" w:rsidRPr="00AE3554" w:rsidRDefault="002F5C2D" w:rsidP="002F5C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3554">
        <w:rPr>
          <w:sz w:val="28"/>
          <w:szCs w:val="28"/>
        </w:rPr>
        <w:t>При предоставлении субсидий на 1 гектар площади закладки садов интенсивного типа применяются следующие повышающие коэффициенты:</w:t>
      </w:r>
    </w:p>
    <w:p w14:paraId="69506BE8" w14:textId="77777777" w:rsidR="002F5C2D" w:rsidRPr="00AE3554" w:rsidRDefault="002F5C2D" w:rsidP="002F5C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3554">
        <w:rPr>
          <w:sz w:val="28"/>
          <w:szCs w:val="28"/>
        </w:rPr>
        <w:t>- не менее 1,4 - для садов с плотностью посадки свыше 1250 растений на 1 гектар;</w:t>
      </w:r>
    </w:p>
    <w:p w14:paraId="4D487FF8" w14:textId="77777777" w:rsidR="002F5C2D" w:rsidRPr="00AE3554" w:rsidRDefault="002F5C2D" w:rsidP="002F5C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3554">
        <w:rPr>
          <w:sz w:val="28"/>
          <w:szCs w:val="28"/>
        </w:rPr>
        <w:t>- не менее 1,7 - для садов с плотностью посадки свыше 2500 растений на 1 гектар,</w:t>
      </w:r>
    </w:p>
    <w:p w14:paraId="71621B04" w14:textId="77777777" w:rsidR="002F5C2D" w:rsidRPr="00AE3554" w:rsidRDefault="002F5C2D" w:rsidP="002F5C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3554">
        <w:rPr>
          <w:sz w:val="28"/>
          <w:szCs w:val="28"/>
        </w:rPr>
        <w:t>- не менее 3 - для садов с плотностью посадки свыше 3500 растений на 1 гектар.</w:t>
      </w:r>
    </w:p>
    <w:p w14:paraId="5BB3650F" w14:textId="77777777" w:rsidR="002F5C2D" w:rsidRPr="00AE3554" w:rsidRDefault="002F5C2D" w:rsidP="002F5C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3554">
        <w:rPr>
          <w:sz w:val="28"/>
          <w:szCs w:val="28"/>
        </w:rPr>
        <w:t>- не менее 3 - для плодовых питомников;</w:t>
      </w:r>
    </w:p>
    <w:p w14:paraId="0C38CCFD" w14:textId="77777777" w:rsidR="002F5C2D" w:rsidRPr="00AE3554" w:rsidRDefault="002F5C2D" w:rsidP="002F5C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3554">
        <w:rPr>
          <w:sz w:val="28"/>
          <w:szCs w:val="28"/>
        </w:rPr>
        <w:t>- не менее 4 - для маточных насаждений, заложенных базисными растениями.</w:t>
      </w:r>
    </w:p>
    <w:p w14:paraId="7A1CC5E5" w14:textId="77777777" w:rsidR="002F5C2D" w:rsidRPr="00AE3554" w:rsidRDefault="002F5C2D" w:rsidP="002F5C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3554">
        <w:rPr>
          <w:sz w:val="28"/>
          <w:szCs w:val="28"/>
        </w:rPr>
        <w:t>- не менее 1,1 - для ягодных кустарниковых насаждений;</w:t>
      </w:r>
    </w:p>
    <w:p w14:paraId="1B0C466C" w14:textId="77777777" w:rsidR="002F5C2D" w:rsidRPr="00AE3554" w:rsidRDefault="002F5C2D" w:rsidP="002F5C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3554">
        <w:rPr>
          <w:sz w:val="28"/>
          <w:szCs w:val="28"/>
        </w:rPr>
        <w:t>- не менее 1,4 - для ягодных кустарниковых насаждений с установкой шпалерных конструкций.</w:t>
      </w:r>
    </w:p>
    <w:p w14:paraId="47716609" w14:textId="77777777" w:rsidR="002F5C2D" w:rsidRPr="00AE3554" w:rsidRDefault="002F5C2D" w:rsidP="002F5C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3554">
        <w:rPr>
          <w:sz w:val="28"/>
          <w:szCs w:val="28"/>
        </w:rPr>
        <w:t>Значения вышеуказанных коэффициентов определяются Министерством.</w:t>
      </w:r>
    </w:p>
    <w:p w14:paraId="64643F3C" w14:textId="77777777" w:rsidR="002F5C2D" w:rsidRPr="00AE3554" w:rsidRDefault="002F5C2D" w:rsidP="002F5C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3554">
        <w:rPr>
          <w:sz w:val="28"/>
          <w:szCs w:val="28"/>
        </w:rPr>
        <w:t>Субсидии предоставляются по ставкам, определяемым Министерством, но не более 90 процентов затрат на 1 гектар площади закладки и (или) ухода за многолетними насаждениями.</w:t>
      </w:r>
    </w:p>
    <w:p w14:paraId="74DAC413" w14:textId="77777777" w:rsidR="002F5C2D" w:rsidRPr="00AE3554" w:rsidRDefault="002F5C2D" w:rsidP="002F5C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3554">
        <w:rPr>
          <w:sz w:val="28"/>
          <w:szCs w:val="28"/>
        </w:rPr>
        <w:t>При определении размера ставок применяются одновременно следующие коэффициенты:</w:t>
      </w:r>
    </w:p>
    <w:p w14:paraId="07A10098" w14:textId="77777777" w:rsidR="002F5C2D" w:rsidRPr="00AE3554" w:rsidRDefault="002F5C2D" w:rsidP="002F5C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3554">
        <w:rPr>
          <w:sz w:val="28"/>
          <w:szCs w:val="28"/>
        </w:rPr>
        <w:t>- в случае выполнения получателем условия соглашения о предоставлении субсидии по достижению в отчетном году результатов предоставления субсидий, к ставке применяется коэффициент в размере, равном среднему отношению фактических значений за отчетный год к установленным, но не выше 1,2;</w:t>
      </w:r>
    </w:p>
    <w:p w14:paraId="46A08C14" w14:textId="77777777" w:rsidR="002F5C2D" w:rsidRPr="00AE3554" w:rsidRDefault="002F5C2D" w:rsidP="002F5C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3554">
        <w:rPr>
          <w:sz w:val="28"/>
          <w:szCs w:val="28"/>
        </w:rPr>
        <w:t>- в случае невыполнения получателем условия соглашения о предоставлении субсидии по достижению в отчетном году результатов предоставления субсидий, к ставке применяется коэффициент в размере, равном среднему отношению фактических значений за отчетный год к установленным;</w:t>
      </w:r>
    </w:p>
    <w:p w14:paraId="098EF67E" w14:textId="164A50E7" w:rsidR="002F5C2D" w:rsidRPr="00AE3554" w:rsidRDefault="002F5C2D" w:rsidP="002F5C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3554">
        <w:rPr>
          <w:sz w:val="28"/>
          <w:szCs w:val="28"/>
        </w:rPr>
        <w:t>- в случае невыполнения получателем условий, предусмотренных абзацем вторым пункта 2.4 настоящего Порядка, к ставке применяется коэффициент 0,9.</w:t>
      </w:r>
      <w:r w:rsidR="000F4F75" w:rsidRPr="00AE3554">
        <w:rPr>
          <w:sz w:val="28"/>
          <w:szCs w:val="28"/>
        </w:rPr>
        <w:t>».</w:t>
      </w:r>
    </w:p>
    <w:p w14:paraId="31BDF108" w14:textId="6AD73F86" w:rsidR="00A71969" w:rsidRPr="00AE3554" w:rsidRDefault="00A71969" w:rsidP="000F4F7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3554">
        <w:rPr>
          <w:sz w:val="28"/>
          <w:szCs w:val="28"/>
        </w:rPr>
        <w:t xml:space="preserve">2.2.2. Подпункт 3.2.2 пункта 3.2 дополнить абзацами следующего </w:t>
      </w:r>
      <w:r w:rsidRPr="00AE3554">
        <w:rPr>
          <w:sz w:val="28"/>
          <w:szCs w:val="28"/>
        </w:rPr>
        <w:lastRenderedPageBreak/>
        <w:t>содержания:</w:t>
      </w:r>
    </w:p>
    <w:p w14:paraId="429EE6EC" w14:textId="1567A2E0" w:rsidR="00A71969" w:rsidRPr="00AE3554" w:rsidRDefault="00A71969" w:rsidP="00A7196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3554">
        <w:rPr>
          <w:sz w:val="28"/>
          <w:szCs w:val="28"/>
        </w:rPr>
        <w:t>- запрет приобретения получателями - юридическими лицами, а также иными юридическими лицами, получающими средства на основании договоров, заключенных с получателями,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</w:t>
      </w:r>
      <w:r w:rsidR="007C364C" w:rsidRPr="00AE3554">
        <w:rPr>
          <w:sz w:val="28"/>
          <w:szCs w:val="28"/>
        </w:rPr>
        <w:t xml:space="preserve"> (в случае предоставления субсидий в соответствии с подпунктом 3.1.2 пункта 3.1 настоящего Порядка)</w:t>
      </w:r>
      <w:r w:rsidRPr="00AE3554">
        <w:rPr>
          <w:sz w:val="28"/>
          <w:szCs w:val="28"/>
        </w:rPr>
        <w:t>;</w:t>
      </w:r>
    </w:p>
    <w:p w14:paraId="650DC127" w14:textId="654A4578" w:rsidR="00A71969" w:rsidRPr="00AE3554" w:rsidRDefault="00A71969" w:rsidP="00A7196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3554">
        <w:rPr>
          <w:sz w:val="28"/>
          <w:szCs w:val="28"/>
        </w:rPr>
        <w:t xml:space="preserve">- </w:t>
      </w:r>
      <w:r w:rsidR="00817883" w:rsidRPr="00AE3554">
        <w:rPr>
          <w:sz w:val="28"/>
          <w:szCs w:val="28"/>
        </w:rPr>
        <w:t>согласие получателя, лиц, получающих средства на основании договоров, заключенных с получателями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коммерческих организаций с участием таких товариществ и обществ в их уставных (складочных) капиталах), на осуществление в отношении их проверки Министерством как получателем бюджетных средств соблюдения порядка и условий предоставления субсидии, в том числе в части достижения результатов предоставления субсидии, а также проверки органами государственного (муниципального) финансового контроля соблюдения получателем субсидии порядка и условий предоставления субсидии в соответствии со статьями 268.1 и 269.2 Бюджетного кодекса Российской Федерации</w:t>
      </w:r>
      <w:r w:rsidR="007C364C" w:rsidRPr="00AE3554">
        <w:rPr>
          <w:sz w:val="28"/>
          <w:szCs w:val="28"/>
        </w:rPr>
        <w:t xml:space="preserve"> (в случае предоставления субсидий в соответствии с подпунктом 3.1.2 пункта 3.1 настоящего Порядка)</w:t>
      </w:r>
      <w:r w:rsidRPr="00AE3554">
        <w:rPr>
          <w:sz w:val="28"/>
          <w:szCs w:val="28"/>
        </w:rPr>
        <w:t>;</w:t>
      </w:r>
    </w:p>
    <w:p w14:paraId="5EACF422" w14:textId="7F91DE3C" w:rsidR="00A71969" w:rsidRPr="00AE3554" w:rsidRDefault="00A71969" w:rsidP="00A7196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3554">
        <w:rPr>
          <w:sz w:val="28"/>
          <w:szCs w:val="28"/>
        </w:rPr>
        <w:t>- положения о казначейском сопровождении субсидий в соответствии с бюджетным законодательством Российской Федерации</w:t>
      </w:r>
      <w:r w:rsidR="007C364C" w:rsidRPr="00AE3554">
        <w:rPr>
          <w:sz w:val="28"/>
          <w:szCs w:val="28"/>
        </w:rPr>
        <w:t xml:space="preserve"> (в случае предоставления субсидий в соответствии с подпунктом 3.1.2 пункта 3.1 настоящего Порядка)</w:t>
      </w:r>
      <w:r w:rsidRPr="00AE3554">
        <w:rPr>
          <w:sz w:val="28"/>
          <w:szCs w:val="28"/>
        </w:rPr>
        <w:t>.».</w:t>
      </w:r>
    </w:p>
    <w:p w14:paraId="184D22F1" w14:textId="525DC8D7" w:rsidR="000F4F75" w:rsidRPr="00AE3554" w:rsidRDefault="000F4F75" w:rsidP="007161DA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AE3554">
        <w:rPr>
          <w:sz w:val="28"/>
          <w:szCs w:val="28"/>
        </w:rPr>
        <w:t>2.2.</w:t>
      </w:r>
      <w:r w:rsidR="00A71969" w:rsidRPr="00AE3554">
        <w:rPr>
          <w:sz w:val="28"/>
          <w:szCs w:val="28"/>
        </w:rPr>
        <w:t>3</w:t>
      </w:r>
      <w:r w:rsidRPr="00AE3554">
        <w:rPr>
          <w:sz w:val="28"/>
          <w:szCs w:val="28"/>
        </w:rPr>
        <w:t>. Пункт 3.4 изложить в следующей редакции:</w:t>
      </w:r>
    </w:p>
    <w:p w14:paraId="76E0F585" w14:textId="77777777" w:rsidR="002810C4" w:rsidRPr="00AE3554" w:rsidRDefault="000F4F75" w:rsidP="002810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3554">
        <w:rPr>
          <w:sz w:val="28"/>
          <w:szCs w:val="28"/>
        </w:rPr>
        <w:t>«</w:t>
      </w:r>
      <w:r w:rsidR="002810C4" w:rsidRPr="00AE3554">
        <w:rPr>
          <w:sz w:val="28"/>
          <w:szCs w:val="28"/>
        </w:rPr>
        <w:t>3.4. Перечисление субсидий получателю осуществляется:</w:t>
      </w:r>
    </w:p>
    <w:p w14:paraId="2F37F79D" w14:textId="77777777" w:rsidR="002810C4" w:rsidRPr="00AE3554" w:rsidRDefault="002810C4" w:rsidP="002810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3554">
        <w:rPr>
          <w:sz w:val="28"/>
          <w:szCs w:val="28"/>
        </w:rPr>
        <w:t>3.4.1. в случае предоставления субсидий в соответствии с подпунктом 3.1.1 пункта 3.1 настоящего Порядка - на расчетные счета получателей, открытые ими в кредитных организациях. Перечисление субсидии получателям осуществляется не позднее десятого рабочего дня, следующего за днем принятия решения о предоставлении субсидии.</w:t>
      </w:r>
    </w:p>
    <w:p w14:paraId="11230519" w14:textId="77777777" w:rsidR="002810C4" w:rsidRPr="00AE3554" w:rsidRDefault="002810C4" w:rsidP="002810C4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E3554">
        <w:rPr>
          <w:sz w:val="28"/>
          <w:szCs w:val="28"/>
        </w:rPr>
        <w:t>Министерство для перечисления в установленном порядке субсидий за счет средств федерального бюджета и бюджета Пензенской области представляет в Министерство финансов Пензенской области заявки на оплату расходов, сформированные с учетом установленного уровня софинансирования для Пензенской области на соответствующий финансовый год в соглашении между Министерством сельского хозяйства Российской Федерации и Правительством Пензенской области, и сводные реестры получателей субсидий.</w:t>
      </w:r>
    </w:p>
    <w:p w14:paraId="0787595E" w14:textId="77777777" w:rsidR="002810C4" w:rsidRPr="00AE3554" w:rsidRDefault="002810C4" w:rsidP="002810C4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E3554">
        <w:rPr>
          <w:sz w:val="28"/>
          <w:szCs w:val="28"/>
        </w:rPr>
        <w:t>3.4.2. в случае предоставления субсидий в соответствии с подпунктом 3.1.2 пункта 3.1 настоящего Порядка - на лицевой счет, открытый получателю в Управлении Федерального казначейства по Пензенской области на казначейском счете для осуществления и отражения операций с денежными средствами участников казначейского сопровождения.</w:t>
      </w:r>
    </w:p>
    <w:p w14:paraId="6E7C10FC" w14:textId="77777777" w:rsidR="002810C4" w:rsidRPr="00AE3554" w:rsidRDefault="002810C4" w:rsidP="002810C4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E3554">
        <w:rPr>
          <w:sz w:val="28"/>
          <w:szCs w:val="28"/>
        </w:rPr>
        <w:lastRenderedPageBreak/>
        <w:t>Перечисление субсидии получателям осуществляется не позднее второго рабочего дня после представления в Управление Федерального казначейства по Пензенской области получателем документов для оплаты денежного обязательства получателя.</w:t>
      </w:r>
    </w:p>
    <w:p w14:paraId="28A48956" w14:textId="77777777" w:rsidR="002810C4" w:rsidRPr="00AE3554" w:rsidRDefault="002810C4" w:rsidP="002810C4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E3554">
        <w:rPr>
          <w:sz w:val="28"/>
          <w:szCs w:val="28"/>
        </w:rPr>
        <w:t>Министерство для перечисления в установленном порядке субсидий за счет средств федерального бюджета и бюджета Пензенской области представляет в Управление Федерального казначейства по Пензенской области заявки на кассовый расход, сформированные с учетом установленного уровня софинансирования для Пензенской области на соответствующий финансовый год в соглашении между Министерством сельского хозяйства Российской Федерации и Правительством Пензенской области, и сводные реестры получателей субсидий.</w:t>
      </w:r>
    </w:p>
    <w:p w14:paraId="7DEFAC3E" w14:textId="4B357066" w:rsidR="006E75B4" w:rsidRPr="00AE3554" w:rsidRDefault="006E75B4" w:rsidP="002810C4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AE3554">
        <w:rPr>
          <w:sz w:val="28"/>
          <w:szCs w:val="28"/>
        </w:rPr>
        <w:t>Порядок и сроки возврата субсидий в бюджет Пензенской области в случае нарушения условий их предоставления определены разделом 5 настоящего Порядка.</w:t>
      </w:r>
      <w:r w:rsidR="00D521F6" w:rsidRPr="00AE3554">
        <w:rPr>
          <w:sz w:val="28"/>
          <w:szCs w:val="28"/>
        </w:rPr>
        <w:t>».</w:t>
      </w:r>
    </w:p>
    <w:p w14:paraId="3941714A" w14:textId="3A803281" w:rsidR="00446902" w:rsidRPr="00AE3554" w:rsidRDefault="007161DA" w:rsidP="00446902">
      <w:pPr>
        <w:autoSpaceDE w:val="0"/>
        <w:autoSpaceDN w:val="0"/>
        <w:adjustRightInd w:val="0"/>
        <w:spacing w:line="221" w:lineRule="auto"/>
        <w:ind w:firstLine="709"/>
        <w:jc w:val="both"/>
        <w:rPr>
          <w:spacing w:val="-6"/>
          <w:sz w:val="28"/>
          <w:szCs w:val="28"/>
        </w:rPr>
      </w:pPr>
      <w:r w:rsidRPr="00AE3554">
        <w:rPr>
          <w:sz w:val="28"/>
          <w:szCs w:val="28"/>
        </w:rPr>
        <w:t>2.</w:t>
      </w:r>
      <w:r w:rsidR="00446902" w:rsidRPr="00AE3554">
        <w:rPr>
          <w:sz w:val="28"/>
          <w:szCs w:val="28"/>
        </w:rPr>
        <w:t>3</w:t>
      </w:r>
      <w:r w:rsidRPr="00AE3554">
        <w:rPr>
          <w:sz w:val="28"/>
          <w:szCs w:val="28"/>
        </w:rPr>
        <w:t>.</w:t>
      </w:r>
      <w:r w:rsidR="00446902" w:rsidRPr="00AE3554">
        <w:rPr>
          <w:sz w:val="28"/>
          <w:szCs w:val="28"/>
        </w:rPr>
        <w:t xml:space="preserve"> </w:t>
      </w:r>
      <w:r w:rsidR="00446902" w:rsidRPr="00AE3554">
        <w:rPr>
          <w:spacing w:val="-6"/>
          <w:sz w:val="28"/>
          <w:szCs w:val="28"/>
        </w:rPr>
        <w:t>В разделе 5 Порядка «Требования об осуществлении контроля (мониторинга) за соблюдением условий, целей и порядка предоставления субсидий и ответственности за их нарушение»:</w:t>
      </w:r>
    </w:p>
    <w:p w14:paraId="1EA3F422" w14:textId="7F1F87A5" w:rsidR="00446902" w:rsidRPr="00AE3554" w:rsidRDefault="00446902" w:rsidP="00446902">
      <w:pPr>
        <w:autoSpaceDE w:val="0"/>
        <w:autoSpaceDN w:val="0"/>
        <w:adjustRightInd w:val="0"/>
        <w:spacing w:line="221" w:lineRule="auto"/>
        <w:ind w:firstLine="709"/>
        <w:jc w:val="both"/>
        <w:rPr>
          <w:spacing w:val="-6"/>
          <w:sz w:val="28"/>
          <w:szCs w:val="28"/>
        </w:rPr>
      </w:pPr>
      <w:r w:rsidRPr="00AE3554">
        <w:rPr>
          <w:spacing w:val="-6"/>
          <w:sz w:val="28"/>
          <w:szCs w:val="28"/>
        </w:rPr>
        <w:t>2.3.1. В наименовании слово «, целей» исключить.</w:t>
      </w:r>
    </w:p>
    <w:p w14:paraId="12D98470" w14:textId="7DF2ADFB" w:rsidR="00446902" w:rsidRPr="00AE3554" w:rsidRDefault="00446902" w:rsidP="00446902">
      <w:pPr>
        <w:autoSpaceDE w:val="0"/>
        <w:autoSpaceDN w:val="0"/>
        <w:adjustRightInd w:val="0"/>
        <w:spacing w:line="221" w:lineRule="auto"/>
        <w:ind w:firstLine="709"/>
        <w:jc w:val="both"/>
        <w:rPr>
          <w:spacing w:val="-6"/>
          <w:sz w:val="28"/>
          <w:szCs w:val="28"/>
        </w:rPr>
      </w:pPr>
      <w:r w:rsidRPr="00AE3554">
        <w:rPr>
          <w:spacing w:val="-6"/>
          <w:sz w:val="28"/>
          <w:szCs w:val="28"/>
        </w:rPr>
        <w:t>2.3.2. Абзац первый пункта 5.1 изложить в следующей редакции:</w:t>
      </w:r>
    </w:p>
    <w:p w14:paraId="3DBA6620" w14:textId="77777777" w:rsidR="00446902" w:rsidRPr="00AE3554" w:rsidRDefault="00446902" w:rsidP="00446902">
      <w:pPr>
        <w:autoSpaceDE w:val="0"/>
        <w:autoSpaceDN w:val="0"/>
        <w:adjustRightInd w:val="0"/>
        <w:spacing w:line="221" w:lineRule="auto"/>
        <w:ind w:firstLine="709"/>
        <w:jc w:val="both"/>
        <w:rPr>
          <w:spacing w:val="-6"/>
          <w:sz w:val="28"/>
          <w:szCs w:val="28"/>
        </w:rPr>
      </w:pPr>
      <w:r w:rsidRPr="00AE3554">
        <w:rPr>
          <w:spacing w:val="-6"/>
          <w:sz w:val="28"/>
          <w:szCs w:val="28"/>
        </w:rPr>
        <w:t>«5.1. Министерством осуществляется проверка соблюдения получателем порядка и условий предоставления субсидий, в том числе в части достижения результатов предоставления субсидии. Органами государственного финансового контроля осуществляется проверка в соответствии со статьями 268.1 и 269.2 Бюджетного кодекса Российской Федерации.».</w:t>
      </w:r>
    </w:p>
    <w:p w14:paraId="6EDB65F3" w14:textId="1772406E" w:rsidR="00FC2D29" w:rsidRPr="00AE3554" w:rsidRDefault="00CE40B0" w:rsidP="007F1A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3554">
        <w:rPr>
          <w:sz w:val="28"/>
          <w:szCs w:val="28"/>
        </w:rPr>
        <w:t>2.</w:t>
      </w:r>
      <w:r w:rsidR="00446902" w:rsidRPr="00AE3554">
        <w:rPr>
          <w:sz w:val="28"/>
          <w:szCs w:val="28"/>
        </w:rPr>
        <w:t>4</w:t>
      </w:r>
      <w:r w:rsidRPr="00AE3554">
        <w:rPr>
          <w:sz w:val="28"/>
          <w:szCs w:val="28"/>
        </w:rPr>
        <w:t xml:space="preserve">. </w:t>
      </w:r>
      <w:r w:rsidR="00552681" w:rsidRPr="00AE3554">
        <w:rPr>
          <w:sz w:val="28"/>
          <w:szCs w:val="28"/>
        </w:rPr>
        <w:t>Дополнить Порядок п</w:t>
      </w:r>
      <w:r w:rsidR="00BE1160" w:rsidRPr="00AE3554">
        <w:rPr>
          <w:sz w:val="28"/>
          <w:szCs w:val="28"/>
        </w:rPr>
        <w:t>риложени</w:t>
      </w:r>
      <w:r w:rsidR="00552681" w:rsidRPr="00AE3554">
        <w:rPr>
          <w:sz w:val="28"/>
          <w:szCs w:val="28"/>
        </w:rPr>
        <w:t>ем</w:t>
      </w:r>
      <w:r w:rsidR="00BE1160" w:rsidRPr="00AE3554">
        <w:rPr>
          <w:sz w:val="28"/>
          <w:szCs w:val="28"/>
        </w:rPr>
        <w:t xml:space="preserve"> №2</w:t>
      </w:r>
      <w:r w:rsidR="00552681" w:rsidRPr="00AE3554">
        <w:rPr>
          <w:sz w:val="28"/>
          <w:szCs w:val="28"/>
        </w:rPr>
        <w:t>в</w:t>
      </w:r>
      <w:r w:rsidR="00BE1160" w:rsidRPr="00AE3554">
        <w:rPr>
          <w:sz w:val="28"/>
          <w:szCs w:val="28"/>
        </w:rPr>
        <w:t xml:space="preserve"> </w:t>
      </w:r>
      <w:r w:rsidR="00FC2D29" w:rsidRPr="00AE3554">
        <w:rPr>
          <w:sz w:val="28"/>
          <w:szCs w:val="28"/>
        </w:rPr>
        <w:t xml:space="preserve">согласно приложению </w:t>
      </w:r>
      <w:r w:rsidR="006A528A" w:rsidRPr="00AE3554">
        <w:rPr>
          <w:sz w:val="28"/>
          <w:szCs w:val="28"/>
        </w:rPr>
        <w:t xml:space="preserve">№2 </w:t>
      </w:r>
      <w:r w:rsidR="00FC2D29" w:rsidRPr="00AE3554">
        <w:rPr>
          <w:sz w:val="28"/>
          <w:szCs w:val="28"/>
        </w:rPr>
        <w:t>к настоящему постановлению.</w:t>
      </w:r>
    </w:p>
    <w:p w14:paraId="02BF3A35" w14:textId="4C2A2769" w:rsidR="00F773E1" w:rsidRPr="00AE3554" w:rsidRDefault="00404643" w:rsidP="007F1A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3554">
        <w:rPr>
          <w:sz w:val="28"/>
          <w:szCs w:val="28"/>
        </w:rPr>
        <w:t>2.</w:t>
      </w:r>
      <w:r w:rsidR="00446902" w:rsidRPr="00AE3554">
        <w:rPr>
          <w:sz w:val="28"/>
          <w:szCs w:val="28"/>
        </w:rPr>
        <w:t>5</w:t>
      </w:r>
      <w:r w:rsidRPr="00AE3554">
        <w:rPr>
          <w:sz w:val="28"/>
          <w:szCs w:val="28"/>
        </w:rPr>
        <w:t xml:space="preserve">. </w:t>
      </w:r>
      <w:r w:rsidR="00F773E1" w:rsidRPr="00AE3554">
        <w:rPr>
          <w:sz w:val="28"/>
          <w:szCs w:val="28"/>
        </w:rPr>
        <w:t>В п</w:t>
      </w:r>
      <w:r w:rsidR="007F1A97" w:rsidRPr="00AE3554">
        <w:rPr>
          <w:sz w:val="28"/>
          <w:szCs w:val="28"/>
        </w:rPr>
        <w:t>риложение №3 к Порядку</w:t>
      </w:r>
      <w:r w:rsidR="00F773E1" w:rsidRPr="00AE3554">
        <w:rPr>
          <w:sz w:val="28"/>
          <w:szCs w:val="28"/>
        </w:rPr>
        <w:t>:</w:t>
      </w:r>
    </w:p>
    <w:p w14:paraId="403D5C76" w14:textId="37DB521E" w:rsidR="00F773E1" w:rsidRPr="00AE3554" w:rsidRDefault="00F773E1" w:rsidP="007F1A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3554">
        <w:rPr>
          <w:sz w:val="28"/>
          <w:szCs w:val="28"/>
        </w:rPr>
        <w:t>2.</w:t>
      </w:r>
      <w:r w:rsidR="00446902" w:rsidRPr="00AE3554">
        <w:rPr>
          <w:sz w:val="28"/>
          <w:szCs w:val="28"/>
        </w:rPr>
        <w:t>5</w:t>
      </w:r>
      <w:r w:rsidRPr="00AE3554">
        <w:rPr>
          <w:sz w:val="28"/>
          <w:szCs w:val="28"/>
        </w:rPr>
        <w:t xml:space="preserve">.1. </w:t>
      </w:r>
      <w:r w:rsidR="007B0CBA" w:rsidRPr="00AE3554">
        <w:rPr>
          <w:sz w:val="28"/>
          <w:szCs w:val="28"/>
        </w:rPr>
        <w:t>А</w:t>
      </w:r>
      <w:r w:rsidRPr="00AE3554">
        <w:rPr>
          <w:sz w:val="28"/>
          <w:szCs w:val="28"/>
        </w:rPr>
        <w:t>бзац девят</w:t>
      </w:r>
      <w:r w:rsidR="007B0CBA" w:rsidRPr="00AE3554">
        <w:rPr>
          <w:sz w:val="28"/>
          <w:szCs w:val="28"/>
        </w:rPr>
        <w:t>ый</w:t>
      </w:r>
      <w:r w:rsidRPr="00AE3554">
        <w:rPr>
          <w:sz w:val="28"/>
          <w:szCs w:val="28"/>
        </w:rPr>
        <w:t xml:space="preserve"> пункта 1 </w:t>
      </w:r>
      <w:r w:rsidR="007B0CBA" w:rsidRPr="00AE3554">
        <w:rPr>
          <w:sz w:val="28"/>
          <w:szCs w:val="28"/>
        </w:rPr>
        <w:t>признать утратившим силу.</w:t>
      </w:r>
    </w:p>
    <w:p w14:paraId="11220607" w14:textId="74DF6563" w:rsidR="000F6B6A" w:rsidRPr="00AE3554" w:rsidRDefault="00F773E1" w:rsidP="007F1A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3554">
        <w:rPr>
          <w:sz w:val="28"/>
          <w:szCs w:val="28"/>
        </w:rPr>
        <w:t>2.</w:t>
      </w:r>
      <w:r w:rsidR="00446902" w:rsidRPr="00AE3554">
        <w:rPr>
          <w:sz w:val="28"/>
          <w:szCs w:val="28"/>
        </w:rPr>
        <w:t>5</w:t>
      </w:r>
      <w:r w:rsidRPr="00AE3554">
        <w:rPr>
          <w:sz w:val="28"/>
          <w:szCs w:val="28"/>
        </w:rPr>
        <w:t>.2.</w:t>
      </w:r>
      <w:r w:rsidR="007F1A97" w:rsidRPr="00AE3554">
        <w:rPr>
          <w:sz w:val="28"/>
          <w:szCs w:val="28"/>
        </w:rPr>
        <w:t xml:space="preserve"> </w:t>
      </w:r>
      <w:r w:rsidRPr="00AE3554">
        <w:rPr>
          <w:sz w:val="28"/>
          <w:szCs w:val="28"/>
        </w:rPr>
        <w:t>Д</w:t>
      </w:r>
      <w:r w:rsidR="000F6B6A" w:rsidRPr="00AE3554">
        <w:rPr>
          <w:sz w:val="28"/>
          <w:szCs w:val="28"/>
        </w:rPr>
        <w:t xml:space="preserve">ополнить </w:t>
      </w:r>
      <w:r w:rsidR="00205382" w:rsidRPr="00AE3554">
        <w:rPr>
          <w:sz w:val="28"/>
          <w:szCs w:val="28"/>
        </w:rPr>
        <w:t>пунктом 3</w:t>
      </w:r>
      <w:r w:rsidR="000F6B6A" w:rsidRPr="00AE3554">
        <w:rPr>
          <w:sz w:val="28"/>
          <w:szCs w:val="28"/>
        </w:rPr>
        <w:t xml:space="preserve"> следующего содержания:</w:t>
      </w:r>
    </w:p>
    <w:p w14:paraId="2A66938F" w14:textId="2E967830" w:rsidR="00205382" w:rsidRPr="00AE3554" w:rsidRDefault="00205382" w:rsidP="007F1A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3554">
        <w:rPr>
          <w:sz w:val="28"/>
          <w:szCs w:val="28"/>
        </w:rPr>
        <w:t xml:space="preserve">«3. Для получения субсидий на </w:t>
      </w:r>
      <w:r w:rsidR="00DE0BB3" w:rsidRPr="00AE3554">
        <w:rPr>
          <w:sz w:val="28"/>
          <w:szCs w:val="28"/>
        </w:rPr>
        <w:t>финансовое обеспечение</w:t>
      </w:r>
      <w:r w:rsidRPr="00AE3554">
        <w:rPr>
          <w:sz w:val="28"/>
          <w:szCs w:val="28"/>
        </w:rPr>
        <w:t xml:space="preserve"> части затрат на закладку многолетних насаждений заявители представляют следующие документы:</w:t>
      </w:r>
    </w:p>
    <w:p w14:paraId="65458EC4" w14:textId="564D9FFF" w:rsidR="00205382" w:rsidRPr="00AE3554" w:rsidRDefault="00205382" w:rsidP="00C958CD">
      <w:pPr>
        <w:widowControl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AE3554">
        <w:rPr>
          <w:sz w:val="28"/>
          <w:szCs w:val="28"/>
        </w:rPr>
        <w:t>- справку-расчет по форме согласно приложению №2в к Порядку;</w:t>
      </w:r>
    </w:p>
    <w:p w14:paraId="2AB6B6E6" w14:textId="77777777" w:rsidR="006F2C25" w:rsidRPr="00AE3554" w:rsidRDefault="00205382" w:rsidP="00C958CD">
      <w:pPr>
        <w:widowControl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AE3554">
        <w:rPr>
          <w:sz w:val="28"/>
          <w:szCs w:val="28"/>
        </w:rPr>
        <w:t>- копию проекта на закладку сада</w:t>
      </w:r>
      <w:r w:rsidR="006F2C25" w:rsidRPr="00AE3554">
        <w:rPr>
          <w:sz w:val="28"/>
          <w:szCs w:val="28"/>
        </w:rPr>
        <w:t>;</w:t>
      </w:r>
    </w:p>
    <w:p w14:paraId="23546463" w14:textId="4878D2EE" w:rsidR="000F4F75" w:rsidRPr="00AE3554" w:rsidRDefault="006F2C25" w:rsidP="00C958CD">
      <w:pPr>
        <w:widowControl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AE3554">
        <w:rPr>
          <w:sz w:val="28"/>
          <w:szCs w:val="28"/>
        </w:rPr>
        <w:t>- копию предварительного договора и</w:t>
      </w:r>
      <w:r w:rsidR="002810C4" w:rsidRPr="00AE3554">
        <w:rPr>
          <w:sz w:val="28"/>
          <w:szCs w:val="28"/>
        </w:rPr>
        <w:t>ли</w:t>
      </w:r>
      <w:r w:rsidRPr="00AE3554">
        <w:rPr>
          <w:sz w:val="28"/>
          <w:szCs w:val="28"/>
        </w:rPr>
        <w:t xml:space="preserve"> договора на поставку саженцев многолетних насаждений</w:t>
      </w:r>
      <w:r w:rsidR="00205382" w:rsidRPr="00AE3554">
        <w:rPr>
          <w:sz w:val="28"/>
          <w:szCs w:val="28"/>
        </w:rPr>
        <w:t>».</w:t>
      </w:r>
    </w:p>
    <w:p w14:paraId="5C8BBD41" w14:textId="77B5A537" w:rsidR="006A528A" w:rsidRPr="00AE3554" w:rsidRDefault="006A528A" w:rsidP="006A528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3554">
        <w:rPr>
          <w:sz w:val="28"/>
          <w:szCs w:val="28"/>
        </w:rPr>
        <w:t>3. Внести в Порядок предоставления субсидий на поддержку собственного производства молока на условиях софинансирования за счет средств федерального бюджета на поддержку отдельных подотраслей животноводства (далее - Порядок), утвержденный постановлением Правительства Пензенской области от 13.02.2017 № 66-пП (с последующими изменениями), следующие изменения:</w:t>
      </w:r>
    </w:p>
    <w:p w14:paraId="77E84FA9" w14:textId="4B217ED3" w:rsidR="006A528A" w:rsidRPr="00AE3554" w:rsidRDefault="006A528A" w:rsidP="006A528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3554">
        <w:rPr>
          <w:sz w:val="28"/>
          <w:szCs w:val="28"/>
        </w:rPr>
        <w:t>3.1. Раздел 1 «Общие положения о предоставлении субсидий» дополнить пунктом 1.7. следующего содержания:</w:t>
      </w:r>
    </w:p>
    <w:p w14:paraId="2644F990" w14:textId="77777777" w:rsidR="006A528A" w:rsidRPr="00AE3554" w:rsidRDefault="006A528A" w:rsidP="006A528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3554">
        <w:rPr>
          <w:sz w:val="28"/>
          <w:szCs w:val="28"/>
        </w:rPr>
        <w:t>«1.7. Для целей настоящего Порядка используются следующие понятия:</w:t>
      </w:r>
    </w:p>
    <w:p w14:paraId="7ED4E219" w14:textId="494FCAF3" w:rsidR="006A528A" w:rsidRPr="00AE3554" w:rsidRDefault="006A528A" w:rsidP="006A528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3554">
        <w:rPr>
          <w:sz w:val="28"/>
          <w:szCs w:val="28"/>
        </w:rPr>
        <w:t>поголовье коров и (или) коз – поголовье коров и (или) коз молочного направления продуктивности.»</w:t>
      </w:r>
      <w:r w:rsidR="00EA771A" w:rsidRPr="00AE3554">
        <w:rPr>
          <w:sz w:val="28"/>
          <w:szCs w:val="28"/>
        </w:rPr>
        <w:t>.</w:t>
      </w:r>
    </w:p>
    <w:p w14:paraId="43FF2686" w14:textId="7209E110" w:rsidR="00EA771A" w:rsidRPr="00AE3554" w:rsidRDefault="00EA771A" w:rsidP="00EA77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3554">
        <w:rPr>
          <w:sz w:val="28"/>
          <w:szCs w:val="28"/>
        </w:rPr>
        <w:lastRenderedPageBreak/>
        <w:t>3.2. Пункт 3.1. раздела 3 «Условия и порядок предоставления субсидий» Порядка дополнить абзацем следующего содержания:</w:t>
      </w:r>
    </w:p>
    <w:p w14:paraId="2E75C06B" w14:textId="620963F4" w:rsidR="00EA771A" w:rsidRPr="00AE3554" w:rsidRDefault="00EA771A" w:rsidP="00EA77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3554">
        <w:rPr>
          <w:sz w:val="28"/>
          <w:szCs w:val="28"/>
        </w:rPr>
        <w:t>«Для расчета надоя молока от одной коровы среднегодовое поголовье коров молочного стада в сельскохозяйственных организациях, не относящихся к субъектам малого предпринимательства, определяется по данным формы № 24-СХ «Сведения о состоянии животноводства»; по малым предприятиям и другим категориям сельхозпроизводителей - соответственно на основании данных выборочного обследования по формам № 3-фермер «Сведения о производстве продукции животноводства и поголовье скота» и № 3-фермер (МП) «Сведения о производстве продукции животноводства и поголовье скота» как среднее арифметическое поголовья на начало и конец отчетного года».</w:t>
      </w:r>
    </w:p>
    <w:p w14:paraId="16DFB660" w14:textId="39AF53DD" w:rsidR="00446902" w:rsidRPr="00AE3554" w:rsidRDefault="00446902" w:rsidP="00446902">
      <w:pPr>
        <w:autoSpaceDE w:val="0"/>
        <w:autoSpaceDN w:val="0"/>
        <w:adjustRightInd w:val="0"/>
        <w:spacing w:line="221" w:lineRule="auto"/>
        <w:ind w:firstLine="709"/>
        <w:jc w:val="both"/>
        <w:rPr>
          <w:spacing w:val="-6"/>
          <w:sz w:val="28"/>
          <w:szCs w:val="28"/>
        </w:rPr>
      </w:pPr>
      <w:r w:rsidRPr="00AE3554">
        <w:rPr>
          <w:spacing w:val="-6"/>
          <w:sz w:val="28"/>
          <w:szCs w:val="28"/>
        </w:rPr>
        <w:t>3.3. В разделе 5 Порядка «Требования об осуществлении контроля (мониторинга) за соблюдением условий, целей и порядка предоставления субсидий и ответственности за их нарушение»:</w:t>
      </w:r>
    </w:p>
    <w:p w14:paraId="1F643B8C" w14:textId="791F927D" w:rsidR="00446902" w:rsidRPr="00AE3554" w:rsidRDefault="00446902" w:rsidP="00446902">
      <w:pPr>
        <w:autoSpaceDE w:val="0"/>
        <w:autoSpaceDN w:val="0"/>
        <w:adjustRightInd w:val="0"/>
        <w:spacing w:line="221" w:lineRule="auto"/>
        <w:ind w:firstLine="709"/>
        <w:jc w:val="both"/>
        <w:rPr>
          <w:spacing w:val="-6"/>
          <w:sz w:val="28"/>
          <w:szCs w:val="28"/>
        </w:rPr>
      </w:pPr>
      <w:r w:rsidRPr="00AE3554">
        <w:rPr>
          <w:spacing w:val="-6"/>
          <w:sz w:val="28"/>
          <w:szCs w:val="28"/>
        </w:rPr>
        <w:t>3.3.1. В наименовании слово «, целей» исключить.</w:t>
      </w:r>
    </w:p>
    <w:p w14:paraId="634D25F3" w14:textId="34E16A01" w:rsidR="00446902" w:rsidRPr="00AE3554" w:rsidRDefault="00446902" w:rsidP="00446902">
      <w:pPr>
        <w:autoSpaceDE w:val="0"/>
        <w:autoSpaceDN w:val="0"/>
        <w:adjustRightInd w:val="0"/>
        <w:spacing w:line="221" w:lineRule="auto"/>
        <w:ind w:firstLine="709"/>
        <w:jc w:val="both"/>
        <w:rPr>
          <w:spacing w:val="-6"/>
          <w:sz w:val="28"/>
          <w:szCs w:val="28"/>
        </w:rPr>
      </w:pPr>
      <w:r w:rsidRPr="00AE3554">
        <w:rPr>
          <w:spacing w:val="-6"/>
          <w:sz w:val="28"/>
          <w:szCs w:val="28"/>
        </w:rPr>
        <w:t>3.3.2. Абзац первый пункта 5.1 изложить в следующей редакции:</w:t>
      </w:r>
    </w:p>
    <w:p w14:paraId="21B5CF0B" w14:textId="77777777" w:rsidR="00446902" w:rsidRPr="00AE3554" w:rsidRDefault="00446902" w:rsidP="00446902">
      <w:pPr>
        <w:autoSpaceDE w:val="0"/>
        <w:autoSpaceDN w:val="0"/>
        <w:adjustRightInd w:val="0"/>
        <w:spacing w:line="221" w:lineRule="auto"/>
        <w:ind w:firstLine="709"/>
        <w:jc w:val="both"/>
        <w:rPr>
          <w:spacing w:val="-6"/>
          <w:sz w:val="28"/>
          <w:szCs w:val="28"/>
        </w:rPr>
      </w:pPr>
      <w:r w:rsidRPr="00AE3554">
        <w:rPr>
          <w:spacing w:val="-6"/>
          <w:sz w:val="28"/>
          <w:szCs w:val="28"/>
        </w:rPr>
        <w:t>«5.1. Министерством осуществляется проверка соблюдения получателем порядка и условий предоставления субсидий, в том числе в части достижения результатов предоставления субсидии. Органами государственного финансового контроля осуществляется проверка в соответствии со статьями 268.1 и 269.2 Бюджетного кодекса Российской Федерации.».</w:t>
      </w:r>
    </w:p>
    <w:p w14:paraId="642C149D" w14:textId="5F01051E" w:rsidR="00EA771A" w:rsidRPr="00AE3554" w:rsidRDefault="00EA771A" w:rsidP="00EA77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3554">
        <w:rPr>
          <w:sz w:val="28"/>
          <w:szCs w:val="28"/>
        </w:rPr>
        <w:t>3.</w:t>
      </w:r>
      <w:r w:rsidR="00446902" w:rsidRPr="00AE3554">
        <w:rPr>
          <w:sz w:val="28"/>
          <w:szCs w:val="28"/>
        </w:rPr>
        <w:t>4</w:t>
      </w:r>
      <w:r w:rsidRPr="00AE3554">
        <w:rPr>
          <w:sz w:val="28"/>
          <w:szCs w:val="28"/>
        </w:rPr>
        <w:t>. Приложение №3 к Порядку изложить в новой редакции согласно приложению №3 к настоящему постановлению.</w:t>
      </w:r>
    </w:p>
    <w:p w14:paraId="62FC449D" w14:textId="1ACF9D9F" w:rsidR="00EA771A" w:rsidRPr="00AE3554" w:rsidRDefault="00EA771A" w:rsidP="005133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3554">
        <w:rPr>
          <w:sz w:val="28"/>
          <w:szCs w:val="28"/>
        </w:rPr>
        <w:t>3.</w:t>
      </w:r>
      <w:r w:rsidR="00446902" w:rsidRPr="00AE3554">
        <w:rPr>
          <w:sz w:val="28"/>
          <w:szCs w:val="28"/>
        </w:rPr>
        <w:t>5</w:t>
      </w:r>
      <w:r w:rsidRPr="00AE3554">
        <w:rPr>
          <w:sz w:val="28"/>
          <w:szCs w:val="28"/>
        </w:rPr>
        <w:t xml:space="preserve">. </w:t>
      </w:r>
      <w:r w:rsidR="00513367" w:rsidRPr="00AE3554">
        <w:rPr>
          <w:sz w:val="28"/>
          <w:szCs w:val="28"/>
        </w:rPr>
        <w:t xml:space="preserve">В </w:t>
      </w:r>
      <w:r w:rsidRPr="00AE3554">
        <w:rPr>
          <w:sz w:val="28"/>
          <w:szCs w:val="28"/>
        </w:rPr>
        <w:t>Наименовани</w:t>
      </w:r>
      <w:r w:rsidR="00513367" w:rsidRPr="00AE3554">
        <w:rPr>
          <w:sz w:val="28"/>
          <w:szCs w:val="28"/>
        </w:rPr>
        <w:t>и</w:t>
      </w:r>
      <w:r w:rsidRPr="00AE3554">
        <w:rPr>
          <w:sz w:val="28"/>
          <w:szCs w:val="28"/>
        </w:rPr>
        <w:t xml:space="preserve"> приложения № 4</w:t>
      </w:r>
      <w:r w:rsidR="00FF0DA7" w:rsidRPr="00AE3554">
        <w:rPr>
          <w:sz w:val="28"/>
          <w:szCs w:val="28"/>
        </w:rPr>
        <w:t xml:space="preserve"> к Порядку</w:t>
      </w:r>
      <w:r w:rsidRPr="00AE3554">
        <w:rPr>
          <w:sz w:val="28"/>
          <w:szCs w:val="28"/>
        </w:rPr>
        <w:t xml:space="preserve"> </w:t>
      </w:r>
      <w:r w:rsidR="00513367" w:rsidRPr="00AE3554">
        <w:rPr>
          <w:sz w:val="28"/>
          <w:szCs w:val="28"/>
        </w:rPr>
        <w:t xml:space="preserve">после </w:t>
      </w:r>
      <w:r w:rsidR="004E6022" w:rsidRPr="00AE3554">
        <w:rPr>
          <w:sz w:val="28"/>
          <w:szCs w:val="28"/>
        </w:rPr>
        <w:t>слова «</w:t>
      </w:r>
      <w:r w:rsidRPr="00AE3554">
        <w:rPr>
          <w:sz w:val="28"/>
          <w:szCs w:val="28"/>
        </w:rPr>
        <w:t>ежеквартально</w:t>
      </w:r>
      <w:r w:rsidR="004E6022" w:rsidRPr="00AE3554">
        <w:rPr>
          <w:sz w:val="28"/>
          <w:szCs w:val="28"/>
        </w:rPr>
        <w:t>» дополнить словом</w:t>
      </w:r>
      <w:r w:rsidRPr="00AE3554">
        <w:rPr>
          <w:sz w:val="28"/>
          <w:szCs w:val="28"/>
        </w:rPr>
        <w:t xml:space="preserve"> </w:t>
      </w:r>
      <w:r w:rsidR="004E6022" w:rsidRPr="00AE3554">
        <w:rPr>
          <w:sz w:val="28"/>
          <w:szCs w:val="28"/>
        </w:rPr>
        <w:t>«</w:t>
      </w:r>
      <w:r w:rsidRPr="00AE3554">
        <w:rPr>
          <w:sz w:val="28"/>
          <w:szCs w:val="28"/>
        </w:rPr>
        <w:t>за отчетный год</w:t>
      </w:r>
      <w:r w:rsidR="004E6022" w:rsidRPr="00AE3554">
        <w:rPr>
          <w:sz w:val="28"/>
          <w:szCs w:val="28"/>
        </w:rPr>
        <w:t>».</w:t>
      </w:r>
    </w:p>
    <w:p w14:paraId="40B0F189" w14:textId="5E3898D3" w:rsidR="003601B4" w:rsidRPr="00AE3554" w:rsidRDefault="003601B4" w:rsidP="003601B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3554">
        <w:rPr>
          <w:sz w:val="28"/>
          <w:szCs w:val="28"/>
        </w:rPr>
        <w:t>3.</w:t>
      </w:r>
      <w:r w:rsidR="00446902" w:rsidRPr="00AE3554">
        <w:rPr>
          <w:sz w:val="28"/>
          <w:szCs w:val="28"/>
        </w:rPr>
        <w:t>6</w:t>
      </w:r>
      <w:r w:rsidRPr="00AE3554">
        <w:rPr>
          <w:sz w:val="28"/>
          <w:szCs w:val="28"/>
        </w:rPr>
        <w:t>.</w:t>
      </w:r>
      <w:r w:rsidRPr="00AE3554">
        <w:rPr>
          <w:sz w:val="28"/>
          <w:szCs w:val="28"/>
        </w:rPr>
        <w:tab/>
      </w:r>
      <w:r w:rsidR="00C75C1E" w:rsidRPr="00AE3554">
        <w:rPr>
          <w:sz w:val="28"/>
          <w:szCs w:val="28"/>
        </w:rPr>
        <w:t>В а</w:t>
      </w:r>
      <w:r w:rsidRPr="00AE3554">
        <w:rPr>
          <w:sz w:val="28"/>
          <w:szCs w:val="28"/>
        </w:rPr>
        <w:t>бзац</w:t>
      </w:r>
      <w:r w:rsidR="00C75C1E" w:rsidRPr="00AE3554">
        <w:rPr>
          <w:sz w:val="28"/>
          <w:szCs w:val="28"/>
        </w:rPr>
        <w:t>е</w:t>
      </w:r>
      <w:r w:rsidRPr="00AE3554">
        <w:rPr>
          <w:sz w:val="28"/>
          <w:szCs w:val="28"/>
        </w:rPr>
        <w:t xml:space="preserve"> </w:t>
      </w:r>
      <w:r w:rsidR="00C75C1E" w:rsidRPr="00AE3554">
        <w:rPr>
          <w:sz w:val="28"/>
          <w:szCs w:val="28"/>
        </w:rPr>
        <w:t>шестом пункта 1</w:t>
      </w:r>
      <w:r w:rsidRPr="00AE3554">
        <w:rPr>
          <w:sz w:val="28"/>
          <w:szCs w:val="28"/>
        </w:rPr>
        <w:t xml:space="preserve"> приложени</w:t>
      </w:r>
      <w:r w:rsidR="00C75C1E" w:rsidRPr="00AE3554">
        <w:rPr>
          <w:sz w:val="28"/>
          <w:szCs w:val="28"/>
        </w:rPr>
        <w:t>я</w:t>
      </w:r>
      <w:r w:rsidRPr="00AE3554">
        <w:rPr>
          <w:sz w:val="28"/>
          <w:szCs w:val="28"/>
        </w:rPr>
        <w:t xml:space="preserve"> № 5 к Порядку слово «периода» заменить </w:t>
      </w:r>
      <w:r w:rsidR="00C75C1E" w:rsidRPr="00AE3554">
        <w:rPr>
          <w:sz w:val="28"/>
          <w:szCs w:val="28"/>
        </w:rPr>
        <w:t>словом</w:t>
      </w:r>
      <w:r w:rsidRPr="00AE3554">
        <w:rPr>
          <w:sz w:val="28"/>
          <w:szCs w:val="28"/>
        </w:rPr>
        <w:t xml:space="preserve"> «месяца».</w:t>
      </w:r>
    </w:p>
    <w:p w14:paraId="281FEBBB" w14:textId="4239BB5B" w:rsidR="003601B4" w:rsidRPr="00AE3554" w:rsidRDefault="003601B4" w:rsidP="00EA77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3554">
        <w:rPr>
          <w:sz w:val="28"/>
          <w:szCs w:val="28"/>
        </w:rPr>
        <w:t>3.</w:t>
      </w:r>
      <w:r w:rsidR="00446902" w:rsidRPr="00AE3554">
        <w:rPr>
          <w:sz w:val="28"/>
          <w:szCs w:val="28"/>
        </w:rPr>
        <w:t>7</w:t>
      </w:r>
      <w:r w:rsidR="00EA771A" w:rsidRPr="00AE3554">
        <w:rPr>
          <w:sz w:val="28"/>
          <w:szCs w:val="28"/>
        </w:rPr>
        <w:t>.</w:t>
      </w:r>
      <w:r w:rsidR="00EA771A" w:rsidRPr="00AE3554">
        <w:rPr>
          <w:sz w:val="28"/>
          <w:szCs w:val="28"/>
        </w:rPr>
        <w:tab/>
      </w:r>
      <w:r w:rsidRPr="00AE3554">
        <w:rPr>
          <w:sz w:val="28"/>
          <w:szCs w:val="28"/>
        </w:rPr>
        <w:t>Наименование п</w:t>
      </w:r>
      <w:r w:rsidR="00EA771A" w:rsidRPr="00AE3554">
        <w:rPr>
          <w:sz w:val="28"/>
          <w:szCs w:val="28"/>
        </w:rPr>
        <w:t>риложени</w:t>
      </w:r>
      <w:r w:rsidRPr="00AE3554">
        <w:rPr>
          <w:sz w:val="28"/>
          <w:szCs w:val="28"/>
        </w:rPr>
        <w:t>я</w:t>
      </w:r>
      <w:r w:rsidR="00EA771A" w:rsidRPr="00AE3554">
        <w:rPr>
          <w:sz w:val="28"/>
          <w:szCs w:val="28"/>
        </w:rPr>
        <w:t xml:space="preserve"> № 6 </w:t>
      </w:r>
      <w:r w:rsidRPr="00AE3554">
        <w:rPr>
          <w:sz w:val="28"/>
          <w:szCs w:val="28"/>
        </w:rPr>
        <w:t xml:space="preserve">к Порядку </w:t>
      </w:r>
      <w:r w:rsidR="00EA771A" w:rsidRPr="00AE3554">
        <w:rPr>
          <w:sz w:val="28"/>
          <w:szCs w:val="28"/>
        </w:rPr>
        <w:t xml:space="preserve">изложить в </w:t>
      </w:r>
      <w:r w:rsidRPr="00AE3554">
        <w:rPr>
          <w:sz w:val="28"/>
          <w:szCs w:val="28"/>
        </w:rPr>
        <w:t>следующей редакции:</w:t>
      </w:r>
    </w:p>
    <w:p w14:paraId="52BCA24B" w14:textId="77777777" w:rsidR="00494838" w:rsidRPr="00AE3554" w:rsidRDefault="00494838" w:rsidP="00EA77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29F897F5" w14:textId="07230CD8" w:rsidR="004E6022" w:rsidRPr="00AE3554" w:rsidRDefault="004E6022" w:rsidP="004E6022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AE3554">
        <w:rPr>
          <w:sz w:val="28"/>
          <w:szCs w:val="28"/>
        </w:rPr>
        <w:t>«СВЕДЕНИЯ</w:t>
      </w:r>
    </w:p>
    <w:p w14:paraId="40EA4B19" w14:textId="77777777" w:rsidR="004E6022" w:rsidRPr="00AE3554" w:rsidRDefault="004E6022" w:rsidP="004E6022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AE3554">
        <w:rPr>
          <w:sz w:val="28"/>
          <w:szCs w:val="28"/>
        </w:rPr>
        <w:t>о наличии поголовья коров и (или) коз на 1 января текущего</w:t>
      </w:r>
    </w:p>
    <w:p w14:paraId="774FE7A7" w14:textId="77777777" w:rsidR="004E6022" w:rsidRPr="00AE3554" w:rsidRDefault="004E6022" w:rsidP="004E6022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AE3554">
        <w:rPr>
          <w:sz w:val="28"/>
          <w:szCs w:val="28"/>
        </w:rPr>
        <w:t>финансового года, на 1 января года, предшествующего текущему</w:t>
      </w:r>
    </w:p>
    <w:p w14:paraId="4F76EF3F" w14:textId="77777777" w:rsidR="004E6022" w:rsidRPr="00AE3554" w:rsidRDefault="004E6022" w:rsidP="004E6022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AE3554">
        <w:rPr>
          <w:sz w:val="28"/>
          <w:szCs w:val="28"/>
        </w:rPr>
        <w:t>финансовому году, и на 1-е число месяца обращения</w:t>
      </w:r>
    </w:p>
    <w:p w14:paraId="20C52E36" w14:textId="77777777" w:rsidR="004E6022" w:rsidRPr="00AE3554" w:rsidRDefault="004E6022" w:rsidP="004E6022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AE3554">
        <w:rPr>
          <w:sz w:val="28"/>
          <w:szCs w:val="28"/>
        </w:rPr>
        <w:t>за субсидией</w:t>
      </w:r>
    </w:p>
    <w:p w14:paraId="478A9DCA" w14:textId="77777777" w:rsidR="004E6022" w:rsidRPr="00AE3554" w:rsidRDefault="004E6022" w:rsidP="004E6022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AE3554">
        <w:rPr>
          <w:sz w:val="28"/>
          <w:szCs w:val="28"/>
        </w:rPr>
        <w:t>по __________________________________________________</w:t>
      </w:r>
    </w:p>
    <w:p w14:paraId="1E94C4E9" w14:textId="29AB0B89" w:rsidR="00EA771A" w:rsidRPr="00AE3554" w:rsidRDefault="004E6022" w:rsidP="004E6022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AE3554">
        <w:rPr>
          <w:sz w:val="28"/>
          <w:szCs w:val="28"/>
        </w:rPr>
        <w:t>(получатель субсидий)».</w:t>
      </w:r>
    </w:p>
    <w:p w14:paraId="21E65D04" w14:textId="77777777" w:rsidR="00494838" w:rsidRPr="00AE3554" w:rsidRDefault="00494838" w:rsidP="004E6022">
      <w:pPr>
        <w:autoSpaceDE w:val="0"/>
        <w:autoSpaceDN w:val="0"/>
        <w:adjustRightInd w:val="0"/>
        <w:ind w:firstLine="709"/>
        <w:jc w:val="center"/>
        <w:rPr>
          <w:sz w:val="16"/>
          <w:szCs w:val="16"/>
        </w:rPr>
      </w:pPr>
    </w:p>
    <w:p w14:paraId="03927EF7" w14:textId="1EFA14BD" w:rsidR="00A855E3" w:rsidRPr="00AE3554" w:rsidRDefault="006A528A" w:rsidP="00780C69">
      <w:pPr>
        <w:autoSpaceDE w:val="0"/>
        <w:autoSpaceDN w:val="0"/>
        <w:adjustRightInd w:val="0"/>
        <w:spacing w:line="221" w:lineRule="auto"/>
        <w:ind w:firstLine="709"/>
        <w:jc w:val="both"/>
        <w:rPr>
          <w:sz w:val="28"/>
          <w:szCs w:val="28"/>
        </w:rPr>
      </w:pPr>
      <w:r w:rsidRPr="00AE3554">
        <w:rPr>
          <w:sz w:val="28"/>
          <w:szCs w:val="28"/>
        </w:rPr>
        <w:t>4</w:t>
      </w:r>
      <w:r w:rsidR="00A855E3" w:rsidRPr="00AE3554">
        <w:rPr>
          <w:sz w:val="28"/>
          <w:szCs w:val="28"/>
        </w:rPr>
        <w:t>. Настоящее постановление применяется в части, не противоречащей закону Пензенской области о бюджете Пензенской области на очередной финансовый год и на плановый период.</w:t>
      </w:r>
    </w:p>
    <w:p w14:paraId="261D87D9" w14:textId="6F14D138" w:rsidR="00A855E3" w:rsidRPr="00AE3554" w:rsidRDefault="006A528A" w:rsidP="00780C69">
      <w:pPr>
        <w:autoSpaceDE w:val="0"/>
        <w:autoSpaceDN w:val="0"/>
        <w:adjustRightInd w:val="0"/>
        <w:spacing w:line="221" w:lineRule="auto"/>
        <w:ind w:firstLine="709"/>
        <w:jc w:val="both"/>
        <w:rPr>
          <w:sz w:val="28"/>
          <w:szCs w:val="28"/>
        </w:rPr>
      </w:pPr>
      <w:r w:rsidRPr="00AE3554">
        <w:rPr>
          <w:sz w:val="28"/>
          <w:szCs w:val="28"/>
        </w:rPr>
        <w:t>5</w:t>
      </w:r>
      <w:r w:rsidR="00A855E3" w:rsidRPr="00AE3554">
        <w:rPr>
          <w:sz w:val="28"/>
          <w:szCs w:val="28"/>
        </w:rPr>
        <w:t>. Настоящее постановление вступает в силу со дня его официального опубликования</w:t>
      </w:r>
      <w:r w:rsidR="00C97365" w:rsidRPr="00AE3554">
        <w:rPr>
          <w:sz w:val="28"/>
          <w:szCs w:val="28"/>
        </w:rPr>
        <w:t>.</w:t>
      </w:r>
    </w:p>
    <w:p w14:paraId="55F1598F" w14:textId="2386B80E" w:rsidR="00A855E3" w:rsidRPr="00AE3554" w:rsidRDefault="006A528A" w:rsidP="00780C6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3554">
        <w:rPr>
          <w:sz w:val="28"/>
          <w:szCs w:val="28"/>
        </w:rPr>
        <w:t>6</w:t>
      </w:r>
      <w:r w:rsidR="00A855E3" w:rsidRPr="00AE3554">
        <w:rPr>
          <w:sz w:val="28"/>
          <w:szCs w:val="28"/>
        </w:rPr>
        <w:t xml:space="preserve">. </w:t>
      </w:r>
      <w:r w:rsidR="00A855E3" w:rsidRPr="00AE3554">
        <w:rPr>
          <w:spacing w:val="-4"/>
          <w:sz w:val="28"/>
          <w:szCs w:val="28"/>
        </w:rPr>
        <w:t xml:space="preserve">Настоящее постановление опубликовать в газете </w:t>
      </w:r>
      <w:r w:rsidR="0085312D" w:rsidRPr="00AE3554">
        <w:rPr>
          <w:spacing w:val="-4"/>
          <w:sz w:val="28"/>
          <w:szCs w:val="28"/>
        </w:rPr>
        <w:t>«</w:t>
      </w:r>
      <w:r w:rsidR="00A855E3" w:rsidRPr="00AE3554">
        <w:rPr>
          <w:spacing w:val="-4"/>
          <w:sz w:val="28"/>
          <w:szCs w:val="28"/>
        </w:rPr>
        <w:t>Пензенские губернские</w:t>
      </w:r>
      <w:r w:rsidR="00A855E3" w:rsidRPr="00AE3554">
        <w:rPr>
          <w:sz w:val="28"/>
          <w:szCs w:val="28"/>
        </w:rPr>
        <w:t xml:space="preserve"> ведомости</w:t>
      </w:r>
      <w:r w:rsidR="0085312D" w:rsidRPr="00AE3554">
        <w:rPr>
          <w:sz w:val="28"/>
          <w:szCs w:val="28"/>
        </w:rPr>
        <w:t>»</w:t>
      </w:r>
      <w:r w:rsidR="00A855E3" w:rsidRPr="00AE3554">
        <w:rPr>
          <w:sz w:val="28"/>
          <w:szCs w:val="28"/>
        </w:rPr>
        <w:t xml:space="preserve"> и разместить (опубликовать) на </w:t>
      </w:r>
      <w:r w:rsidR="0085312D" w:rsidRPr="00AE3554">
        <w:rPr>
          <w:sz w:val="28"/>
          <w:szCs w:val="28"/>
        </w:rPr>
        <w:t>«</w:t>
      </w:r>
      <w:r w:rsidR="00A855E3" w:rsidRPr="00AE3554">
        <w:rPr>
          <w:sz w:val="28"/>
          <w:szCs w:val="28"/>
        </w:rPr>
        <w:t xml:space="preserve">Официальном интернет-портале </w:t>
      </w:r>
      <w:r w:rsidR="00A855E3" w:rsidRPr="00AE3554">
        <w:rPr>
          <w:spacing w:val="-10"/>
          <w:sz w:val="28"/>
          <w:szCs w:val="28"/>
        </w:rPr>
        <w:t>правовой информации</w:t>
      </w:r>
      <w:r w:rsidR="0085312D" w:rsidRPr="00AE3554">
        <w:rPr>
          <w:spacing w:val="-10"/>
          <w:sz w:val="28"/>
          <w:szCs w:val="28"/>
        </w:rPr>
        <w:t>»</w:t>
      </w:r>
      <w:r w:rsidR="00A855E3" w:rsidRPr="00AE3554">
        <w:rPr>
          <w:spacing w:val="-10"/>
          <w:sz w:val="28"/>
          <w:szCs w:val="28"/>
        </w:rPr>
        <w:t xml:space="preserve"> (www.pravo.gov.ru) и на официальном сайте Правительства</w:t>
      </w:r>
      <w:r w:rsidR="00A855E3" w:rsidRPr="00AE3554">
        <w:rPr>
          <w:sz w:val="28"/>
          <w:szCs w:val="28"/>
        </w:rPr>
        <w:t xml:space="preserve"> </w:t>
      </w:r>
      <w:r w:rsidR="00A855E3" w:rsidRPr="00AE3554">
        <w:rPr>
          <w:spacing w:val="-6"/>
          <w:sz w:val="28"/>
          <w:szCs w:val="28"/>
        </w:rPr>
        <w:t xml:space="preserve">Пензенской области в информационно-телекоммуникационной сети </w:t>
      </w:r>
      <w:r w:rsidR="0085312D" w:rsidRPr="00AE3554">
        <w:rPr>
          <w:spacing w:val="-6"/>
          <w:sz w:val="28"/>
          <w:szCs w:val="28"/>
        </w:rPr>
        <w:t>«</w:t>
      </w:r>
      <w:r w:rsidR="00A855E3" w:rsidRPr="00AE3554">
        <w:rPr>
          <w:spacing w:val="-6"/>
          <w:sz w:val="28"/>
          <w:szCs w:val="28"/>
        </w:rPr>
        <w:t>Интернет</w:t>
      </w:r>
      <w:r w:rsidR="0085312D" w:rsidRPr="00AE3554">
        <w:rPr>
          <w:spacing w:val="-6"/>
          <w:sz w:val="28"/>
          <w:szCs w:val="28"/>
        </w:rPr>
        <w:t>»</w:t>
      </w:r>
      <w:r w:rsidR="00A855E3" w:rsidRPr="00AE3554">
        <w:rPr>
          <w:spacing w:val="-6"/>
          <w:sz w:val="28"/>
          <w:szCs w:val="28"/>
        </w:rPr>
        <w:t>.</w:t>
      </w:r>
    </w:p>
    <w:p w14:paraId="2705B8F7" w14:textId="49795FA8" w:rsidR="00A855E3" w:rsidRPr="00AE3554" w:rsidRDefault="006A528A" w:rsidP="00780C6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3554">
        <w:rPr>
          <w:sz w:val="28"/>
          <w:szCs w:val="28"/>
        </w:rPr>
        <w:lastRenderedPageBreak/>
        <w:t>7</w:t>
      </w:r>
      <w:r w:rsidR="00A855E3" w:rsidRPr="00AE3554">
        <w:rPr>
          <w:sz w:val="28"/>
          <w:szCs w:val="28"/>
        </w:rPr>
        <w:t xml:space="preserve">. Контроль за исполнением настоящего постановления </w:t>
      </w:r>
      <w:r w:rsidR="002C57B2" w:rsidRPr="00AE3554">
        <w:rPr>
          <w:sz w:val="28"/>
          <w:szCs w:val="28"/>
        </w:rPr>
        <w:t>оставляю за собой</w:t>
      </w:r>
      <w:r w:rsidR="00A855E3" w:rsidRPr="00AE3554">
        <w:rPr>
          <w:sz w:val="28"/>
          <w:szCs w:val="28"/>
        </w:rPr>
        <w:t>.</w:t>
      </w:r>
    </w:p>
    <w:p w14:paraId="22661938" w14:textId="41E232D0" w:rsidR="005F3E5E" w:rsidRPr="00AE3554" w:rsidRDefault="005F3E5E" w:rsidP="00780C6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1DC43B9E" w14:textId="77777777" w:rsidR="005F3E5E" w:rsidRPr="00AE3554" w:rsidRDefault="005F3E5E" w:rsidP="00780C6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2195926E" w14:textId="77777777" w:rsidR="00A855E3" w:rsidRPr="00AE3554" w:rsidRDefault="00A855E3" w:rsidP="00780C6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2430B780" w14:textId="34E93B23" w:rsidR="008A02AA" w:rsidRPr="00AE3554" w:rsidRDefault="00A855E3" w:rsidP="009C2AAA">
      <w:pPr>
        <w:autoSpaceDE w:val="0"/>
        <w:autoSpaceDN w:val="0"/>
        <w:adjustRightInd w:val="0"/>
        <w:jc w:val="both"/>
        <w:rPr>
          <w:sz w:val="28"/>
        </w:rPr>
      </w:pPr>
      <w:r w:rsidRPr="00AE3554">
        <w:rPr>
          <w:sz w:val="28"/>
        </w:rPr>
        <w:t xml:space="preserve">Губернатор Пензенской области </w:t>
      </w:r>
      <w:r w:rsidRPr="00AE3554">
        <w:rPr>
          <w:sz w:val="28"/>
        </w:rPr>
        <w:tab/>
      </w:r>
      <w:r w:rsidRPr="00AE3554">
        <w:rPr>
          <w:sz w:val="28"/>
        </w:rPr>
        <w:tab/>
      </w:r>
      <w:r w:rsidRPr="00AE3554">
        <w:rPr>
          <w:sz w:val="28"/>
        </w:rPr>
        <w:tab/>
      </w:r>
      <w:r w:rsidRPr="00AE3554">
        <w:rPr>
          <w:sz w:val="28"/>
        </w:rPr>
        <w:tab/>
      </w:r>
      <w:r w:rsidRPr="00AE3554">
        <w:rPr>
          <w:sz w:val="28"/>
        </w:rPr>
        <w:tab/>
        <w:t>О.В. Мельниченко</w:t>
      </w:r>
      <w:bookmarkEnd w:id="1"/>
    </w:p>
    <w:p w14:paraId="728E7FFC" w14:textId="58CC8D40" w:rsidR="00D56629" w:rsidRPr="00AE3554" w:rsidRDefault="00D56629" w:rsidP="009C2AAA">
      <w:pPr>
        <w:autoSpaceDE w:val="0"/>
        <w:autoSpaceDN w:val="0"/>
        <w:adjustRightInd w:val="0"/>
        <w:jc w:val="both"/>
        <w:rPr>
          <w:sz w:val="28"/>
        </w:rPr>
      </w:pPr>
    </w:p>
    <w:p w14:paraId="3A53A61F" w14:textId="3618C3E3" w:rsidR="00D56629" w:rsidRPr="00AE3554" w:rsidRDefault="00D56629" w:rsidP="009C2AAA">
      <w:pPr>
        <w:autoSpaceDE w:val="0"/>
        <w:autoSpaceDN w:val="0"/>
        <w:adjustRightInd w:val="0"/>
        <w:jc w:val="both"/>
        <w:rPr>
          <w:sz w:val="28"/>
        </w:rPr>
      </w:pPr>
    </w:p>
    <w:p w14:paraId="6F1FA006" w14:textId="2228471B" w:rsidR="00552681" w:rsidRPr="00AE3554" w:rsidRDefault="00552681">
      <w:pPr>
        <w:widowControl/>
        <w:rPr>
          <w:sz w:val="28"/>
        </w:rPr>
      </w:pPr>
      <w:r w:rsidRPr="00AE3554">
        <w:rPr>
          <w:sz w:val="28"/>
        </w:rPr>
        <w:br w:type="page"/>
      </w:r>
    </w:p>
    <w:tbl>
      <w:tblPr>
        <w:tblW w:w="0" w:type="auto"/>
        <w:tblInd w:w="4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5"/>
      </w:tblGrid>
      <w:tr w:rsidR="00AE3554" w:rsidRPr="00AE3554" w14:paraId="6C39FB99" w14:textId="77777777" w:rsidTr="001F3248">
        <w:trPr>
          <w:trHeight w:val="1151"/>
        </w:trPr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0911F1" w14:textId="6EAA6A54" w:rsidR="00B70403" w:rsidRPr="00AE3554" w:rsidRDefault="00B70403" w:rsidP="00642FA3">
            <w:pPr>
              <w:suppressAutoHyphens/>
              <w:autoSpaceDE w:val="0"/>
              <w:spacing w:line="228" w:lineRule="auto"/>
              <w:jc w:val="center"/>
              <w:outlineLvl w:val="1"/>
              <w:rPr>
                <w:sz w:val="28"/>
                <w:szCs w:val="28"/>
                <w:lang w:eastAsia="ar-SA"/>
              </w:rPr>
            </w:pPr>
            <w:r w:rsidRPr="00AE3554">
              <w:rPr>
                <w:sz w:val="28"/>
              </w:rPr>
              <w:lastRenderedPageBreak/>
              <w:br w:type="page"/>
            </w:r>
            <w:r w:rsidRPr="00AE3554">
              <w:rPr>
                <w:sz w:val="28"/>
                <w:szCs w:val="28"/>
              </w:rPr>
              <w:br w:type="page"/>
            </w:r>
            <w:r w:rsidRPr="00AE3554">
              <w:rPr>
                <w:sz w:val="28"/>
                <w:szCs w:val="28"/>
              </w:rPr>
              <w:br w:type="page"/>
            </w:r>
            <w:r w:rsidRPr="00AE3554">
              <w:rPr>
                <w:sz w:val="28"/>
                <w:szCs w:val="28"/>
                <w:lang w:eastAsia="ar-SA"/>
              </w:rPr>
              <w:t xml:space="preserve">Приложение </w:t>
            </w:r>
            <w:r w:rsidR="00404643" w:rsidRPr="00AE3554">
              <w:rPr>
                <w:sz w:val="28"/>
                <w:szCs w:val="28"/>
                <w:lang w:eastAsia="ar-SA"/>
              </w:rPr>
              <w:t>№1</w:t>
            </w:r>
          </w:p>
          <w:p w14:paraId="09020A8B" w14:textId="77777777" w:rsidR="00B70403" w:rsidRPr="00AE3554" w:rsidRDefault="00B70403" w:rsidP="00642FA3">
            <w:pPr>
              <w:suppressAutoHyphens/>
              <w:autoSpaceDE w:val="0"/>
              <w:spacing w:line="228" w:lineRule="auto"/>
              <w:jc w:val="center"/>
              <w:outlineLvl w:val="1"/>
              <w:rPr>
                <w:sz w:val="28"/>
                <w:szCs w:val="28"/>
                <w:lang w:eastAsia="ar-SA"/>
              </w:rPr>
            </w:pPr>
            <w:r w:rsidRPr="00AE3554">
              <w:rPr>
                <w:sz w:val="28"/>
                <w:szCs w:val="28"/>
                <w:lang w:eastAsia="ar-SA"/>
              </w:rPr>
              <w:t>к постановлению Правительства</w:t>
            </w:r>
          </w:p>
          <w:p w14:paraId="2E5B2E9E" w14:textId="77777777" w:rsidR="00B70403" w:rsidRPr="00AE3554" w:rsidRDefault="00B70403" w:rsidP="00642FA3">
            <w:pPr>
              <w:suppressAutoHyphens/>
              <w:autoSpaceDE w:val="0"/>
              <w:spacing w:line="228" w:lineRule="auto"/>
              <w:jc w:val="center"/>
              <w:outlineLvl w:val="1"/>
              <w:rPr>
                <w:sz w:val="28"/>
                <w:szCs w:val="28"/>
                <w:lang w:eastAsia="ar-SA"/>
              </w:rPr>
            </w:pPr>
            <w:r w:rsidRPr="00AE3554">
              <w:rPr>
                <w:sz w:val="28"/>
                <w:szCs w:val="28"/>
                <w:lang w:eastAsia="ar-SA"/>
              </w:rPr>
              <w:t>Пензенской области</w:t>
            </w:r>
          </w:p>
          <w:p w14:paraId="7B183F1B" w14:textId="77777777" w:rsidR="00B70403" w:rsidRPr="00AE3554" w:rsidRDefault="00B70403" w:rsidP="00642FA3">
            <w:pPr>
              <w:suppressAutoHyphens/>
              <w:autoSpaceDE w:val="0"/>
              <w:spacing w:line="228" w:lineRule="auto"/>
              <w:jc w:val="center"/>
              <w:outlineLvl w:val="1"/>
              <w:rPr>
                <w:sz w:val="28"/>
                <w:szCs w:val="28"/>
                <w:lang w:eastAsia="ar-SA"/>
              </w:rPr>
            </w:pPr>
            <w:r w:rsidRPr="00AE3554">
              <w:rPr>
                <w:sz w:val="28"/>
                <w:szCs w:val="28"/>
                <w:lang w:eastAsia="ar-SA"/>
              </w:rPr>
              <w:t xml:space="preserve">от          № </w:t>
            </w:r>
          </w:p>
        </w:tc>
      </w:tr>
      <w:tr w:rsidR="00B70403" w:rsidRPr="00AE3554" w14:paraId="2E703860" w14:textId="77777777" w:rsidTr="001F3248">
        <w:trPr>
          <w:trHeight w:val="1151"/>
        </w:trPr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09DC00" w14:textId="77777777" w:rsidR="001F3248" w:rsidRPr="00AE3554" w:rsidRDefault="001F3248" w:rsidP="00B70403">
            <w:pPr>
              <w:widowControl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  <w:p w14:paraId="23D1C316" w14:textId="42C93310" w:rsidR="00FC6E71" w:rsidRPr="00AE3554" w:rsidRDefault="00FC6E71" w:rsidP="00FC6E71">
            <w:pPr>
              <w:widowControl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AE3554">
              <w:rPr>
                <w:sz w:val="28"/>
                <w:szCs w:val="28"/>
              </w:rPr>
              <w:t xml:space="preserve">Приложение </w:t>
            </w:r>
            <w:r w:rsidR="00AB7C83" w:rsidRPr="00AE3554">
              <w:rPr>
                <w:sz w:val="28"/>
                <w:szCs w:val="28"/>
              </w:rPr>
              <w:t>№</w:t>
            </w:r>
            <w:r w:rsidRPr="00AE3554">
              <w:rPr>
                <w:sz w:val="28"/>
                <w:szCs w:val="28"/>
              </w:rPr>
              <w:t xml:space="preserve"> 3</w:t>
            </w:r>
          </w:p>
          <w:p w14:paraId="4135D7E4" w14:textId="77777777" w:rsidR="00FC6E71" w:rsidRPr="00AE3554" w:rsidRDefault="00FC6E71" w:rsidP="00FC6E71">
            <w:pPr>
              <w:widowControl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AE3554">
              <w:rPr>
                <w:sz w:val="28"/>
                <w:szCs w:val="28"/>
              </w:rPr>
              <w:t>к Порядку</w:t>
            </w:r>
          </w:p>
          <w:p w14:paraId="49A828CF" w14:textId="77777777" w:rsidR="00FC6E71" w:rsidRPr="00AE3554" w:rsidRDefault="00FC6E71" w:rsidP="00FC6E71">
            <w:pPr>
              <w:widowControl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AE3554">
              <w:rPr>
                <w:sz w:val="28"/>
                <w:szCs w:val="28"/>
              </w:rPr>
              <w:t>предоставления субсидий на</w:t>
            </w:r>
          </w:p>
          <w:p w14:paraId="53326504" w14:textId="77777777" w:rsidR="00FC6E71" w:rsidRPr="00AE3554" w:rsidRDefault="00FC6E71" w:rsidP="00FC6E71">
            <w:pPr>
              <w:widowControl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AE3554">
              <w:rPr>
                <w:sz w:val="28"/>
                <w:szCs w:val="28"/>
              </w:rPr>
              <w:t>поддержку элитного семеноводства</w:t>
            </w:r>
          </w:p>
          <w:p w14:paraId="4F5A1FCC" w14:textId="77777777" w:rsidR="00FC6E71" w:rsidRPr="00AE3554" w:rsidRDefault="00FC6E71" w:rsidP="00FC6E71">
            <w:pPr>
              <w:widowControl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AE3554">
              <w:rPr>
                <w:sz w:val="28"/>
                <w:szCs w:val="28"/>
              </w:rPr>
              <w:t>на условиях софинансирования</w:t>
            </w:r>
          </w:p>
          <w:p w14:paraId="4F82AAAD" w14:textId="77777777" w:rsidR="00FC6E71" w:rsidRPr="00AE3554" w:rsidRDefault="00FC6E71" w:rsidP="00FC6E71">
            <w:pPr>
              <w:widowControl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AE3554">
              <w:rPr>
                <w:sz w:val="28"/>
                <w:szCs w:val="28"/>
              </w:rPr>
              <w:t>за счет средств федерального</w:t>
            </w:r>
          </w:p>
          <w:p w14:paraId="62DA9952" w14:textId="77777777" w:rsidR="00FC6E71" w:rsidRPr="00AE3554" w:rsidRDefault="00FC6E71" w:rsidP="00FC6E71">
            <w:pPr>
              <w:widowControl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AE3554">
              <w:rPr>
                <w:sz w:val="28"/>
                <w:szCs w:val="28"/>
              </w:rPr>
              <w:t>бюджета на поддержку отдельных</w:t>
            </w:r>
          </w:p>
          <w:p w14:paraId="5DD0CDB3" w14:textId="7738BCE5" w:rsidR="00B70403" w:rsidRPr="00AE3554" w:rsidRDefault="00FC6E71" w:rsidP="00FC6E71">
            <w:pPr>
              <w:suppressAutoHyphens/>
              <w:autoSpaceDE w:val="0"/>
              <w:spacing w:line="228" w:lineRule="auto"/>
              <w:jc w:val="center"/>
              <w:outlineLvl w:val="1"/>
              <w:rPr>
                <w:sz w:val="28"/>
                <w:szCs w:val="28"/>
              </w:rPr>
            </w:pPr>
            <w:r w:rsidRPr="00AE3554">
              <w:rPr>
                <w:sz w:val="28"/>
                <w:szCs w:val="28"/>
              </w:rPr>
              <w:t>подотраслей растениеводства</w:t>
            </w:r>
          </w:p>
        </w:tc>
      </w:tr>
    </w:tbl>
    <w:p w14:paraId="05D7D83E" w14:textId="1A5D6B16" w:rsidR="00B70403" w:rsidRPr="00AE3554" w:rsidRDefault="00B70403" w:rsidP="009C2AAA">
      <w:pPr>
        <w:autoSpaceDE w:val="0"/>
        <w:autoSpaceDN w:val="0"/>
        <w:adjustRightInd w:val="0"/>
        <w:jc w:val="both"/>
      </w:pPr>
    </w:p>
    <w:p w14:paraId="76156AFA" w14:textId="77777777" w:rsidR="00CE4428" w:rsidRPr="00AE3554" w:rsidRDefault="00CE4428" w:rsidP="00967A68">
      <w:pPr>
        <w:widowControl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2C5ABDF7" w14:textId="5E043815" w:rsidR="002D5C1F" w:rsidRPr="00AE3554" w:rsidRDefault="00FC6E71" w:rsidP="00FC6E71">
      <w:pPr>
        <w:widowControl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AE3554">
        <w:rPr>
          <w:b/>
          <w:bCs/>
          <w:sz w:val="28"/>
          <w:szCs w:val="28"/>
        </w:rPr>
        <w:t xml:space="preserve">Перечень </w:t>
      </w:r>
      <w:r w:rsidRPr="00AE3554">
        <w:rPr>
          <w:b/>
          <w:bCs/>
          <w:sz w:val="28"/>
          <w:szCs w:val="28"/>
        </w:rPr>
        <w:br/>
        <w:t>документов, являющихся основанием для предоставления субсидий на поддержку элитного семеноводства на условиях софинансирования за счет средств федерального бюджета на поддержку отдельных подотраслей растениеводства</w:t>
      </w:r>
    </w:p>
    <w:p w14:paraId="488BBC6B" w14:textId="77777777" w:rsidR="00FC6E71" w:rsidRPr="00AE3554" w:rsidRDefault="00FC6E71" w:rsidP="002D5C1F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5133EE38" w14:textId="77777777" w:rsidR="00FC6E71" w:rsidRPr="00AE3554" w:rsidRDefault="00FC6E71" w:rsidP="00FC6E71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3554">
        <w:rPr>
          <w:sz w:val="28"/>
          <w:szCs w:val="28"/>
        </w:rPr>
        <w:t>1. Для получения субсидий заявители представляют следующие документы:</w:t>
      </w:r>
    </w:p>
    <w:p w14:paraId="5046CA83" w14:textId="0736BF59" w:rsidR="00FC6E71" w:rsidRPr="00AE3554" w:rsidRDefault="00FC6E71" w:rsidP="00FC6E71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3554">
        <w:rPr>
          <w:sz w:val="28"/>
          <w:szCs w:val="28"/>
        </w:rPr>
        <w:t>- справку-расчет по форме согласно приложению № 2 к Порядку;</w:t>
      </w:r>
    </w:p>
    <w:p w14:paraId="4866FC32" w14:textId="3A7FB953" w:rsidR="00FC6E71" w:rsidRPr="00AE3554" w:rsidRDefault="00FC6E71" w:rsidP="00FC6E71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3554">
        <w:rPr>
          <w:sz w:val="28"/>
          <w:szCs w:val="28"/>
        </w:rPr>
        <w:t>- копии договоров (контрактов), счетов-фактур (кроме случаев приобретения у поставщиков, находящихся на специальном налоговом режиме), накладных, платежных поручений, подтверждающих приобретение элитных семян;</w:t>
      </w:r>
    </w:p>
    <w:p w14:paraId="31E5D4F2" w14:textId="77777777" w:rsidR="00FC6E71" w:rsidRPr="00AE3554" w:rsidRDefault="00FC6E71" w:rsidP="00FC6E71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3554">
        <w:rPr>
          <w:sz w:val="28"/>
          <w:szCs w:val="28"/>
        </w:rPr>
        <w:t>- копии сертификатов соответствия приобретенных партий элитных семян.</w:t>
      </w:r>
    </w:p>
    <w:p w14:paraId="1F78C787" w14:textId="4E35F88C" w:rsidR="00FC6E71" w:rsidRPr="00AE3554" w:rsidRDefault="00FC6E71" w:rsidP="00FC6E71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3554">
        <w:rPr>
          <w:sz w:val="28"/>
          <w:szCs w:val="28"/>
        </w:rPr>
        <w:t xml:space="preserve">2. Кроме того, заявители предоставляют копию формы федерального статистического наблюдения № 4-СХ «Сведения об итогах сева под урожай» на последнюю отчетную дату или копию формы федерального статистического наблюдения </w:t>
      </w:r>
      <w:r w:rsidR="00AB7C83" w:rsidRPr="00AE3554">
        <w:rPr>
          <w:sz w:val="28"/>
          <w:szCs w:val="28"/>
        </w:rPr>
        <w:t>№</w:t>
      </w:r>
      <w:r w:rsidRPr="00AE3554">
        <w:rPr>
          <w:sz w:val="28"/>
          <w:szCs w:val="28"/>
        </w:rPr>
        <w:t xml:space="preserve"> 1-фермер </w:t>
      </w:r>
      <w:r w:rsidR="00AB7C83" w:rsidRPr="00AE3554">
        <w:rPr>
          <w:sz w:val="28"/>
          <w:szCs w:val="28"/>
        </w:rPr>
        <w:t>«</w:t>
      </w:r>
      <w:r w:rsidRPr="00AE3554">
        <w:rPr>
          <w:sz w:val="28"/>
          <w:szCs w:val="28"/>
        </w:rPr>
        <w:t>Сведения об итогах сева под урожай</w:t>
      </w:r>
      <w:r w:rsidR="00AB7C83" w:rsidRPr="00AE3554">
        <w:rPr>
          <w:sz w:val="28"/>
          <w:szCs w:val="28"/>
        </w:rPr>
        <w:t>»</w:t>
      </w:r>
      <w:r w:rsidRPr="00AE3554">
        <w:rPr>
          <w:sz w:val="28"/>
          <w:szCs w:val="28"/>
        </w:rPr>
        <w:t xml:space="preserve"> на последнюю отчетную дату.</w:t>
      </w:r>
    </w:p>
    <w:p w14:paraId="7270D723" w14:textId="77777777" w:rsidR="00FC6E71" w:rsidRPr="00AE3554" w:rsidRDefault="00FC6E71" w:rsidP="00FC6E71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4264F9F" w14:textId="77777777" w:rsidR="006A4506" w:rsidRPr="00AE3554" w:rsidRDefault="006A4506">
      <w:pPr>
        <w:widowControl/>
      </w:pPr>
      <w:r w:rsidRPr="00AE3554">
        <w:br w:type="page"/>
      </w:r>
    </w:p>
    <w:tbl>
      <w:tblPr>
        <w:tblW w:w="0" w:type="auto"/>
        <w:tblInd w:w="4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5"/>
      </w:tblGrid>
      <w:tr w:rsidR="00AE3554" w:rsidRPr="00AE3554" w14:paraId="4067786A" w14:textId="77777777" w:rsidTr="00E806F4">
        <w:trPr>
          <w:trHeight w:val="1151"/>
        </w:trPr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C96D31" w14:textId="1B7D8FE4" w:rsidR="006A4506" w:rsidRPr="00AE3554" w:rsidRDefault="006A4506" w:rsidP="00D73D8D">
            <w:pPr>
              <w:suppressAutoHyphens/>
              <w:autoSpaceDE w:val="0"/>
              <w:jc w:val="center"/>
              <w:outlineLvl w:val="1"/>
              <w:rPr>
                <w:sz w:val="24"/>
                <w:szCs w:val="24"/>
                <w:lang w:eastAsia="ar-SA"/>
              </w:rPr>
            </w:pPr>
            <w:r w:rsidRPr="00AE3554">
              <w:rPr>
                <w:sz w:val="24"/>
                <w:szCs w:val="24"/>
              </w:rPr>
              <w:lastRenderedPageBreak/>
              <w:br w:type="page"/>
            </w:r>
            <w:r w:rsidRPr="00AE3554">
              <w:rPr>
                <w:sz w:val="24"/>
                <w:szCs w:val="24"/>
              </w:rPr>
              <w:br w:type="page"/>
            </w:r>
            <w:r w:rsidRPr="00AE3554">
              <w:rPr>
                <w:sz w:val="24"/>
                <w:szCs w:val="24"/>
              </w:rPr>
              <w:br w:type="page"/>
            </w:r>
            <w:r w:rsidRPr="00AE3554">
              <w:rPr>
                <w:sz w:val="24"/>
                <w:szCs w:val="24"/>
                <w:lang w:eastAsia="ar-SA"/>
              </w:rPr>
              <w:t>Приложение №2</w:t>
            </w:r>
          </w:p>
          <w:p w14:paraId="266EAFE4" w14:textId="77777777" w:rsidR="006A4506" w:rsidRPr="00AE3554" w:rsidRDefault="006A4506" w:rsidP="00D73D8D">
            <w:pPr>
              <w:suppressAutoHyphens/>
              <w:autoSpaceDE w:val="0"/>
              <w:jc w:val="center"/>
              <w:outlineLvl w:val="1"/>
              <w:rPr>
                <w:sz w:val="24"/>
                <w:szCs w:val="24"/>
                <w:lang w:eastAsia="ar-SA"/>
              </w:rPr>
            </w:pPr>
            <w:r w:rsidRPr="00AE3554">
              <w:rPr>
                <w:sz w:val="24"/>
                <w:szCs w:val="24"/>
                <w:lang w:eastAsia="ar-SA"/>
              </w:rPr>
              <w:t>к постановлению Правительства</w:t>
            </w:r>
          </w:p>
          <w:p w14:paraId="7F5E956A" w14:textId="77777777" w:rsidR="006A4506" w:rsidRPr="00AE3554" w:rsidRDefault="006A4506" w:rsidP="00D73D8D">
            <w:pPr>
              <w:suppressAutoHyphens/>
              <w:autoSpaceDE w:val="0"/>
              <w:jc w:val="center"/>
              <w:outlineLvl w:val="1"/>
              <w:rPr>
                <w:sz w:val="24"/>
                <w:szCs w:val="24"/>
                <w:lang w:eastAsia="ar-SA"/>
              </w:rPr>
            </w:pPr>
            <w:r w:rsidRPr="00AE3554">
              <w:rPr>
                <w:sz w:val="24"/>
                <w:szCs w:val="24"/>
                <w:lang w:eastAsia="ar-SA"/>
              </w:rPr>
              <w:t>Пензенской области</w:t>
            </w:r>
          </w:p>
          <w:p w14:paraId="6A9710AC" w14:textId="77777777" w:rsidR="006A4506" w:rsidRPr="00AE3554" w:rsidRDefault="006A4506" w:rsidP="00D73D8D">
            <w:pPr>
              <w:suppressAutoHyphens/>
              <w:autoSpaceDE w:val="0"/>
              <w:jc w:val="center"/>
              <w:outlineLvl w:val="1"/>
              <w:rPr>
                <w:sz w:val="24"/>
                <w:szCs w:val="24"/>
                <w:lang w:eastAsia="ar-SA"/>
              </w:rPr>
            </w:pPr>
            <w:r w:rsidRPr="00AE3554">
              <w:rPr>
                <w:sz w:val="24"/>
                <w:szCs w:val="24"/>
                <w:lang w:eastAsia="ar-SA"/>
              </w:rPr>
              <w:t xml:space="preserve">от          № </w:t>
            </w:r>
          </w:p>
        </w:tc>
      </w:tr>
      <w:tr w:rsidR="00DE0BB3" w:rsidRPr="00AE3554" w14:paraId="06A0B28C" w14:textId="77777777" w:rsidTr="00E806F4">
        <w:trPr>
          <w:trHeight w:val="1151"/>
        </w:trPr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8363DB" w14:textId="77777777" w:rsidR="006A4506" w:rsidRPr="00AE3554" w:rsidRDefault="006A4506" w:rsidP="00D73D8D">
            <w:pPr>
              <w:widowControl/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14:paraId="379AB13C" w14:textId="76B99FD9" w:rsidR="006A4506" w:rsidRPr="00AE3554" w:rsidRDefault="006A4506" w:rsidP="00D73D8D">
            <w:pPr>
              <w:widowControl/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AE3554">
              <w:rPr>
                <w:sz w:val="24"/>
                <w:szCs w:val="24"/>
              </w:rPr>
              <w:t xml:space="preserve">Приложение № </w:t>
            </w:r>
            <w:r w:rsidR="00D73D8D" w:rsidRPr="00AE3554">
              <w:rPr>
                <w:sz w:val="24"/>
                <w:szCs w:val="24"/>
              </w:rPr>
              <w:t>2</w:t>
            </w:r>
            <w:r w:rsidR="00552681" w:rsidRPr="00AE3554">
              <w:rPr>
                <w:sz w:val="24"/>
                <w:szCs w:val="24"/>
              </w:rPr>
              <w:t>в</w:t>
            </w:r>
          </w:p>
          <w:p w14:paraId="448E1B1F" w14:textId="77777777" w:rsidR="006A4506" w:rsidRPr="00AE3554" w:rsidRDefault="006A4506" w:rsidP="00D73D8D">
            <w:pPr>
              <w:widowControl/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AE3554">
              <w:rPr>
                <w:sz w:val="24"/>
                <w:szCs w:val="24"/>
              </w:rPr>
              <w:t>к Порядку</w:t>
            </w:r>
          </w:p>
          <w:p w14:paraId="38DCB88C" w14:textId="04ADACBD" w:rsidR="006A4506" w:rsidRPr="00AE3554" w:rsidRDefault="006A4506" w:rsidP="00D73D8D">
            <w:pPr>
              <w:widowControl/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AE3554">
              <w:rPr>
                <w:sz w:val="24"/>
                <w:szCs w:val="24"/>
              </w:rPr>
              <w:t>предоставления субсидий на закладку и (или) уход за многолетними насаждениями на условиях софинансирования за счет средств федерального бюджета на стимулирование развития приоритетных отраслей агропромышленного комплекса в области растениеводства</w:t>
            </w:r>
          </w:p>
        </w:tc>
      </w:tr>
    </w:tbl>
    <w:p w14:paraId="0ECC0A1E" w14:textId="77777777" w:rsidR="006A4506" w:rsidRPr="00AE3554" w:rsidRDefault="006A4506" w:rsidP="00D73D8D">
      <w:pPr>
        <w:widowControl/>
        <w:rPr>
          <w:sz w:val="24"/>
          <w:szCs w:val="24"/>
        </w:rPr>
      </w:pPr>
    </w:p>
    <w:p w14:paraId="36508D8E" w14:textId="77777777" w:rsidR="006A4506" w:rsidRPr="00AE3554" w:rsidRDefault="006A4506" w:rsidP="00D73D8D">
      <w:pPr>
        <w:widowControl/>
        <w:rPr>
          <w:sz w:val="24"/>
          <w:szCs w:val="24"/>
        </w:rPr>
      </w:pPr>
    </w:p>
    <w:p w14:paraId="6C439155" w14:textId="77777777" w:rsidR="00D73D8D" w:rsidRPr="00AE3554" w:rsidRDefault="00D73D8D" w:rsidP="00D73D8D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E3554">
        <w:rPr>
          <w:sz w:val="24"/>
          <w:szCs w:val="24"/>
        </w:rPr>
        <w:t>Заполняется: получателем субсидий</w:t>
      </w:r>
    </w:p>
    <w:p w14:paraId="772B6CB3" w14:textId="77777777" w:rsidR="00D73D8D" w:rsidRPr="00AE3554" w:rsidRDefault="00D73D8D" w:rsidP="00D73D8D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E3554">
        <w:rPr>
          <w:sz w:val="24"/>
          <w:szCs w:val="24"/>
        </w:rPr>
        <w:t>Представляется: в Министерство сельского хозяйства Пензенской области</w:t>
      </w:r>
    </w:p>
    <w:p w14:paraId="57F614EC" w14:textId="77777777" w:rsidR="00D73D8D" w:rsidRPr="00AE3554" w:rsidRDefault="00D73D8D" w:rsidP="00D73D8D">
      <w:pPr>
        <w:widowControl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68D925B" w14:textId="77777777" w:rsidR="00D73D8D" w:rsidRPr="00AE3554" w:rsidRDefault="00D73D8D" w:rsidP="00D73D8D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  <w:r w:rsidRPr="00AE3554">
        <w:rPr>
          <w:sz w:val="24"/>
          <w:szCs w:val="24"/>
        </w:rPr>
        <w:t>СПРАВКА-РАСЧЕТ</w:t>
      </w:r>
    </w:p>
    <w:p w14:paraId="503460C2" w14:textId="77777777" w:rsidR="00D73D8D" w:rsidRPr="00AE3554" w:rsidRDefault="00D73D8D" w:rsidP="00D73D8D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  <w:r w:rsidRPr="00AE3554">
        <w:rPr>
          <w:sz w:val="24"/>
          <w:szCs w:val="24"/>
        </w:rPr>
        <w:t>на предоставление субсидий на закладку многолетних</w:t>
      </w:r>
    </w:p>
    <w:p w14:paraId="0470D90F" w14:textId="77777777" w:rsidR="00D73D8D" w:rsidRPr="00AE3554" w:rsidRDefault="00D73D8D" w:rsidP="00D73D8D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  <w:r w:rsidRPr="00AE3554">
        <w:rPr>
          <w:sz w:val="24"/>
          <w:szCs w:val="24"/>
        </w:rPr>
        <w:t>насаждений на условиях софинансирования за счет средств</w:t>
      </w:r>
    </w:p>
    <w:p w14:paraId="7843BB1C" w14:textId="77777777" w:rsidR="00D73D8D" w:rsidRPr="00AE3554" w:rsidRDefault="00D73D8D" w:rsidP="00D73D8D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  <w:r w:rsidRPr="00AE3554">
        <w:rPr>
          <w:sz w:val="24"/>
          <w:szCs w:val="24"/>
        </w:rPr>
        <w:t>федерального бюджета на стимулирование развития приоритетных</w:t>
      </w:r>
    </w:p>
    <w:p w14:paraId="596E16E2" w14:textId="77777777" w:rsidR="00D73D8D" w:rsidRPr="00AE3554" w:rsidRDefault="00D73D8D" w:rsidP="00D73D8D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  <w:r w:rsidRPr="00AE3554">
        <w:rPr>
          <w:sz w:val="24"/>
          <w:szCs w:val="24"/>
        </w:rPr>
        <w:t>отраслей агропромышленного комплекса в области</w:t>
      </w:r>
    </w:p>
    <w:p w14:paraId="6F70C3BA" w14:textId="77777777" w:rsidR="00D73D8D" w:rsidRPr="00AE3554" w:rsidRDefault="00D73D8D" w:rsidP="00D73D8D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  <w:r w:rsidRPr="00AE3554">
        <w:rPr>
          <w:sz w:val="24"/>
          <w:szCs w:val="24"/>
        </w:rPr>
        <w:t>растениеводства</w:t>
      </w:r>
    </w:p>
    <w:p w14:paraId="5411986D" w14:textId="77777777" w:rsidR="00D73D8D" w:rsidRPr="00AE3554" w:rsidRDefault="00D73D8D" w:rsidP="00D73D8D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  <w:r w:rsidRPr="00AE3554">
        <w:rPr>
          <w:sz w:val="24"/>
          <w:szCs w:val="24"/>
        </w:rPr>
        <w:t>по ___________________________________________</w:t>
      </w:r>
    </w:p>
    <w:p w14:paraId="42117021" w14:textId="77777777" w:rsidR="00D73D8D" w:rsidRPr="00AE3554" w:rsidRDefault="00D73D8D" w:rsidP="00D73D8D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  <w:r w:rsidRPr="00AE3554">
        <w:rPr>
          <w:sz w:val="24"/>
          <w:szCs w:val="24"/>
        </w:rPr>
        <w:t>(получатель субсидий)</w:t>
      </w:r>
    </w:p>
    <w:p w14:paraId="3207765C" w14:textId="77777777" w:rsidR="00D73D8D" w:rsidRPr="00AE3554" w:rsidRDefault="00D73D8D" w:rsidP="00D73D8D">
      <w:pPr>
        <w:widowControl/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10491" w:type="dxa"/>
        <w:tblInd w:w="-2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2"/>
        <w:gridCol w:w="1843"/>
        <w:gridCol w:w="1559"/>
        <w:gridCol w:w="1276"/>
        <w:gridCol w:w="1559"/>
        <w:gridCol w:w="1276"/>
        <w:gridCol w:w="1276"/>
      </w:tblGrid>
      <w:tr w:rsidR="00AE3554" w:rsidRPr="00AE3554" w14:paraId="3A4B7269" w14:textId="77A718E4" w:rsidTr="00B939AF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46F20" w14:textId="77777777" w:rsidR="00B939AF" w:rsidRPr="00AE3554" w:rsidRDefault="00B939AF" w:rsidP="00B939AF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3554">
              <w:rPr>
                <w:sz w:val="24"/>
                <w:szCs w:val="24"/>
              </w:rPr>
              <w:t>Наименование выполненных работ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8184F" w14:textId="0C578595" w:rsidR="00B939AF" w:rsidRPr="00AE3554" w:rsidRDefault="00B939AF" w:rsidP="00B939AF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3554">
              <w:rPr>
                <w:sz w:val="24"/>
                <w:szCs w:val="24"/>
              </w:rPr>
              <w:t>Стоимость работ согласно проекту закладки сада (без НДС), рублей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967F1" w14:textId="01C0B590" w:rsidR="00B939AF" w:rsidRPr="00AE3554" w:rsidRDefault="00B939AF" w:rsidP="00B939AF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3554">
              <w:rPr>
                <w:sz w:val="24"/>
                <w:szCs w:val="24"/>
              </w:rPr>
              <w:t>Планируемая площадь закладки многолетних насаждений, 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548D6" w14:textId="77777777" w:rsidR="00B939AF" w:rsidRPr="00AE3554" w:rsidRDefault="00B939AF" w:rsidP="00B939AF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3554">
              <w:rPr>
                <w:sz w:val="24"/>
                <w:szCs w:val="24"/>
              </w:rPr>
              <w:t>Ставка субсидии, рублей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8341B" w14:textId="77777777" w:rsidR="00B939AF" w:rsidRPr="00AE3554" w:rsidRDefault="00B939AF" w:rsidP="00B939AF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3554">
              <w:rPr>
                <w:sz w:val="24"/>
                <w:szCs w:val="24"/>
              </w:rPr>
              <w:t>Сумма субсидии, рублей</w:t>
            </w:r>
          </w:p>
          <w:p w14:paraId="4F6394AC" w14:textId="77777777" w:rsidR="00B939AF" w:rsidRPr="00AE3554" w:rsidRDefault="00B939AF" w:rsidP="00B939AF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3554">
              <w:rPr>
                <w:sz w:val="24"/>
                <w:szCs w:val="24"/>
              </w:rPr>
              <w:t>(</w:t>
            </w:r>
            <w:hyperlink w:anchor="Par21" w:history="1">
              <w:r w:rsidRPr="00AE3554">
                <w:rPr>
                  <w:sz w:val="24"/>
                  <w:szCs w:val="24"/>
                </w:rPr>
                <w:t>гр. 3</w:t>
              </w:r>
            </w:hyperlink>
            <w:r w:rsidRPr="00AE3554">
              <w:rPr>
                <w:sz w:val="24"/>
                <w:szCs w:val="24"/>
              </w:rPr>
              <w:t xml:space="preserve"> x </w:t>
            </w:r>
            <w:hyperlink w:anchor="Par22" w:history="1">
              <w:r w:rsidRPr="00AE3554">
                <w:rPr>
                  <w:sz w:val="24"/>
                  <w:szCs w:val="24"/>
                </w:rPr>
                <w:t>гр. 4</w:t>
              </w:r>
            </w:hyperlink>
            <w:r w:rsidRPr="00AE3554">
              <w:rPr>
                <w:sz w:val="24"/>
                <w:szCs w:val="24"/>
              </w:rPr>
              <w:t xml:space="preserve"> х k или </w:t>
            </w:r>
            <w:hyperlink w:anchor="Par20" w:history="1">
              <w:r w:rsidRPr="00AE3554">
                <w:rPr>
                  <w:sz w:val="24"/>
                  <w:szCs w:val="24"/>
                </w:rPr>
                <w:t>гр. 2</w:t>
              </w:r>
            </w:hyperlink>
            <w:r w:rsidRPr="00AE3554">
              <w:rPr>
                <w:sz w:val="24"/>
                <w:szCs w:val="24"/>
              </w:rPr>
              <w:t xml:space="preserve"> x 90 / 100) </w:t>
            </w:r>
            <w:hyperlink w:anchor="Par63" w:history="1">
              <w:r w:rsidRPr="00AE3554">
                <w:rPr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70978" w14:textId="17672DCE" w:rsidR="00B939AF" w:rsidRPr="00AE3554" w:rsidRDefault="00B939AF" w:rsidP="00B939AF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3554">
              <w:rPr>
                <w:sz w:val="24"/>
                <w:szCs w:val="24"/>
              </w:rPr>
              <w:t xml:space="preserve">Выплачено субсидий ранее в текущем году, рублей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2E7C0" w14:textId="55E991EE" w:rsidR="00B939AF" w:rsidRPr="00AE3554" w:rsidRDefault="00B939AF" w:rsidP="00B939AF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3554">
              <w:rPr>
                <w:sz w:val="24"/>
                <w:szCs w:val="24"/>
              </w:rPr>
              <w:t xml:space="preserve">Сумма субсидии, причитающаяся к оплате, рублей (гр. 5 - гр. 6) </w:t>
            </w:r>
          </w:p>
        </w:tc>
      </w:tr>
      <w:tr w:rsidR="00AE3554" w:rsidRPr="00AE3554" w14:paraId="485BB197" w14:textId="33319395" w:rsidTr="00B939AF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0FD82" w14:textId="77777777" w:rsidR="00B939AF" w:rsidRPr="00AE3554" w:rsidRDefault="00B939AF" w:rsidP="00D73D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3554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A5C7D" w14:textId="77777777" w:rsidR="00B939AF" w:rsidRPr="00AE3554" w:rsidRDefault="00B939AF" w:rsidP="00D73D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bookmarkStart w:id="2" w:name="Par20"/>
            <w:bookmarkEnd w:id="2"/>
            <w:r w:rsidRPr="00AE3554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AEF6A" w14:textId="77777777" w:rsidR="00B939AF" w:rsidRPr="00AE3554" w:rsidRDefault="00B939AF" w:rsidP="00D73D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bookmarkStart w:id="3" w:name="Par21"/>
            <w:bookmarkEnd w:id="3"/>
            <w:r w:rsidRPr="00AE3554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FA4B3" w14:textId="77777777" w:rsidR="00B939AF" w:rsidRPr="00AE3554" w:rsidRDefault="00B939AF" w:rsidP="00D73D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bookmarkStart w:id="4" w:name="Par22"/>
            <w:bookmarkEnd w:id="4"/>
            <w:r w:rsidRPr="00AE3554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E5626" w14:textId="77777777" w:rsidR="00B939AF" w:rsidRPr="00AE3554" w:rsidRDefault="00B939AF" w:rsidP="00D73D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3554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0E4F6" w14:textId="128BF9F3" w:rsidR="00B939AF" w:rsidRPr="00AE3554" w:rsidRDefault="00B939AF" w:rsidP="00D73D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3554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78503" w14:textId="1F00A809" w:rsidR="00B939AF" w:rsidRPr="00AE3554" w:rsidRDefault="00B939AF" w:rsidP="00D73D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3554">
              <w:rPr>
                <w:sz w:val="24"/>
                <w:szCs w:val="24"/>
              </w:rPr>
              <w:t>7</w:t>
            </w:r>
          </w:p>
        </w:tc>
      </w:tr>
      <w:tr w:rsidR="00AE3554" w:rsidRPr="00AE3554" w14:paraId="2269210D" w14:textId="25B67B50" w:rsidTr="00B939AF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8DA22" w14:textId="77777777" w:rsidR="00B939AF" w:rsidRPr="00AE3554" w:rsidRDefault="00B939AF" w:rsidP="00D73D8D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3554">
              <w:rPr>
                <w:sz w:val="24"/>
                <w:szCs w:val="24"/>
              </w:rPr>
              <w:t>Закладка многолетних насаждений - 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4E985" w14:textId="77777777" w:rsidR="00B939AF" w:rsidRPr="00AE3554" w:rsidRDefault="00B939AF" w:rsidP="00D73D8D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F82BC" w14:textId="77777777" w:rsidR="00B939AF" w:rsidRPr="00AE3554" w:rsidRDefault="00B939AF" w:rsidP="00D73D8D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74F6C" w14:textId="77777777" w:rsidR="00B939AF" w:rsidRPr="00AE3554" w:rsidRDefault="00B939AF" w:rsidP="00D73D8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3554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EB600" w14:textId="77777777" w:rsidR="00B939AF" w:rsidRPr="00AE3554" w:rsidRDefault="00B939AF" w:rsidP="00D73D8D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2F964" w14:textId="77777777" w:rsidR="00B939AF" w:rsidRPr="00AE3554" w:rsidRDefault="00B939AF" w:rsidP="00D73D8D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580E1" w14:textId="77777777" w:rsidR="00B939AF" w:rsidRPr="00AE3554" w:rsidRDefault="00B939AF" w:rsidP="00D73D8D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AE3554" w:rsidRPr="00AE3554" w14:paraId="1F20041A" w14:textId="3C4E2941" w:rsidTr="00B939AF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5BDB9" w14:textId="77777777" w:rsidR="00B939AF" w:rsidRPr="00AE3554" w:rsidRDefault="00B939AF" w:rsidP="00D73D8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3554">
              <w:rPr>
                <w:sz w:val="24"/>
                <w:szCs w:val="24"/>
              </w:rPr>
              <w:t>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C3F6B" w14:textId="77777777" w:rsidR="00B939AF" w:rsidRPr="00AE3554" w:rsidRDefault="00B939AF" w:rsidP="00D73D8D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9C436" w14:textId="77777777" w:rsidR="00B939AF" w:rsidRPr="00AE3554" w:rsidRDefault="00B939AF" w:rsidP="00D73D8D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92B60" w14:textId="77777777" w:rsidR="00B939AF" w:rsidRPr="00AE3554" w:rsidRDefault="00B939AF" w:rsidP="00D73D8D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1E0F5" w14:textId="77777777" w:rsidR="00B939AF" w:rsidRPr="00AE3554" w:rsidRDefault="00B939AF" w:rsidP="00D73D8D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90906" w14:textId="77777777" w:rsidR="00B939AF" w:rsidRPr="00AE3554" w:rsidRDefault="00B939AF" w:rsidP="00D73D8D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18393" w14:textId="77777777" w:rsidR="00B939AF" w:rsidRPr="00AE3554" w:rsidRDefault="00B939AF" w:rsidP="00D73D8D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AE3554" w:rsidRPr="00AE3554" w14:paraId="67F45EEC" w14:textId="72715386" w:rsidTr="00B939AF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A1EE8" w14:textId="77777777" w:rsidR="00B939AF" w:rsidRPr="00AE3554" w:rsidRDefault="00B939AF" w:rsidP="00D73D8D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3554">
              <w:rPr>
                <w:sz w:val="24"/>
                <w:szCs w:val="24"/>
              </w:rPr>
              <w:t>...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06C5D" w14:textId="77777777" w:rsidR="00B939AF" w:rsidRPr="00AE3554" w:rsidRDefault="00B939AF" w:rsidP="00D73D8D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33EE" w14:textId="77777777" w:rsidR="00B939AF" w:rsidRPr="00AE3554" w:rsidRDefault="00B939AF" w:rsidP="00D73D8D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0CF3" w14:textId="77777777" w:rsidR="00B939AF" w:rsidRPr="00AE3554" w:rsidRDefault="00B939AF" w:rsidP="00D73D8D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897CC" w14:textId="77777777" w:rsidR="00B939AF" w:rsidRPr="00AE3554" w:rsidRDefault="00B939AF" w:rsidP="00D73D8D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700E6" w14:textId="77777777" w:rsidR="00B939AF" w:rsidRPr="00AE3554" w:rsidRDefault="00B939AF" w:rsidP="00D73D8D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E3392" w14:textId="77777777" w:rsidR="00B939AF" w:rsidRPr="00AE3554" w:rsidRDefault="00B939AF" w:rsidP="00D73D8D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14:paraId="24B9080B" w14:textId="77777777" w:rsidR="00D73D8D" w:rsidRPr="00AE3554" w:rsidRDefault="00D73D8D" w:rsidP="00D73D8D">
      <w:pPr>
        <w:widowControl/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</w:p>
    <w:p w14:paraId="535305AE" w14:textId="31FBD221" w:rsidR="00D73D8D" w:rsidRPr="00AE3554" w:rsidRDefault="00D73D8D" w:rsidP="00D73D8D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E3554">
        <w:rPr>
          <w:sz w:val="24"/>
          <w:szCs w:val="24"/>
        </w:rPr>
        <w:t>Реквизиты получателя субсидий.</w:t>
      </w:r>
    </w:p>
    <w:p w14:paraId="330DB73C" w14:textId="77777777" w:rsidR="00D73D8D" w:rsidRPr="00AE3554" w:rsidRDefault="00D73D8D" w:rsidP="00D73D8D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E3554">
        <w:rPr>
          <w:sz w:val="24"/>
          <w:szCs w:val="24"/>
        </w:rPr>
        <w:t>Наименование:</w:t>
      </w:r>
    </w:p>
    <w:p w14:paraId="303B362A" w14:textId="77777777" w:rsidR="00D73D8D" w:rsidRPr="00AE3554" w:rsidRDefault="00D73D8D" w:rsidP="00D73D8D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E3554">
        <w:rPr>
          <w:sz w:val="24"/>
          <w:szCs w:val="24"/>
        </w:rPr>
        <w:t>Юридический адрес:</w:t>
      </w:r>
    </w:p>
    <w:p w14:paraId="6A99BA07" w14:textId="77777777" w:rsidR="00D73D8D" w:rsidRPr="00AE3554" w:rsidRDefault="00D73D8D" w:rsidP="00D73D8D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E3554">
        <w:rPr>
          <w:sz w:val="24"/>
          <w:szCs w:val="24"/>
        </w:rPr>
        <w:t>ИНН/КПП:</w:t>
      </w:r>
    </w:p>
    <w:p w14:paraId="26829767" w14:textId="77777777" w:rsidR="00D73D8D" w:rsidRPr="00AE3554" w:rsidRDefault="00D73D8D" w:rsidP="00D73D8D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E3554">
        <w:rPr>
          <w:sz w:val="24"/>
          <w:szCs w:val="24"/>
        </w:rPr>
        <w:t>р/с:</w:t>
      </w:r>
    </w:p>
    <w:p w14:paraId="7AF723BB" w14:textId="77777777" w:rsidR="00D73D8D" w:rsidRPr="00AE3554" w:rsidRDefault="00D73D8D" w:rsidP="00D73D8D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E3554">
        <w:rPr>
          <w:sz w:val="24"/>
          <w:szCs w:val="24"/>
        </w:rPr>
        <w:t>Наименование банка:</w:t>
      </w:r>
    </w:p>
    <w:p w14:paraId="7622AA8D" w14:textId="77777777" w:rsidR="00D73D8D" w:rsidRPr="00AE3554" w:rsidRDefault="00D73D8D" w:rsidP="00D73D8D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E3554">
        <w:rPr>
          <w:sz w:val="24"/>
          <w:szCs w:val="24"/>
        </w:rPr>
        <w:lastRenderedPageBreak/>
        <w:t>к/с:</w:t>
      </w:r>
    </w:p>
    <w:p w14:paraId="2AF5D989" w14:textId="77777777" w:rsidR="00D73D8D" w:rsidRPr="00AE3554" w:rsidRDefault="00D73D8D" w:rsidP="00D73D8D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E3554">
        <w:rPr>
          <w:sz w:val="24"/>
          <w:szCs w:val="24"/>
        </w:rPr>
        <w:t>БИК</w:t>
      </w:r>
    </w:p>
    <w:p w14:paraId="34A72F6B" w14:textId="77777777" w:rsidR="00D73D8D" w:rsidRPr="00AE3554" w:rsidRDefault="00F7405B" w:rsidP="00D73D8D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hyperlink r:id="rId9" w:history="1">
        <w:r w:rsidR="00D73D8D" w:rsidRPr="00AE3554">
          <w:rPr>
            <w:sz w:val="24"/>
            <w:szCs w:val="24"/>
          </w:rPr>
          <w:t>ОКТМО</w:t>
        </w:r>
      </w:hyperlink>
    </w:p>
    <w:p w14:paraId="106BE3DC" w14:textId="77777777" w:rsidR="00D73D8D" w:rsidRPr="00AE3554" w:rsidRDefault="00D73D8D" w:rsidP="00D73D8D">
      <w:pPr>
        <w:widowControl/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AE3554">
        <w:rPr>
          <w:sz w:val="24"/>
          <w:szCs w:val="24"/>
        </w:rPr>
        <w:t>Расчет субсидий подтверждаю:</w:t>
      </w:r>
    </w:p>
    <w:p w14:paraId="1611192F" w14:textId="77777777" w:rsidR="00D73D8D" w:rsidRPr="00AE3554" w:rsidRDefault="00D73D8D" w:rsidP="00D73D8D">
      <w:pPr>
        <w:widowControl/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AE3554">
        <w:rPr>
          <w:sz w:val="24"/>
          <w:szCs w:val="24"/>
        </w:rPr>
        <w:t>Руководитель получателя субсидий</w:t>
      </w:r>
    </w:p>
    <w:p w14:paraId="28FFE4A3" w14:textId="77777777" w:rsidR="00D73D8D" w:rsidRPr="00AE3554" w:rsidRDefault="00D73D8D" w:rsidP="00D73D8D">
      <w:pPr>
        <w:widowControl/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AE3554">
        <w:rPr>
          <w:sz w:val="24"/>
          <w:szCs w:val="24"/>
        </w:rPr>
        <w:t>___________________________________________________</w:t>
      </w:r>
    </w:p>
    <w:p w14:paraId="7BF2FC68" w14:textId="77777777" w:rsidR="00D73D8D" w:rsidRPr="00AE3554" w:rsidRDefault="00D73D8D" w:rsidP="00D73D8D">
      <w:pPr>
        <w:widowControl/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AE3554">
        <w:rPr>
          <w:sz w:val="24"/>
          <w:szCs w:val="24"/>
        </w:rPr>
        <w:t xml:space="preserve">     (</w:t>
      </w:r>
      <w:proofErr w:type="gramStart"/>
      <w:r w:rsidRPr="00AE3554">
        <w:rPr>
          <w:sz w:val="24"/>
          <w:szCs w:val="24"/>
        </w:rPr>
        <w:t xml:space="preserve">подпись)   </w:t>
      </w:r>
      <w:proofErr w:type="gramEnd"/>
      <w:r w:rsidRPr="00AE3554">
        <w:rPr>
          <w:sz w:val="24"/>
          <w:szCs w:val="24"/>
        </w:rPr>
        <w:t xml:space="preserve">              (Ф.И.О.)</w:t>
      </w:r>
    </w:p>
    <w:p w14:paraId="33CA0EA7" w14:textId="77777777" w:rsidR="00D73D8D" w:rsidRPr="00AE3554" w:rsidRDefault="00D73D8D" w:rsidP="00D73D8D">
      <w:pPr>
        <w:widowControl/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14:paraId="69A0F3A8" w14:textId="77777777" w:rsidR="00D73D8D" w:rsidRPr="00AE3554" w:rsidRDefault="00D73D8D" w:rsidP="00D73D8D">
      <w:pPr>
        <w:widowControl/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AE3554">
        <w:rPr>
          <w:sz w:val="24"/>
          <w:szCs w:val="24"/>
        </w:rPr>
        <w:t>Главный бухгалтер получателя субсидий</w:t>
      </w:r>
    </w:p>
    <w:p w14:paraId="5EB06FD0" w14:textId="77777777" w:rsidR="00D73D8D" w:rsidRPr="00AE3554" w:rsidRDefault="00D73D8D" w:rsidP="00D73D8D">
      <w:pPr>
        <w:widowControl/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AE3554">
        <w:rPr>
          <w:sz w:val="24"/>
          <w:szCs w:val="24"/>
        </w:rPr>
        <w:t>___________________________________________________</w:t>
      </w:r>
    </w:p>
    <w:p w14:paraId="31BE5B1A" w14:textId="77777777" w:rsidR="00D73D8D" w:rsidRPr="00AE3554" w:rsidRDefault="00D73D8D" w:rsidP="00D73D8D">
      <w:pPr>
        <w:widowControl/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AE3554">
        <w:rPr>
          <w:sz w:val="24"/>
          <w:szCs w:val="24"/>
        </w:rPr>
        <w:t xml:space="preserve">     (</w:t>
      </w:r>
      <w:proofErr w:type="gramStart"/>
      <w:r w:rsidRPr="00AE3554">
        <w:rPr>
          <w:sz w:val="24"/>
          <w:szCs w:val="24"/>
        </w:rPr>
        <w:t xml:space="preserve">подпись)   </w:t>
      </w:r>
      <w:proofErr w:type="gramEnd"/>
      <w:r w:rsidRPr="00AE3554">
        <w:rPr>
          <w:sz w:val="24"/>
          <w:szCs w:val="24"/>
        </w:rPr>
        <w:t xml:space="preserve">              (Ф.И.О.)</w:t>
      </w:r>
    </w:p>
    <w:p w14:paraId="6EB9B46E" w14:textId="57ECD961" w:rsidR="00D73D8D" w:rsidRPr="00AE3554" w:rsidRDefault="00D73D8D" w:rsidP="00D73D8D">
      <w:pPr>
        <w:widowControl/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AE3554">
        <w:rPr>
          <w:sz w:val="24"/>
          <w:szCs w:val="24"/>
        </w:rPr>
        <w:t>М.П. (при наличии) «_____» ______________ 20___ г.</w:t>
      </w:r>
    </w:p>
    <w:p w14:paraId="654BE4CF" w14:textId="77777777" w:rsidR="00D73D8D" w:rsidRPr="00AE3554" w:rsidRDefault="00D73D8D" w:rsidP="00D73D8D">
      <w:pPr>
        <w:widowControl/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14:paraId="2B95B4FD" w14:textId="77777777" w:rsidR="00D73D8D" w:rsidRPr="00AE3554" w:rsidRDefault="00D73D8D" w:rsidP="00D73D8D">
      <w:pPr>
        <w:widowControl/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AE3554">
        <w:rPr>
          <w:sz w:val="24"/>
          <w:szCs w:val="24"/>
        </w:rPr>
        <w:t>Исполнитель ________________ телефон ______________</w:t>
      </w:r>
    </w:p>
    <w:p w14:paraId="294D14F2" w14:textId="77777777" w:rsidR="00D73D8D" w:rsidRPr="00AE3554" w:rsidRDefault="00D73D8D" w:rsidP="00D73D8D">
      <w:pPr>
        <w:widowControl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0D2942E3" w14:textId="77777777" w:rsidR="00D73D8D" w:rsidRPr="00AE3554" w:rsidRDefault="00D73D8D" w:rsidP="00D73D8D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E3554">
        <w:rPr>
          <w:sz w:val="24"/>
          <w:szCs w:val="24"/>
        </w:rPr>
        <w:t>--------------------------------</w:t>
      </w:r>
    </w:p>
    <w:p w14:paraId="02F7B012" w14:textId="77777777" w:rsidR="00D73D8D" w:rsidRPr="00AE3554" w:rsidRDefault="00D73D8D" w:rsidP="00D73D8D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bookmarkStart w:id="5" w:name="Par63"/>
      <w:bookmarkEnd w:id="5"/>
      <w:r w:rsidRPr="00AE3554">
        <w:rPr>
          <w:sz w:val="24"/>
          <w:szCs w:val="24"/>
        </w:rPr>
        <w:t xml:space="preserve">&lt;*&gt; k - коэффициенты, определяемые в соответствии с </w:t>
      </w:r>
      <w:hyperlink r:id="rId10" w:history="1">
        <w:r w:rsidRPr="00AE3554">
          <w:rPr>
            <w:sz w:val="24"/>
            <w:szCs w:val="24"/>
          </w:rPr>
          <w:t>пунктом 3.1</w:t>
        </w:r>
      </w:hyperlink>
      <w:r w:rsidRPr="00AE3554">
        <w:rPr>
          <w:sz w:val="24"/>
          <w:szCs w:val="24"/>
        </w:rPr>
        <w:t xml:space="preserve"> настоящего Порядка.</w:t>
      </w:r>
    </w:p>
    <w:p w14:paraId="56EF02B6" w14:textId="77777777" w:rsidR="006A4506" w:rsidRPr="00AE3554" w:rsidRDefault="006A4506" w:rsidP="00D73D8D">
      <w:pPr>
        <w:widowControl/>
        <w:rPr>
          <w:sz w:val="24"/>
          <w:szCs w:val="24"/>
        </w:rPr>
      </w:pPr>
    </w:p>
    <w:p w14:paraId="208748EE" w14:textId="77777777" w:rsidR="006A4506" w:rsidRPr="00AE3554" w:rsidRDefault="006A4506" w:rsidP="00D73D8D">
      <w:pPr>
        <w:widowControl/>
        <w:rPr>
          <w:sz w:val="24"/>
          <w:szCs w:val="24"/>
        </w:rPr>
      </w:pPr>
    </w:p>
    <w:p w14:paraId="4DDBA3BE" w14:textId="77777777" w:rsidR="006A4506" w:rsidRPr="00AE3554" w:rsidRDefault="006A4506" w:rsidP="00D73D8D">
      <w:pPr>
        <w:widowControl/>
        <w:rPr>
          <w:sz w:val="24"/>
          <w:szCs w:val="24"/>
        </w:rPr>
      </w:pPr>
    </w:p>
    <w:p w14:paraId="04B5F76E" w14:textId="77777777" w:rsidR="006A4506" w:rsidRPr="00AE3554" w:rsidRDefault="006A4506" w:rsidP="00D73D8D">
      <w:pPr>
        <w:widowControl/>
        <w:rPr>
          <w:sz w:val="24"/>
          <w:szCs w:val="24"/>
        </w:rPr>
      </w:pPr>
    </w:p>
    <w:p w14:paraId="1B592E78" w14:textId="77777777" w:rsidR="006A4506" w:rsidRPr="00AE3554" w:rsidRDefault="006A4506">
      <w:pPr>
        <w:widowControl/>
      </w:pPr>
    </w:p>
    <w:p w14:paraId="25527367" w14:textId="77777777" w:rsidR="006A4506" w:rsidRPr="00AE3554" w:rsidRDefault="006A4506">
      <w:pPr>
        <w:widowControl/>
      </w:pPr>
    </w:p>
    <w:p w14:paraId="1DDFA7CB" w14:textId="77777777" w:rsidR="006A4506" w:rsidRPr="00AE3554" w:rsidRDefault="006A4506">
      <w:pPr>
        <w:widowControl/>
      </w:pPr>
    </w:p>
    <w:p w14:paraId="0E3E675D" w14:textId="77777777" w:rsidR="006A4506" w:rsidRPr="00AE3554" w:rsidRDefault="006A4506">
      <w:pPr>
        <w:widowControl/>
      </w:pPr>
    </w:p>
    <w:p w14:paraId="013C7ACF" w14:textId="77777777" w:rsidR="006A4506" w:rsidRPr="00AE3554" w:rsidRDefault="006A4506">
      <w:pPr>
        <w:widowControl/>
      </w:pPr>
    </w:p>
    <w:p w14:paraId="1D958D20" w14:textId="77777777" w:rsidR="006A4506" w:rsidRPr="00AE3554" w:rsidRDefault="006A4506">
      <w:pPr>
        <w:widowControl/>
      </w:pPr>
    </w:p>
    <w:p w14:paraId="60CBD38A" w14:textId="77777777" w:rsidR="006A4506" w:rsidRPr="00AE3554" w:rsidRDefault="006A4506">
      <w:pPr>
        <w:widowControl/>
      </w:pPr>
    </w:p>
    <w:p w14:paraId="5D402E4B" w14:textId="77777777" w:rsidR="006A4506" w:rsidRPr="00AE3554" w:rsidRDefault="006A4506">
      <w:pPr>
        <w:widowControl/>
      </w:pPr>
    </w:p>
    <w:p w14:paraId="71A01625" w14:textId="77777777" w:rsidR="006A4506" w:rsidRPr="00AE3554" w:rsidRDefault="006A4506">
      <w:pPr>
        <w:widowControl/>
      </w:pPr>
    </w:p>
    <w:p w14:paraId="7FE9C4D7" w14:textId="77777777" w:rsidR="006A4506" w:rsidRPr="00AE3554" w:rsidRDefault="006A4506">
      <w:pPr>
        <w:widowControl/>
      </w:pPr>
    </w:p>
    <w:p w14:paraId="71400294" w14:textId="77777777" w:rsidR="006A4506" w:rsidRPr="00AE3554" w:rsidRDefault="006A4506">
      <w:pPr>
        <w:widowControl/>
      </w:pPr>
    </w:p>
    <w:p w14:paraId="58E4981D" w14:textId="77777777" w:rsidR="006A4506" w:rsidRPr="00AE3554" w:rsidRDefault="006A4506">
      <w:pPr>
        <w:widowControl/>
      </w:pPr>
    </w:p>
    <w:p w14:paraId="5A1602E0" w14:textId="3FAFDE01" w:rsidR="00404643" w:rsidRPr="00AE3554" w:rsidRDefault="00404643">
      <w:pPr>
        <w:widowControl/>
      </w:pPr>
      <w:r w:rsidRPr="00AE3554">
        <w:br w:type="page"/>
      </w:r>
    </w:p>
    <w:p w14:paraId="71CB1BBE" w14:textId="77777777" w:rsidR="006A4506" w:rsidRPr="00AE3554" w:rsidRDefault="006A4506">
      <w:pPr>
        <w:widowControl/>
      </w:pPr>
    </w:p>
    <w:tbl>
      <w:tblPr>
        <w:tblW w:w="0" w:type="auto"/>
        <w:tblInd w:w="4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5"/>
      </w:tblGrid>
      <w:tr w:rsidR="00AE3554" w:rsidRPr="00AE3554" w14:paraId="511BD0B0" w14:textId="77777777" w:rsidTr="00873ED7">
        <w:trPr>
          <w:trHeight w:val="1151"/>
        </w:trPr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CB9DA8" w14:textId="1493A202" w:rsidR="00404643" w:rsidRPr="00AE3554" w:rsidRDefault="00404643" w:rsidP="00873ED7">
            <w:pPr>
              <w:suppressAutoHyphens/>
              <w:autoSpaceDE w:val="0"/>
              <w:spacing w:line="228" w:lineRule="auto"/>
              <w:jc w:val="center"/>
              <w:outlineLvl w:val="1"/>
              <w:rPr>
                <w:sz w:val="24"/>
                <w:szCs w:val="24"/>
                <w:lang w:eastAsia="ar-SA"/>
              </w:rPr>
            </w:pPr>
            <w:r w:rsidRPr="00AE3554">
              <w:rPr>
                <w:sz w:val="24"/>
                <w:szCs w:val="24"/>
              </w:rPr>
              <w:br w:type="page"/>
            </w:r>
            <w:r w:rsidRPr="00AE3554">
              <w:rPr>
                <w:sz w:val="24"/>
                <w:szCs w:val="24"/>
              </w:rPr>
              <w:br w:type="page"/>
            </w:r>
            <w:r w:rsidRPr="00AE3554">
              <w:rPr>
                <w:sz w:val="24"/>
                <w:szCs w:val="24"/>
              </w:rPr>
              <w:br w:type="page"/>
            </w:r>
            <w:r w:rsidRPr="00AE3554">
              <w:rPr>
                <w:sz w:val="24"/>
                <w:szCs w:val="24"/>
                <w:lang w:eastAsia="ar-SA"/>
              </w:rPr>
              <w:t>Приложение №</w:t>
            </w:r>
            <w:r w:rsidR="006A528A" w:rsidRPr="00AE3554">
              <w:rPr>
                <w:sz w:val="24"/>
                <w:szCs w:val="24"/>
                <w:lang w:eastAsia="ar-SA"/>
              </w:rPr>
              <w:t>3</w:t>
            </w:r>
          </w:p>
          <w:p w14:paraId="3D6C0335" w14:textId="77777777" w:rsidR="00404643" w:rsidRPr="00AE3554" w:rsidRDefault="00404643" w:rsidP="00873ED7">
            <w:pPr>
              <w:suppressAutoHyphens/>
              <w:autoSpaceDE w:val="0"/>
              <w:spacing w:line="228" w:lineRule="auto"/>
              <w:jc w:val="center"/>
              <w:outlineLvl w:val="1"/>
              <w:rPr>
                <w:sz w:val="24"/>
                <w:szCs w:val="24"/>
                <w:lang w:eastAsia="ar-SA"/>
              </w:rPr>
            </w:pPr>
            <w:r w:rsidRPr="00AE3554">
              <w:rPr>
                <w:sz w:val="24"/>
                <w:szCs w:val="24"/>
                <w:lang w:eastAsia="ar-SA"/>
              </w:rPr>
              <w:t>к постановлению Правительства</w:t>
            </w:r>
          </w:p>
          <w:p w14:paraId="73C3E589" w14:textId="77777777" w:rsidR="00404643" w:rsidRPr="00AE3554" w:rsidRDefault="00404643" w:rsidP="00873ED7">
            <w:pPr>
              <w:suppressAutoHyphens/>
              <w:autoSpaceDE w:val="0"/>
              <w:spacing w:line="228" w:lineRule="auto"/>
              <w:jc w:val="center"/>
              <w:outlineLvl w:val="1"/>
              <w:rPr>
                <w:sz w:val="24"/>
                <w:szCs w:val="24"/>
                <w:lang w:eastAsia="ar-SA"/>
              </w:rPr>
            </w:pPr>
            <w:r w:rsidRPr="00AE3554">
              <w:rPr>
                <w:sz w:val="24"/>
                <w:szCs w:val="24"/>
                <w:lang w:eastAsia="ar-SA"/>
              </w:rPr>
              <w:t>Пензенской области</w:t>
            </w:r>
          </w:p>
          <w:p w14:paraId="3D49BE71" w14:textId="77777777" w:rsidR="00404643" w:rsidRPr="00AE3554" w:rsidRDefault="00404643" w:rsidP="00873ED7">
            <w:pPr>
              <w:suppressAutoHyphens/>
              <w:autoSpaceDE w:val="0"/>
              <w:spacing w:line="228" w:lineRule="auto"/>
              <w:jc w:val="center"/>
              <w:outlineLvl w:val="1"/>
              <w:rPr>
                <w:sz w:val="24"/>
                <w:szCs w:val="24"/>
                <w:lang w:eastAsia="ar-SA"/>
              </w:rPr>
            </w:pPr>
            <w:r w:rsidRPr="00AE3554">
              <w:rPr>
                <w:sz w:val="24"/>
                <w:szCs w:val="24"/>
                <w:lang w:eastAsia="ar-SA"/>
              </w:rPr>
              <w:t xml:space="preserve">от          № </w:t>
            </w:r>
          </w:p>
        </w:tc>
      </w:tr>
      <w:tr w:rsidR="00DE0BB3" w:rsidRPr="00AE3554" w14:paraId="069DEA81" w14:textId="77777777" w:rsidTr="00873ED7">
        <w:trPr>
          <w:trHeight w:val="1151"/>
        </w:trPr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21CF66" w14:textId="77777777" w:rsidR="00404643" w:rsidRPr="00AE3554" w:rsidRDefault="00404643" w:rsidP="00873ED7">
            <w:pPr>
              <w:widowControl/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14:paraId="331E3F44" w14:textId="77777777" w:rsidR="00404643" w:rsidRPr="00AE3554" w:rsidRDefault="00404643" w:rsidP="00873ED7">
            <w:pPr>
              <w:widowControl/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AE3554">
              <w:rPr>
                <w:sz w:val="24"/>
                <w:szCs w:val="24"/>
              </w:rPr>
              <w:t>Приложение № 3</w:t>
            </w:r>
          </w:p>
          <w:p w14:paraId="7BF7B5AC" w14:textId="77777777" w:rsidR="00404643" w:rsidRPr="00AE3554" w:rsidRDefault="00404643" w:rsidP="00404643">
            <w:pPr>
              <w:widowControl/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AE3554">
              <w:rPr>
                <w:sz w:val="24"/>
                <w:szCs w:val="24"/>
              </w:rPr>
              <w:t>к Порядку</w:t>
            </w:r>
          </w:p>
          <w:p w14:paraId="7AF0E569" w14:textId="0B069288" w:rsidR="00404643" w:rsidRPr="00AE3554" w:rsidRDefault="00F50607" w:rsidP="00F50607">
            <w:pPr>
              <w:widowControl/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AE3554">
              <w:rPr>
                <w:sz w:val="24"/>
                <w:szCs w:val="24"/>
              </w:rPr>
              <w:t>предоставления субсидий на поддержку собственного производства молока на условиях софинансирования за счет средств федерального бюджета на поддержку отдельных подотраслей животноводства</w:t>
            </w:r>
          </w:p>
        </w:tc>
      </w:tr>
    </w:tbl>
    <w:p w14:paraId="733A05FE" w14:textId="77777777" w:rsidR="00404643" w:rsidRPr="00AE3554" w:rsidRDefault="00404643" w:rsidP="00404643">
      <w:pPr>
        <w:autoSpaceDE w:val="0"/>
        <w:autoSpaceDN w:val="0"/>
        <w:adjustRightInd w:val="0"/>
        <w:jc w:val="both"/>
      </w:pPr>
    </w:p>
    <w:p w14:paraId="19793301" w14:textId="77777777" w:rsidR="00967A68" w:rsidRPr="00AE3554" w:rsidRDefault="00967A68" w:rsidP="00967A68">
      <w:pPr>
        <w:widowControl/>
        <w:autoSpaceDE w:val="0"/>
        <w:autoSpaceDN w:val="0"/>
        <w:adjustRightInd w:val="0"/>
        <w:jc w:val="both"/>
      </w:pPr>
    </w:p>
    <w:p w14:paraId="37437D04" w14:textId="77777777" w:rsidR="00F50607" w:rsidRPr="00AE3554" w:rsidRDefault="00F50607" w:rsidP="00F50607">
      <w:pPr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AE3554">
        <w:rPr>
          <w:rFonts w:eastAsia="Calibri"/>
          <w:sz w:val="24"/>
          <w:szCs w:val="24"/>
          <w:lang w:eastAsia="en-US"/>
        </w:rPr>
        <w:t>Заполняется: получателем субсидий</w:t>
      </w:r>
    </w:p>
    <w:p w14:paraId="331FD1CE" w14:textId="77777777" w:rsidR="00F50607" w:rsidRPr="00AE3554" w:rsidRDefault="00F50607" w:rsidP="00F50607">
      <w:pPr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AE3554">
        <w:rPr>
          <w:rFonts w:eastAsia="Calibri"/>
          <w:sz w:val="24"/>
          <w:szCs w:val="24"/>
          <w:lang w:eastAsia="en-US"/>
        </w:rPr>
        <w:t>Представляется: в Министерство сельского хозяйства Пензенской области</w:t>
      </w:r>
    </w:p>
    <w:p w14:paraId="66C08D06" w14:textId="77777777" w:rsidR="00F50607" w:rsidRPr="00AE3554" w:rsidRDefault="00F50607" w:rsidP="00F50607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</w:p>
    <w:p w14:paraId="03EEFA12" w14:textId="77777777" w:rsidR="00F50607" w:rsidRPr="00AE3554" w:rsidRDefault="00F50607" w:rsidP="00F50607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  <w:lang w:eastAsia="en-US"/>
        </w:rPr>
      </w:pPr>
      <w:bookmarkStart w:id="6" w:name="Par331"/>
      <w:bookmarkEnd w:id="6"/>
      <w:r w:rsidRPr="00AE3554">
        <w:rPr>
          <w:rFonts w:eastAsia="Calibri"/>
          <w:sz w:val="24"/>
          <w:szCs w:val="24"/>
          <w:lang w:eastAsia="en-US"/>
        </w:rPr>
        <w:t>РЕЕСТР</w:t>
      </w:r>
    </w:p>
    <w:p w14:paraId="01FC44AF" w14:textId="77777777" w:rsidR="00F50607" w:rsidRPr="00AE3554" w:rsidRDefault="00F50607" w:rsidP="00F50607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  <w:lang w:eastAsia="en-US"/>
        </w:rPr>
      </w:pPr>
      <w:r w:rsidRPr="00AE3554">
        <w:rPr>
          <w:rFonts w:eastAsia="Calibri"/>
          <w:sz w:val="24"/>
          <w:szCs w:val="24"/>
          <w:lang w:eastAsia="en-US"/>
        </w:rPr>
        <w:t>документов, подтверждающих факт реализации и (или) отгрузки</w:t>
      </w:r>
    </w:p>
    <w:p w14:paraId="04D62C26" w14:textId="77777777" w:rsidR="00F50607" w:rsidRPr="00AE3554" w:rsidRDefault="00F50607" w:rsidP="00F50607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  <w:lang w:eastAsia="en-US"/>
        </w:rPr>
      </w:pPr>
      <w:r w:rsidRPr="00AE3554">
        <w:rPr>
          <w:rFonts w:eastAsia="Calibri"/>
          <w:sz w:val="24"/>
          <w:szCs w:val="24"/>
          <w:lang w:eastAsia="en-US"/>
        </w:rPr>
        <w:t xml:space="preserve">на собственную переработку коровьего и (или) козьего молока, </w:t>
      </w:r>
    </w:p>
    <w:p w14:paraId="45E38D45" w14:textId="6AD191E0" w:rsidR="00F50607" w:rsidRPr="00AE3554" w:rsidRDefault="00F50607" w:rsidP="00F50607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  <w:lang w:eastAsia="en-US"/>
        </w:rPr>
      </w:pPr>
      <w:r w:rsidRPr="00AE3554">
        <w:rPr>
          <w:rFonts w:eastAsia="Calibri"/>
          <w:sz w:val="24"/>
          <w:szCs w:val="24"/>
          <w:lang w:eastAsia="en-US"/>
        </w:rPr>
        <w:t>заявленного на предоставление субсидии</w:t>
      </w:r>
    </w:p>
    <w:p w14:paraId="45AF638A" w14:textId="77777777" w:rsidR="00F50607" w:rsidRPr="00AE3554" w:rsidRDefault="00F50607" w:rsidP="00F50607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  <w:lang w:eastAsia="en-US"/>
        </w:rPr>
      </w:pPr>
      <w:r w:rsidRPr="00AE3554">
        <w:rPr>
          <w:rFonts w:eastAsia="Calibri"/>
          <w:sz w:val="24"/>
          <w:szCs w:val="24"/>
          <w:lang w:eastAsia="en-US"/>
        </w:rPr>
        <w:t>по __________________________________________________</w:t>
      </w:r>
    </w:p>
    <w:p w14:paraId="748A7CF2" w14:textId="77777777" w:rsidR="00F50607" w:rsidRPr="00AE3554" w:rsidRDefault="00F50607" w:rsidP="00F50607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  <w:lang w:eastAsia="en-US"/>
        </w:rPr>
      </w:pPr>
      <w:r w:rsidRPr="00AE3554">
        <w:rPr>
          <w:rFonts w:eastAsia="Calibri"/>
          <w:sz w:val="24"/>
          <w:szCs w:val="24"/>
          <w:lang w:eastAsia="en-US"/>
        </w:rPr>
        <w:t>(получатель субсидий)</w:t>
      </w:r>
    </w:p>
    <w:tbl>
      <w:tblPr>
        <w:tblW w:w="10377" w:type="dxa"/>
        <w:tblInd w:w="-35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2576"/>
        <w:gridCol w:w="2199"/>
        <w:gridCol w:w="1474"/>
        <w:gridCol w:w="1633"/>
        <w:gridCol w:w="1531"/>
      </w:tblGrid>
      <w:tr w:rsidR="00AE3554" w:rsidRPr="00AE3554" w14:paraId="685E2C0D" w14:textId="77777777" w:rsidTr="00E806F4"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84B9E" w14:textId="77777777" w:rsidR="00F50607" w:rsidRPr="00AE3554" w:rsidRDefault="00F50607" w:rsidP="00E806F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E3554">
              <w:rPr>
                <w:rFonts w:eastAsia="Calibri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6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E868" w14:textId="77777777" w:rsidR="00F50607" w:rsidRPr="00AE3554" w:rsidRDefault="00F50607" w:rsidP="00E806F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E3554">
              <w:rPr>
                <w:rFonts w:eastAsia="Calibri"/>
                <w:sz w:val="24"/>
                <w:szCs w:val="24"/>
                <w:lang w:eastAsia="en-US"/>
              </w:rPr>
              <w:t>Документ, подтверждающий реализацию и (или) отгрузку на собственную переработку коровьего и (или) козьего молока</w:t>
            </w:r>
          </w:p>
        </w:tc>
        <w:tc>
          <w:tcPr>
            <w:tcW w:w="1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5A8EF" w14:textId="77777777" w:rsidR="00F50607" w:rsidRPr="00AE3554" w:rsidRDefault="00F50607" w:rsidP="00E806F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E3554">
              <w:rPr>
                <w:rFonts w:eastAsia="Calibri"/>
                <w:sz w:val="24"/>
                <w:szCs w:val="24"/>
                <w:lang w:eastAsia="en-US"/>
              </w:rPr>
              <w:t>Объем молока коровьего,</w:t>
            </w:r>
          </w:p>
          <w:p w14:paraId="6D6EB9C7" w14:textId="77777777" w:rsidR="00F50607" w:rsidRPr="00AE3554" w:rsidRDefault="00F50607" w:rsidP="00E806F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E3554">
              <w:rPr>
                <w:rFonts w:eastAsia="Calibri"/>
                <w:sz w:val="24"/>
                <w:szCs w:val="24"/>
                <w:lang w:eastAsia="en-US"/>
              </w:rPr>
              <w:t>тыс. кг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A0925" w14:textId="77777777" w:rsidR="00F50607" w:rsidRPr="00AE3554" w:rsidRDefault="00F50607" w:rsidP="00E806F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E3554">
              <w:rPr>
                <w:rFonts w:eastAsia="Calibri"/>
                <w:sz w:val="24"/>
                <w:szCs w:val="24"/>
                <w:lang w:eastAsia="en-US"/>
              </w:rPr>
              <w:t>Объем молока козьего,</w:t>
            </w:r>
          </w:p>
          <w:p w14:paraId="069DA20B" w14:textId="77777777" w:rsidR="00F50607" w:rsidRPr="00AE3554" w:rsidRDefault="00F50607" w:rsidP="00E806F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E3554">
              <w:rPr>
                <w:rFonts w:eastAsia="Calibri"/>
                <w:sz w:val="24"/>
                <w:szCs w:val="24"/>
                <w:lang w:eastAsia="en-US"/>
              </w:rPr>
              <w:t>тыс. кг</w:t>
            </w:r>
          </w:p>
        </w:tc>
      </w:tr>
      <w:tr w:rsidR="00AE3554" w:rsidRPr="00AE3554" w14:paraId="228ADCE3" w14:textId="77777777" w:rsidTr="00E806F4"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CE76E" w14:textId="77777777" w:rsidR="00F50607" w:rsidRPr="00AE3554" w:rsidRDefault="00F50607" w:rsidP="00E806F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758B3" w14:textId="77777777" w:rsidR="00F50607" w:rsidRPr="00AE3554" w:rsidRDefault="00F50607" w:rsidP="00E806F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E3554">
              <w:rPr>
                <w:rFonts w:eastAsia="Calibri"/>
                <w:sz w:val="24"/>
                <w:szCs w:val="24"/>
                <w:lang w:eastAsia="en-US"/>
              </w:rPr>
              <w:t>Наименование приемщика молока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2C10A" w14:textId="77777777" w:rsidR="00F50607" w:rsidRPr="00AE3554" w:rsidRDefault="00F50607" w:rsidP="00E806F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E3554">
              <w:rPr>
                <w:rFonts w:eastAsia="Calibri"/>
                <w:sz w:val="24"/>
                <w:szCs w:val="24"/>
                <w:lang w:eastAsia="en-US"/>
              </w:rPr>
              <w:t>Дата документа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479C5" w14:textId="77777777" w:rsidR="00F50607" w:rsidRPr="00AE3554" w:rsidRDefault="00F50607" w:rsidP="00E806F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E3554">
              <w:rPr>
                <w:rFonts w:eastAsia="Calibri"/>
                <w:sz w:val="24"/>
                <w:szCs w:val="24"/>
                <w:lang w:eastAsia="en-US"/>
              </w:rPr>
              <w:t>Номер документа</w:t>
            </w:r>
          </w:p>
        </w:tc>
        <w:tc>
          <w:tcPr>
            <w:tcW w:w="1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04BF0" w14:textId="77777777" w:rsidR="00F50607" w:rsidRPr="00AE3554" w:rsidRDefault="00F50607" w:rsidP="00E806F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E1A11" w14:textId="77777777" w:rsidR="00F50607" w:rsidRPr="00AE3554" w:rsidRDefault="00F50607" w:rsidP="00E806F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E3554" w:rsidRPr="00AE3554" w14:paraId="3CF809BC" w14:textId="77777777" w:rsidTr="00E806F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8BAB8" w14:textId="77777777" w:rsidR="00F50607" w:rsidRPr="00AE3554" w:rsidRDefault="00F50607" w:rsidP="00E806F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E3554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FFEE9" w14:textId="77777777" w:rsidR="00F50607" w:rsidRPr="00AE3554" w:rsidRDefault="00F50607" w:rsidP="00E806F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E3554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2F0DD" w14:textId="77777777" w:rsidR="00F50607" w:rsidRPr="00AE3554" w:rsidRDefault="00F50607" w:rsidP="00E806F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E3554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EF4F3" w14:textId="77777777" w:rsidR="00F50607" w:rsidRPr="00AE3554" w:rsidRDefault="00F50607" w:rsidP="00E806F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E3554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7DDA1" w14:textId="77777777" w:rsidR="00F50607" w:rsidRPr="00AE3554" w:rsidRDefault="00F50607" w:rsidP="00E806F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E3554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E2AAE" w14:textId="77777777" w:rsidR="00F50607" w:rsidRPr="00AE3554" w:rsidRDefault="00F50607" w:rsidP="00E806F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E3554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</w:tr>
      <w:tr w:rsidR="00AE3554" w:rsidRPr="00AE3554" w14:paraId="07D2A8C6" w14:textId="77777777" w:rsidTr="00E806F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A57CD" w14:textId="77777777" w:rsidR="00F50607" w:rsidRPr="00AE3554" w:rsidRDefault="00F50607" w:rsidP="00E806F4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71988" w14:textId="77777777" w:rsidR="00F50607" w:rsidRPr="00AE3554" w:rsidRDefault="00F50607" w:rsidP="00E806F4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B49E0" w14:textId="77777777" w:rsidR="00F50607" w:rsidRPr="00AE3554" w:rsidRDefault="00F50607" w:rsidP="00E806F4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DFD8C" w14:textId="77777777" w:rsidR="00F50607" w:rsidRPr="00AE3554" w:rsidRDefault="00F50607" w:rsidP="00E806F4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4E8A3" w14:textId="77777777" w:rsidR="00F50607" w:rsidRPr="00AE3554" w:rsidRDefault="00F50607" w:rsidP="00E806F4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D6399" w14:textId="77777777" w:rsidR="00F50607" w:rsidRPr="00AE3554" w:rsidRDefault="00F50607" w:rsidP="00E806F4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E3554" w:rsidRPr="00AE3554" w14:paraId="662D58FB" w14:textId="77777777" w:rsidTr="00E806F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16349" w14:textId="77777777" w:rsidR="00F50607" w:rsidRPr="00AE3554" w:rsidRDefault="00F50607" w:rsidP="00E806F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E3554">
              <w:rPr>
                <w:rFonts w:eastAsia="Calibri"/>
                <w:sz w:val="24"/>
                <w:szCs w:val="24"/>
                <w:lang w:eastAsia="en-US"/>
              </w:rPr>
              <w:t>Всего: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AB991" w14:textId="77777777" w:rsidR="00F50607" w:rsidRPr="00AE3554" w:rsidRDefault="00F50607" w:rsidP="00E806F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E3554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DC58C" w14:textId="77777777" w:rsidR="00F50607" w:rsidRPr="00AE3554" w:rsidRDefault="00F50607" w:rsidP="00E806F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E3554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0457A" w14:textId="77777777" w:rsidR="00F50607" w:rsidRPr="00AE3554" w:rsidRDefault="00F50607" w:rsidP="00E806F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E3554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64D4F" w14:textId="77777777" w:rsidR="00F50607" w:rsidRPr="00AE3554" w:rsidRDefault="00F50607" w:rsidP="00E806F4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0B06F" w14:textId="77777777" w:rsidR="00F50607" w:rsidRPr="00AE3554" w:rsidRDefault="00F50607" w:rsidP="00E806F4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14:paraId="74BB7A09" w14:textId="77777777" w:rsidR="00F50607" w:rsidRPr="00AE3554" w:rsidRDefault="00F50607" w:rsidP="00F50607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</w:p>
    <w:p w14:paraId="574597D7" w14:textId="77777777" w:rsidR="00F50607" w:rsidRPr="00AE3554" w:rsidRDefault="00F50607" w:rsidP="00F50607">
      <w:pPr>
        <w:autoSpaceDE w:val="0"/>
        <w:autoSpaceDN w:val="0"/>
        <w:adjustRightInd w:val="0"/>
        <w:ind w:left="709"/>
        <w:jc w:val="both"/>
        <w:rPr>
          <w:rFonts w:eastAsia="Calibri"/>
          <w:sz w:val="24"/>
          <w:szCs w:val="24"/>
          <w:lang w:eastAsia="en-US"/>
        </w:rPr>
      </w:pPr>
      <w:r w:rsidRPr="00AE3554">
        <w:rPr>
          <w:rFonts w:eastAsia="Calibri"/>
          <w:sz w:val="24"/>
          <w:szCs w:val="24"/>
          <w:lang w:eastAsia="en-US"/>
        </w:rPr>
        <w:t>Руководитель получателя субсидий</w:t>
      </w:r>
    </w:p>
    <w:p w14:paraId="23DEF497" w14:textId="77777777" w:rsidR="00F50607" w:rsidRPr="00AE3554" w:rsidRDefault="00F50607" w:rsidP="00F50607">
      <w:pPr>
        <w:autoSpaceDE w:val="0"/>
        <w:autoSpaceDN w:val="0"/>
        <w:adjustRightInd w:val="0"/>
        <w:ind w:left="709"/>
        <w:jc w:val="both"/>
        <w:rPr>
          <w:rFonts w:eastAsia="Calibri"/>
          <w:sz w:val="24"/>
          <w:szCs w:val="24"/>
          <w:lang w:eastAsia="en-US"/>
        </w:rPr>
      </w:pPr>
      <w:r w:rsidRPr="00AE3554">
        <w:rPr>
          <w:rFonts w:eastAsia="Calibri"/>
          <w:sz w:val="24"/>
          <w:szCs w:val="24"/>
          <w:lang w:eastAsia="en-US"/>
        </w:rPr>
        <w:t>_______________________________________________</w:t>
      </w:r>
    </w:p>
    <w:p w14:paraId="3B5A0465" w14:textId="77777777" w:rsidR="00F50607" w:rsidRPr="00AE3554" w:rsidRDefault="00F50607" w:rsidP="00F50607">
      <w:pPr>
        <w:autoSpaceDE w:val="0"/>
        <w:autoSpaceDN w:val="0"/>
        <w:adjustRightInd w:val="0"/>
        <w:ind w:left="709"/>
        <w:jc w:val="both"/>
        <w:rPr>
          <w:rFonts w:eastAsia="Calibri"/>
          <w:sz w:val="24"/>
          <w:szCs w:val="24"/>
          <w:lang w:eastAsia="en-US"/>
        </w:rPr>
      </w:pPr>
      <w:r w:rsidRPr="00AE3554">
        <w:rPr>
          <w:rFonts w:eastAsia="Calibri"/>
          <w:sz w:val="24"/>
          <w:szCs w:val="24"/>
          <w:lang w:eastAsia="en-US"/>
        </w:rPr>
        <w:t xml:space="preserve">        (</w:t>
      </w:r>
      <w:proofErr w:type="gramStart"/>
      <w:r w:rsidRPr="00AE3554">
        <w:rPr>
          <w:rFonts w:eastAsia="Calibri"/>
          <w:sz w:val="24"/>
          <w:szCs w:val="24"/>
          <w:lang w:eastAsia="en-US"/>
        </w:rPr>
        <w:t xml:space="preserve">подпись)   </w:t>
      </w:r>
      <w:proofErr w:type="gramEnd"/>
      <w:r w:rsidRPr="00AE3554">
        <w:rPr>
          <w:rFonts w:eastAsia="Calibri"/>
          <w:sz w:val="24"/>
          <w:szCs w:val="24"/>
          <w:lang w:eastAsia="en-US"/>
        </w:rPr>
        <w:t xml:space="preserve">          (Ф.И.О.)</w:t>
      </w:r>
    </w:p>
    <w:p w14:paraId="076771BC" w14:textId="77777777" w:rsidR="00F50607" w:rsidRPr="00AE3554" w:rsidRDefault="00F50607" w:rsidP="00F50607">
      <w:pPr>
        <w:autoSpaceDE w:val="0"/>
        <w:autoSpaceDN w:val="0"/>
        <w:adjustRightInd w:val="0"/>
        <w:ind w:left="709"/>
        <w:jc w:val="both"/>
        <w:rPr>
          <w:rFonts w:eastAsia="Calibri"/>
          <w:sz w:val="24"/>
          <w:szCs w:val="24"/>
          <w:lang w:eastAsia="en-US"/>
        </w:rPr>
      </w:pPr>
    </w:p>
    <w:p w14:paraId="2682E103" w14:textId="77777777" w:rsidR="00F50607" w:rsidRPr="00AE3554" w:rsidRDefault="00F50607" w:rsidP="00F50607">
      <w:pPr>
        <w:autoSpaceDE w:val="0"/>
        <w:autoSpaceDN w:val="0"/>
        <w:adjustRightInd w:val="0"/>
        <w:ind w:left="709"/>
        <w:jc w:val="both"/>
        <w:rPr>
          <w:rFonts w:eastAsia="Calibri"/>
          <w:sz w:val="24"/>
          <w:szCs w:val="24"/>
          <w:lang w:eastAsia="en-US"/>
        </w:rPr>
      </w:pPr>
      <w:r w:rsidRPr="00AE3554">
        <w:rPr>
          <w:rFonts w:eastAsia="Calibri"/>
          <w:sz w:val="24"/>
          <w:szCs w:val="24"/>
          <w:lang w:eastAsia="en-US"/>
        </w:rPr>
        <w:t>Главный бухгалтер получателя субсидий</w:t>
      </w:r>
    </w:p>
    <w:p w14:paraId="05FEEDE9" w14:textId="77777777" w:rsidR="00F50607" w:rsidRPr="00AE3554" w:rsidRDefault="00F50607" w:rsidP="00F50607">
      <w:pPr>
        <w:autoSpaceDE w:val="0"/>
        <w:autoSpaceDN w:val="0"/>
        <w:adjustRightInd w:val="0"/>
        <w:ind w:left="709"/>
        <w:jc w:val="both"/>
        <w:rPr>
          <w:rFonts w:eastAsia="Calibri"/>
          <w:sz w:val="24"/>
          <w:szCs w:val="24"/>
          <w:lang w:eastAsia="en-US"/>
        </w:rPr>
      </w:pPr>
      <w:r w:rsidRPr="00AE3554">
        <w:rPr>
          <w:rFonts w:eastAsia="Calibri"/>
          <w:sz w:val="24"/>
          <w:szCs w:val="24"/>
          <w:lang w:eastAsia="en-US"/>
        </w:rPr>
        <w:t>_______________________________________________</w:t>
      </w:r>
    </w:p>
    <w:p w14:paraId="1FF9B181" w14:textId="77777777" w:rsidR="00F50607" w:rsidRPr="00AE3554" w:rsidRDefault="00F50607" w:rsidP="00F50607">
      <w:pPr>
        <w:autoSpaceDE w:val="0"/>
        <w:autoSpaceDN w:val="0"/>
        <w:adjustRightInd w:val="0"/>
        <w:ind w:left="709"/>
        <w:jc w:val="both"/>
        <w:rPr>
          <w:rFonts w:eastAsia="Calibri"/>
          <w:sz w:val="24"/>
          <w:szCs w:val="24"/>
          <w:lang w:eastAsia="en-US"/>
        </w:rPr>
      </w:pPr>
      <w:r w:rsidRPr="00AE3554">
        <w:rPr>
          <w:rFonts w:eastAsia="Calibri"/>
          <w:sz w:val="24"/>
          <w:szCs w:val="24"/>
          <w:lang w:eastAsia="en-US"/>
        </w:rPr>
        <w:t xml:space="preserve">        (</w:t>
      </w:r>
      <w:proofErr w:type="gramStart"/>
      <w:r w:rsidRPr="00AE3554">
        <w:rPr>
          <w:rFonts w:eastAsia="Calibri"/>
          <w:sz w:val="24"/>
          <w:szCs w:val="24"/>
          <w:lang w:eastAsia="en-US"/>
        </w:rPr>
        <w:t xml:space="preserve">подпись)   </w:t>
      </w:r>
      <w:proofErr w:type="gramEnd"/>
      <w:r w:rsidRPr="00AE3554">
        <w:rPr>
          <w:rFonts w:eastAsia="Calibri"/>
          <w:sz w:val="24"/>
          <w:szCs w:val="24"/>
          <w:lang w:eastAsia="en-US"/>
        </w:rPr>
        <w:t xml:space="preserve">          (Ф.И.О.)</w:t>
      </w:r>
    </w:p>
    <w:p w14:paraId="491B5BA2" w14:textId="77777777" w:rsidR="00F50607" w:rsidRPr="00AE3554" w:rsidRDefault="00F50607" w:rsidP="00F50607">
      <w:pPr>
        <w:autoSpaceDE w:val="0"/>
        <w:autoSpaceDN w:val="0"/>
        <w:adjustRightInd w:val="0"/>
        <w:ind w:left="709"/>
        <w:jc w:val="both"/>
        <w:rPr>
          <w:rFonts w:eastAsia="Calibri"/>
          <w:sz w:val="24"/>
          <w:szCs w:val="24"/>
          <w:lang w:eastAsia="en-US"/>
        </w:rPr>
      </w:pPr>
    </w:p>
    <w:p w14:paraId="3997316A" w14:textId="77777777" w:rsidR="00F50607" w:rsidRPr="00AE3554" w:rsidRDefault="00F50607" w:rsidP="00F50607">
      <w:pPr>
        <w:autoSpaceDE w:val="0"/>
        <w:autoSpaceDN w:val="0"/>
        <w:adjustRightInd w:val="0"/>
        <w:ind w:left="709"/>
        <w:jc w:val="both"/>
        <w:rPr>
          <w:rFonts w:eastAsia="Calibri"/>
          <w:sz w:val="24"/>
          <w:szCs w:val="24"/>
          <w:lang w:eastAsia="en-US"/>
        </w:rPr>
      </w:pPr>
      <w:r w:rsidRPr="00AE3554">
        <w:rPr>
          <w:rFonts w:eastAsia="Calibri"/>
          <w:sz w:val="24"/>
          <w:szCs w:val="24"/>
          <w:lang w:eastAsia="en-US"/>
        </w:rPr>
        <w:t>М.П. (при наличии) «___» _____________ 20 ___ г.</w:t>
      </w:r>
    </w:p>
    <w:p w14:paraId="784F87FF" w14:textId="77777777" w:rsidR="00F50607" w:rsidRPr="00AE3554" w:rsidRDefault="00F50607" w:rsidP="00F50607">
      <w:pPr>
        <w:autoSpaceDE w:val="0"/>
        <w:autoSpaceDN w:val="0"/>
        <w:adjustRightInd w:val="0"/>
        <w:ind w:left="709"/>
        <w:jc w:val="both"/>
        <w:rPr>
          <w:rFonts w:eastAsia="Calibri"/>
          <w:sz w:val="24"/>
          <w:szCs w:val="24"/>
          <w:lang w:eastAsia="en-US"/>
        </w:rPr>
      </w:pPr>
    </w:p>
    <w:p w14:paraId="1E212F56" w14:textId="77777777" w:rsidR="00F50607" w:rsidRPr="00AE3554" w:rsidRDefault="00F50607" w:rsidP="00F50607">
      <w:pPr>
        <w:autoSpaceDE w:val="0"/>
        <w:autoSpaceDN w:val="0"/>
        <w:adjustRightInd w:val="0"/>
        <w:ind w:left="709"/>
        <w:jc w:val="both"/>
        <w:rPr>
          <w:rFonts w:eastAsia="Calibri"/>
          <w:sz w:val="24"/>
          <w:szCs w:val="24"/>
          <w:lang w:eastAsia="en-US"/>
        </w:rPr>
      </w:pPr>
      <w:r w:rsidRPr="00AE3554">
        <w:rPr>
          <w:rFonts w:eastAsia="Calibri"/>
          <w:sz w:val="24"/>
          <w:szCs w:val="24"/>
          <w:lang w:eastAsia="en-US"/>
        </w:rPr>
        <w:t>Исполнитель _________________ телефон ______________</w:t>
      </w:r>
    </w:p>
    <w:p w14:paraId="238C32D8" w14:textId="77777777" w:rsidR="001F3248" w:rsidRPr="00AE3554" w:rsidRDefault="001F3248" w:rsidP="009C2AAA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sectPr w:rsidR="001F3248" w:rsidRPr="00AE3554" w:rsidSect="00AD5A6A">
      <w:pgSz w:w="11906" w:h="16838" w:code="9"/>
      <w:pgMar w:top="1134" w:right="851" w:bottom="99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35BC7" w14:textId="77777777" w:rsidR="00F7405B" w:rsidRDefault="00F7405B">
      <w:r>
        <w:separator/>
      </w:r>
    </w:p>
  </w:endnote>
  <w:endnote w:type="continuationSeparator" w:id="0">
    <w:p w14:paraId="3CDB4C17" w14:textId="77777777" w:rsidR="00F7405B" w:rsidRDefault="00F74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Arial"/>
    <w:charset w:val="00"/>
    <w:family w:val="roman"/>
    <w:pitch w:val="variable"/>
  </w:font>
  <w:font w:name="Source Han Sans CN Regular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DDA010" w14:textId="77777777" w:rsidR="00F7405B" w:rsidRDefault="00F7405B">
      <w:r>
        <w:separator/>
      </w:r>
    </w:p>
  </w:footnote>
  <w:footnote w:type="continuationSeparator" w:id="0">
    <w:p w14:paraId="584CA7F5" w14:textId="77777777" w:rsidR="00F7405B" w:rsidRDefault="00F740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26A6A"/>
    <w:multiLevelType w:val="hybridMultilevel"/>
    <w:tmpl w:val="47D06256"/>
    <w:lvl w:ilvl="0" w:tplc="1806DEA6">
      <w:start w:val="1"/>
      <w:numFmt w:val="decimal"/>
      <w:lvlText w:val="%1."/>
      <w:lvlJc w:val="left"/>
      <w:pPr>
        <w:ind w:left="1728" w:hanging="1008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29009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E97"/>
    <w:rsid w:val="00000F73"/>
    <w:rsid w:val="00004140"/>
    <w:rsid w:val="00005158"/>
    <w:rsid w:val="00005916"/>
    <w:rsid w:val="000068B6"/>
    <w:rsid w:val="000118E2"/>
    <w:rsid w:val="00014419"/>
    <w:rsid w:val="00015A93"/>
    <w:rsid w:val="00016668"/>
    <w:rsid w:val="000227A6"/>
    <w:rsid w:val="00023242"/>
    <w:rsid w:val="00025981"/>
    <w:rsid w:val="00027973"/>
    <w:rsid w:val="00027E0E"/>
    <w:rsid w:val="0003041E"/>
    <w:rsid w:val="00031DAC"/>
    <w:rsid w:val="00032124"/>
    <w:rsid w:val="000339EF"/>
    <w:rsid w:val="00037F01"/>
    <w:rsid w:val="000418C5"/>
    <w:rsid w:val="0004330F"/>
    <w:rsid w:val="00043AC4"/>
    <w:rsid w:val="00044B2D"/>
    <w:rsid w:val="00044FAD"/>
    <w:rsid w:val="00050A36"/>
    <w:rsid w:val="00056B6F"/>
    <w:rsid w:val="00056D3D"/>
    <w:rsid w:val="00057ACE"/>
    <w:rsid w:val="000632C0"/>
    <w:rsid w:val="00064429"/>
    <w:rsid w:val="00067152"/>
    <w:rsid w:val="0008267D"/>
    <w:rsid w:val="00083265"/>
    <w:rsid w:val="0008659E"/>
    <w:rsid w:val="00090813"/>
    <w:rsid w:val="00092B01"/>
    <w:rsid w:val="00094EE1"/>
    <w:rsid w:val="000A02ED"/>
    <w:rsid w:val="000A1A89"/>
    <w:rsid w:val="000A2596"/>
    <w:rsid w:val="000A653E"/>
    <w:rsid w:val="000B1160"/>
    <w:rsid w:val="000B2AC3"/>
    <w:rsid w:val="000B3A5C"/>
    <w:rsid w:val="000B659E"/>
    <w:rsid w:val="000C3696"/>
    <w:rsid w:val="000C4472"/>
    <w:rsid w:val="000C5F52"/>
    <w:rsid w:val="000D1388"/>
    <w:rsid w:val="000D1EE4"/>
    <w:rsid w:val="000D3D21"/>
    <w:rsid w:val="000E1518"/>
    <w:rsid w:val="000E2D46"/>
    <w:rsid w:val="000E38B6"/>
    <w:rsid w:val="000F2BFC"/>
    <w:rsid w:val="000F30D9"/>
    <w:rsid w:val="000F4F75"/>
    <w:rsid w:val="000F613F"/>
    <w:rsid w:val="000F6B6A"/>
    <w:rsid w:val="001002A9"/>
    <w:rsid w:val="0010207F"/>
    <w:rsid w:val="001028E4"/>
    <w:rsid w:val="00103085"/>
    <w:rsid w:val="00103B33"/>
    <w:rsid w:val="001067FD"/>
    <w:rsid w:val="0010744C"/>
    <w:rsid w:val="0011314B"/>
    <w:rsid w:val="001154B6"/>
    <w:rsid w:val="00115D79"/>
    <w:rsid w:val="00116660"/>
    <w:rsid w:val="00117319"/>
    <w:rsid w:val="0012039B"/>
    <w:rsid w:val="00124179"/>
    <w:rsid w:val="0012454E"/>
    <w:rsid w:val="0012557C"/>
    <w:rsid w:val="00127A31"/>
    <w:rsid w:val="00127B57"/>
    <w:rsid w:val="00132FCB"/>
    <w:rsid w:val="00133BD2"/>
    <w:rsid w:val="00134607"/>
    <w:rsid w:val="00135232"/>
    <w:rsid w:val="001405A2"/>
    <w:rsid w:val="00141A98"/>
    <w:rsid w:val="00142D4C"/>
    <w:rsid w:val="001432E3"/>
    <w:rsid w:val="00144E13"/>
    <w:rsid w:val="00153C3B"/>
    <w:rsid w:val="00154605"/>
    <w:rsid w:val="00167380"/>
    <w:rsid w:val="00170361"/>
    <w:rsid w:val="00171185"/>
    <w:rsid w:val="001816FB"/>
    <w:rsid w:val="00182CA5"/>
    <w:rsid w:val="0018453D"/>
    <w:rsid w:val="00185134"/>
    <w:rsid w:val="00187E8D"/>
    <w:rsid w:val="00190DEE"/>
    <w:rsid w:val="0019144C"/>
    <w:rsid w:val="00193221"/>
    <w:rsid w:val="00194532"/>
    <w:rsid w:val="001965D9"/>
    <w:rsid w:val="00197BE4"/>
    <w:rsid w:val="001A22C4"/>
    <w:rsid w:val="001A6BFD"/>
    <w:rsid w:val="001A6DA5"/>
    <w:rsid w:val="001A7055"/>
    <w:rsid w:val="001B136E"/>
    <w:rsid w:val="001B2B83"/>
    <w:rsid w:val="001B4A2B"/>
    <w:rsid w:val="001B60E5"/>
    <w:rsid w:val="001B7704"/>
    <w:rsid w:val="001B7A0D"/>
    <w:rsid w:val="001C2FBB"/>
    <w:rsid w:val="001C3F57"/>
    <w:rsid w:val="001D255F"/>
    <w:rsid w:val="001E1E7B"/>
    <w:rsid w:val="001E3F28"/>
    <w:rsid w:val="001E5E85"/>
    <w:rsid w:val="001E692E"/>
    <w:rsid w:val="001E697B"/>
    <w:rsid w:val="001F0479"/>
    <w:rsid w:val="001F10C1"/>
    <w:rsid w:val="001F2092"/>
    <w:rsid w:val="001F239C"/>
    <w:rsid w:val="001F3248"/>
    <w:rsid w:val="001F344D"/>
    <w:rsid w:val="00202E5D"/>
    <w:rsid w:val="002047DA"/>
    <w:rsid w:val="0020481F"/>
    <w:rsid w:val="00204F72"/>
    <w:rsid w:val="00205382"/>
    <w:rsid w:val="002101E8"/>
    <w:rsid w:val="00215255"/>
    <w:rsid w:val="0022159D"/>
    <w:rsid w:val="00222672"/>
    <w:rsid w:val="00222EF6"/>
    <w:rsid w:val="00223376"/>
    <w:rsid w:val="00224500"/>
    <w:rsid w:val="00226525"/>
    <w:rsid w:val="0023344F"/>
    <w:rsid w:val="00236D14"/>
    <w:rsid w:val="00240809"/>
    <w:rsid w:val="00240CBB"/>
    <w:rsid w:val="00243323"/>
    <w:rsid w:val="0024384B"/>
    <w:rsid w:val="00243E9A"/>
    <w:rsid w:val="00246D48"/>
    <w:rsid w:val="00247297"/>
    <w:rsid w:val="00247945"/>
    <w:rsid w:val="0025017C"/>
    <w:rsid w:val="002523C2"/>
    <w:rsid w:val="00253FC6"/>
    <w:rsid w:val="002540B6"/>
    <w:rsid w:val="00254EAB"/>
    <w:rsid w:val="00263CAD"/>
    <w:rsid w:val="0026599D"/>
    <w:rsid w:val="00267C4B"/>
    <w:rsid w:val="002709FF"/>
    <w:rsid w:val="00270D7B"/>
    <w:rsid w:val="00271AE9"/>
    <w:rsid w:val="00273EBE"/>
    <w:rsid w:val="00277446"/>
    <w:rsid w:val="002810C4"/>
    <w:rsid w:val="00284D79"/>
    <w:rsid w:val="002861BB"/>
    <w:rsid w:val="002863DD"/>
    <w:rsid w:val="0029169F"/>
    <w:rsid w:val="00291E17"/>
    <w:rsid w:val="0029219B"/>
    <w:rsid w:val="002972C8"/>
    <w:rsid w:val="002A2CC8"/>
    <w:rsid w:val="002B01C4"/>
    <w:rsid w:val="002B2E8B"/>
    <w:rsid w:val="002B2EBA"/>
    <w:rsid w:val="002B3581"/>
    <w:rsid w:val="002B4F3D"/>
    <w:rsid w:val="002B671E"/>
    <w:rsid w:val="002B6B95"/>
    <w:rsid w:val="002B7599"/>
    <w:rsid w:val="002B7AAC"/>
    <w:rsid w:val="002C0D85"/>
    <w:rsid w:val="002C57B2"/>
    <w:rsid w:val="002D1C68"/>
    <w:rsid w:val="002D5C1F"/>
    <w:rsid w:val="002D6828"/>
    <w:rsid w:val="002E3A70"/>
    <w:rsid w:val="002E4314"/>
    <w:rsid w:val="002E6466"/>
    <w:rsid w:val="002E6EAF"/>
    <w:rsid w:val="002F2CE6"/>
    <w:rsid w:val="002F2F6F"/>
    <w:rsid w:val="002F31BE"/>
    <w:rsid w:val="002F3D33"/>
    <w:rsid w:val="002F5C2D"/>
    <w:rsid w:val="00302442"/>
    <w:rsid w:val="003025F6"/>
    <w:rsid w:val="00304587"/>
    <w:rsid w:val="00305984"/>
    <w:rsid w:val="0031026E"/>
    <w:rsid w:val="0031178C"/>
    <w:rsid w:val="00311D7F"/>
    <w:rsid w:val="003138A4"/>
    <w:rsid w:val="00316A8A"/>
    <w:rsid w:val="0031729E"/>
    <w:rsid w:val="00321AD8"/>
    <w:rsid w:val="003275E4"/>
    <w:rsid w:val="00331031"/>
    <w:rsid w:val="00333585"/>
    <w:rsid w:val="00335810"/>
    <w:rsid w:val="003358AC"/>
    <w:rsid w:val="0033597A"/>
    <w:rsid w:val="00335AA1"/>
    <w:rsid w:val="00336C30"/>
    <w:rsid w:val="00340533"/>
    <w:rsid w:val="003525B7"/>
    <w:rsid w:val="00352653"/>
    <w:rsid w:val="00356691"/>
    <w:rsid w:val="00356A89"/>
    <w:rsid w:val="003601B4"/>
    <w:rsid w:val="00361371"/>
    <w:rsid w:val="003613DD"/>
    <w:rsid w:val="00364030"/>
    <w:rsid w:val="00364235"/>
    <w:rsid w:val="003725C0"/>
    <w:rsid w:val="003743E0"/>
    <w:rsid w:val="003757BA"/>
    <w:rsid w:val="00375BB3"/>
    <w:rsid w:val="0037664C"/>
    <w:rsid w:val="00376DEF"/>
    <w:rsid w:val="00376FF6"/>
    <w:rsid w:val="00377A36"/>
    <w:rsid w:val="003812B6"/>
    <w:rsid w:val="00381C44"/>
    <w:rsid w:val="00382BAE"/>
    <w:rsid w:val="00384195"/>
    <w:rsid w:val="003843C1"/>
    <w:rsid w:val="003917F9"/>
    <w:rsid w:val="00393BC4"/>
    <w:rsid w:val="003967AF"/>
    <w:rsid w:val="003A0978"/>
    <w:rsid w:val="003A197C"/>
    <w:rsid w:val="003A360B"/>
    <w:rsid w:val="003A5E32"/>
    <w:rsid w:val="003A7E44"/>
    <w:rsid w:val="003B35BF"/>
    <w:rsid w:val="003C460F"/>
    <w:rsid w:val="003C7036"/>
    <w:rsid w:val="003D0880"/>
    <w:rsid w:val="003D31E5"/>
    <w:rsid w:val="003D7241"/>
    <w:rsid w:val="003D7544"/>
    <w:rsid w:val="003D763E"/>
    <w:rsid w:val="003E01E5"/>
    <w:rsid w:val="003E3C4B"/>
    <w:rsid w:val="003E467C"/>
    <w:rsid w:val="003E5409"/>
    <w:rsid w:val="003E727F"/>
    <w:rsid w:val="003E73CC"/>
    <w:rsid w:val="003F1BCF"/>
    <w:rsid w:val="003F213B"/>
    <w:rsid w:val="003F31CD"/>
    <w:rsid w:val="003F44DC"/>
    <w:rsid w:val="003F4852"/>
    <w:rsid w:val="003F4EA4"/>
    <w:rsid w:val="003F6B24"/>
    <w:rsid w:val="00402B40"/>
    <w:rsid w:val="00404643"/>
    <w:rsid w:val="00405930"/>
    <w:rsid w:val="00406F2E"/>
    <w:rsid w:val="00410E1A"/>
    <w:rsid w:val="00412955"/>
    <w:rsid w:val="0041339E"/>
    <w:rsid w:val="0041399F"/>
    <w:rsid w:val="00417D6B"/>
    <w:rsid w:val="004202A9"/>
    <w:rsid w:val="00422848"/>
    <w:rsid w:val="00422C5C"/>
    <w:rsid w:val="00423E49"/>
    <w:rsid w:val="00424186"/>
    <w:rsid w:val="00424900"/>
    <w:rsid w:val="00424980"/>
    <w:rsid w:val="0042585B"/>
    <w:rsid w:val="00426FF1"/>
    <w:rsid w:val="0043119B"/>
    <w:rsid w:val="00431509"/>
    <w:rsid w:val="0043691F"/>
    <w:rsid w:val="0043695C"/>
    <w:rsid w:val="0043799E"/>
    <w:rsid w:val="0044043A"/>
    <w:rsid w:val="004416E5"/>
    <w:rsid w:val="00442AB8"/>
    <w:rsid w:val="00442EF8"/>
    <w:rsid w:val="004431B7"/>
    <w:rsid w:val="00444182"/>
    <w:rsid w:val="00446902"/>
    <w:rsid w:val="00447194"/>
    <w:rsid w:val="004509A7"/>
    <w:rsid w:val="00451963"/>
    <w:rsid w:val="00455415"/>
    <w:rsid w:val="00457052"/>
    <w:rsid w:val="00461690"/>
    <w:rsid w:val="00462DE0"/>
    <w:rsid w:val="00463045"/>
    <w:rsid w:val="00464E33"/>
    <w:rsid w:val="00470860"/>
    <w:rsid w:val="00472541"/>
    <w:rsid w:val="00473D44"/>
    <w:rsid w:val="0047451C"/>
    <w:rsid w:val="0047516F"/>
    <w:rsid w:val="0048128E"/>
    <w:rsid w:val="004827C1"/>
    <w:rsid w:val="004830C1"/>
    <w:rsid w:val="00487FF3"/>
    <w:rsid w:val="004906E3"/>
    <w:rsid w:val="00494838"/>
    <w:rsid w:val="0049613D"/>
    <w:rsid w:val="004966FF"/>
    <w:rsid w:val="00497380"/>
    <w:rsid w:val="00497EF8"/>
    <w:rsid w:val="004B1242"/>
    <w:rsid w:val="004B36E4"/>
    <w:rsid w:val="004B53F7"/>
    <w:rsid w:val="004B54B5"/>
    <w:rsid w:val="004B62DF"/>
    <w:rsid w:val="004C1F5B"/>
    <w:rsid w:val="004C485F"/>
    <w:rsid w:val="004C49A1"/>
    <w:rsid w:val="004C7472"/>
    <w:rsid w:val="004C7ABC"/>
    <w:rsid w:val="004D01F7"/>
    <w:rsid w:val="004D062E"/>
    <w:rsid w:val="004D256E"/>
    <w:rsid w:val="004D379D"/>
    <w:rsid w:val="004D3876"/>
    <w:rsid w:val="004D4AA2"/>
    <w:rsid w:val="004E6022"/>
    <w:rsid w:val="004E64CB"/>
    <w:rsid w:val="004E65A0"/>
    <w:rsid w:val="004E7BF3"/>
    <w:rsid w:val="004F2F09"/>
    <w:rsid w:val="004F3426"/>
    <w:rsid w:val="004F7029"/>
    <w:rsid w:val="005011D3"/>
    <w:rsid w:val="00503726"/>
    <w:rsid w:val="00513367"/>
    <w:rsid w:val="00520AC7"/>
    <w:rsid w:val="005212EF"/>
    <w:rsid w:val="00521668"/>
    <w:rsid w:val="00522D47"/>
    <w:rsid w:val="005237B7"/>
    <w:rsid w:val="00523931"/>
    <w:rsid w:val="0053377A"/>
    <w:rsid w:val="00536389"/>
    <w:rsid w:val="0053788E"/>
    <w:rsid w:val="005429FE"/>
    <w:rsid w:val="0054374E"/>
    <w:rsid w:val="00551A8B"/>
    <w:rsid w:val="00552681"/>
    <w:rsid w:val="00555109"/>
    <w:rsid w:val="00557164"/>
    <w:rsid w:val="00560C6D"/>
    <w:rsid w:val="0056559C"/>
    <w:rsid w:val="00571623"/>
    <w:rsid w:val="0057317B"/>
    <w:rsid w:val="00573371"/>
    <w:rsid w:val="00576AFC"/>
    <w:rsid w:val="00576E6B"/>
    <w:rsid w:val="00580FB7"/>
    <w:rsid w:val="00581672"/>
    <w:rsid w:val="00583337"/>
    <w:rsid w:val="00584074"/>
    <w:rsid w:val="00584CD7"/>
    <w:rsid w:val="005862ED"/>
    <w:rsid w:val="005902F5"/>
    <w:rsid w:val="005906A2"/>
    <w:rsid w:val="00596049"/>
    <w:rsid w:val="00597829"/>
    <w:rsid w:val="005A2C6C"/>
    <w:rsid w:val="005A2D82"/>
    <w:rsid w:val="005A4689"/>
    <w:rsid w:val="005A4A52"/>
    <w:rsid w:val="005A4D13"/>
    <w:rsid w:val="005A648A"/>
    <w:rsid w:val="005B1A00"/>
    <w:rsid w:val="005B3FB0"/>
    <w:rsid w:val="005B6B44"/>
    <w:rsid w:val="005C38CD"/>
    <w:rsid w:val="005C6843"/>
    <w:rsid w:val="005C6F58"/>
    <w:rsid w:val="005D01F0"/>
    <w:rsid w:val="005D33C4"/>
    <w:rsid w:val="005D34B1"/>
    <w:rsid w:val="005E257F"/>
    <w:rsid w:val="005E5116"/>
    <w:rsid w:val="005E6FA4"/>
    <w:rsid w:val="005E7690"/>
    <w:rsid w:val="005F0808"/>
    <w:rsid w:val="005F299D"/>
    <w:rsid w:val="005F29BD"/>
    <w:rsid w:val="005F35CA"/>
    <w:rsid w:val="005F3B10"/>
    <w:rsid w:val="005F3E5E"/>
    <w:rsid w:val="005F50F3"/>
    <w:rsid w:val="005F7705"/>
    <w:rsid w:val="00601B6E"/>
    <w:rsid w:val="006058E1"/>
    <w:rsid w:val="00606862"/>
    <w:rsid w:val="0061283E"/>
    <w:rsid w:val="006129CF"/>
    <w:rsid w:val="00613B57"/>
    <w:rsid w:val="00613E10"/>
    <w:rsid w:val="006154FB"/>
    <w:rsid w:val="0062030E"/>
    <w:rsid w:val="00620763"/>
    <w:rsid w:val="006246CD"/>
    <w:rsid w:val="00631FD5"/>
    <w:rsid w:val="00632F9B"/>
    <w:rsid w:val="00634E36"/>
    <w:rsid w:val="00641FC7"/>
    <w:rsid w:val="00642B02"/>
    <w:rsid w:val="0064654E"/>
    <w:rsid w:val="0065583F"/>
    <w:rsid w:val="006579CE"/>
    <w:rsid w:val="006611CE"/>
    <w:rsid w:val="00663A81"/>
    <w:rsid w:val="00667CB1"/>
    <w:rsid w:val="006710F2"/>
    <w:rsid w:val="006733B2"/>
    <w:rsid w:val="00675DB0"/>
    <w:rsid w:val="00675E3D"/>
    <w:rsid w:val="0067735E"/>
    <w:rsid w:val="006774D4"/>
    <w:rsid w:val="006813E8"/>
    <w:rsid w:val="00682257"/>
    <w:rsid w:val="00683D07"/>
    <w:rsid w:val="00683EE5"/>
    <w:rsid w:val="00685930"/>
    <w:rsid w:val="00690FA8"/>
    <w:rsid w:val="0069184F"/>
    <w:rsid w:val="006927C0"/>
    <w:rsid w:val="006930A5"/>
    <w:rsid w:val="00693625"/>
    <w:rsid w:val="00693EEF"/>
    <w:rsid w:val="006A4506"/>
    <w:rsid w:val="006A528A"/>
    <w:rsid w:val="006B29EB"/>
    <w:rsid w:val="006B74CA"/>
    <w:rsid w:val="006B7809"/>
    <w:rsid w:val="006C0B36"/>
    <w:rsid w:val="006D206A"/>
    <w:rsid w:val="006D5776"/>
    <w:rsid w:val="006D5EB2"/>
    <w:rsid w:val="006E005C"/>
    <w:rsid w:val="006E1254"/>
    <w:rsid w:val="006E1776"/>
    <w:rsid w:val="006E3538"/>
    <w:rsid w:val="006E3D3A"/>
    <w:rsid w:val="006E3FC5"/>
    <w:rsid w:val="006E75B4"/>
    <w:rsid w:val="006F275E"/>
    <w:rsid w:val="006F2C25"/>
    <w:rsid w:val="006F4247"/>
    <w:rsid w:val="006F4FB4"/>
    <w:rsid w:val="00700165"/>
    <w:rsid w:val="00700C5C"/>
    <w:rsid w:val="007034B5"/>
    <w:rsid w:val="0070370F"/>
    <w:rsid w:val="00705F51"/>
    <w:rsid w:val="007111A8"/>
    <w:rsid w:val="00715470"/>
    <w:rsid w:val="007161DA"/>
    <w:rsid w:val="00717E70"/>
    <w:rsid w:val="00720D36"/>
    <w:rsid w:val="0072299F"/>
    <w:rsid w:val="00723D1E"/>
    <w:rsid w:val="007247A7"/>
    <w:rsid w:val="007259BB"/>
    <w:rsid w:val="00727186"/>
    <w:rsid w:val="007271A7"/>
    <w:rsid w:val="00730306"/>
    <w:rsid w:val="00730FBE"/>
    <w:rsid w:val="00731A91"/>
    <w:rsid w:val="007332E6"/>
    <w:rsid w:val="00734631"/>
    <w:rsid w:val="007406AE"/>
    <w:rsid w:val="0074074F"/>
    <w:rsid w:val="00741A77"/>
    <w:rsid w:val="0074218C"/>
    <w:rsid w:val="007504AC"/>
    <w:rsid w:val="007506C3"/>
    <w:rsid w:val="00750FF4"/>
    <w:rsid w:val="0075334B"/>
    <w:rsid w:val="0075360B"/>
    <w:rsid w:val="00754F72"/>
    <w:rsid w:val="007553BD"/>
    <w:rsid w:val="007557EE"/>
    <w:rsid w:val="00757D83"/>
    <w:rsid w:val="00760ECE"/>
    <w:rsid w:val="00764E95"/>
    <w:rsid w:val="00766037"/>
    <w:rsid w:val="00772F77"/>
    <w:rsid w:val="007767E5"/>
    <w:rsid w:val="00777362"/>
    <w:rsid w:val="00777D08"/>
    <w:rsid w:val="00777DF5"/>
    <w:rsid w:val="00780C69"/>
    <w:rsid w:val="00781398"/>
    <w:rsid w:val="00781725"/>
    <w:rsid w:val="0078181A"/>
    <w:rsid w:val="00787210"/>
    <w:rsid w:val="00787ABE"/>
    <w:rsid w:val="00792295"/>
    <w:rsid w:val="00795867"/>
    <w:rsid w:val="00795D84"/>
    <w:rsid w:val="00796ED4"/>
    <w:rsid w:val="007A1168"/>
    <w:rsid w:val="007A7F5F"/>
    <w:rsid w:val="007B0CBA"/>
    <w:rsid w:val="007B166B"/>
    <w:rsid w:val="007C364C"/>
    <w:rsid w:val="007C7A3D"/>
    <w:rsid w:val="007D2089"/>
    <w:rsid w:val="007D3C5E"/>
    <w:rsid w:val="007D47BB"/>
    <w:rsid w:val="007E0322"/>
    <w:rsid w:val="007E2B72"/>
    <w:rsid w:val="007E7A3F"/>
    <w:rsid w:val="007F1A97"/>
    <w:rsid w:val="007F2F85"/>
    <w:rsid w:val="007F3006"/>
    <w:rsid w:val="007F401C"/>
    <w:rsid w:val="007F62D5"/>
    <w:rsid w:val="007F70E9"/>
    <w:rsid w:val="007F7CBF"/>
    <w:rsid w:val="00800B0C"/>
    <w:rsid w:val="0080106E"/>
    <w:rsid w:val="00804705"/>
    <w:rsid w:val="00804932"/>
    <w:rsid w:val="00810AB0"/>
    <w:rsid w:val="00811EFD"/>
    <w:rsid w:val="00812496"/>
    <w:rsid w:val="00812A4B"/>
    <w:rsid w:val="00814147"/>
    <w:rsid w:val="008150CC"/>
    <w:rsid w:val="00817883"/>
    <w:rsid w:val="00817CD5"/>
    <w:rsid w:val="00820453"/>
    <w:rsid w:val="00820DDC"/>
    <w:rsid w:val="00821419"/>
    <w:rsid w:val="008217BE"/>
    <w:rsid w:val="008220E8"/>
    <w:rsid w:val="00822A33"/>
    <w:rsid w:val="00830394"/>
    <w:rsid w:val="0083072F"/>
    <w:rsid w:val="00833DD0"/>
    <w:rsid w:val="00834776"/>
    <w:rsid w:val="00834A13"/>
    <w:rsid w:val="0083747C"/>
    <w:rsid w:val="00837B48"/>
    <w:rsid w:val="0084436E"/>
    <w:rsid w:val="008449F1"/>
    <w:rsid w:val="008458C6"/>
    <w:rsid w:val="00846914"/>
    <w:rsid w:val="00851430"/>
    <w:rsid w:val="00851786"/>
    <w:rsid w:val="0085312D"/>
    <w:rsid w:val="00853724"/>
    <w:rsid w:val="00853C81"/>
    <w:rsid w:val="00856A5E"/>
    <w:rsid w:val="00860F66"/>
    <w:rsid w:val="0086645B"/>
    <w:rsid w:val="00867079"/>
    <w:rsid w:val="00870AC3"/>
    <w:rsid w:val="00872849"/>
    <w:rsid w:val="008734DF"/>
    <w:rsid w:val="00874F0E"/>
    <w:rsid w:val="00876EB1"/>
    <w:rsid w:val="008812CF"/>
    <w:rsid w:val="00886F02"/>
    <w:rsid w:val="00891EE2"/>
    <w:rsid w:val="00894D31"/>
    <w:rsid w:val="00894D47"/>
    <w:rsid w:val="00895AFA"/>
    <w:rsid w:val="00897B44"/>
    <w:rsid w:val="008A02AA"/>
    <w:rsid w:val="008A058D"/>
    <w:rsid w:val="008A4338"/>
    <w:rsid w:val="008A5D42"/>
    <w:rsid w:val="008B0E0F"/>
    <w:rsid w:val="008B13D0"/>
    <w:rsid w:val="008B4022"/>
    <w:rsid w:val="008B484C"/>
    <w:rsid w:val="008B4E47"/>
    <w:rsid w:val="008B6754"/>
    <w:rsid w:val="008C0A41"/>
    <w:rsid w:val="008C1F25"/>
    <w:rsid w:val="008C4ECA"/>
    <w:rsid w:val="008C52C5"/>
    <w:rsid w:val="008C69FD"/>
    <w:rsid w:val="008D1A9E"/>
    <w:rsid w:val="008D1F4C"/>
    <w:rsid w:val="008D300A"/>
    <w:rsid w:val="008D546A"/>
    <w:rsid w:val="008E036F"/>
    <w:rsid w:val="008E21B2"/>
    <w:rsid w:val="008E273F"/>
    <w:rsid w:val="008E7D05"/>
    <w:rsid w:val="008F118A"/>
    <w:rsid w:val="008F2667"/>
    <w:rsid w:val="008F38DD"/>
    <w:rsid w:val="008F61E4"/>
    <w:rsid w:val="009023FA"/>
    <w:rsid w:val="009035D5"/>
    <w:rsid w:val="00904A74"/>
    <w:rsid w:val="00907EC9"/>
    <w:rsid w:val="0091078B"/>
    <w:rsid w:val="009131FC"/>
    <w:rsid w:val="009175DD"/>
    <w:rsid w:val="00917937"/>
    <w:rsid w:val="009202CC"/>
    <w:rsid w:val="00921510"/>
    <w:rsid w:val="00927DEF"/>
    <w:rsid w:val="00933256"/>
    <w:rsid w:val="009349A4"/>
    <w:rsid w:val="00934AEB"/>
    <w:rsid w:val="009366CB"/>
    <w:rsid w:val="00944C34"/>
    <w:rsid w:val="009465EF"/>
    <w:rsid w:val="00951501"/>
    <w:rsid w:val="00951F91"/>
    <w:rsid w:val="009552C1"/>
    <w:rsid w:val="00955E97"/>
    <w:rsid w:val="0096025D"/>
    <w:rsid w:val="00960833"/>
    <w:rsid w:val="00960DF9"/>
    <w:rsid w:val="0096269B"/>
    <w:rsid w:val="00962A39"/>
    <w:rsid w:val="00963F30"/>
    <w:rsid w:val="00964272"/>
    <w:rsid w:val="00965FEE"/>
    <w:rsid w:val="009671F8"/>
    <w:rsid w:val="0096771A"/>
    <w:rsid w:val="00967A68"/>
    <w:rsid w:val="0097039F"/>
    <w:rsid w:val="009727C3"/>
    <w:rsid w:val="00975BEE"/>
    <w:rsid w:val="009776F1"/>
    <w:rsid w:val="009818AF"/>
    <w:rsid w:val="00994570"/>
    <w:rsid w:val="009A2BC0"/>
    <w:rsid w:val="009B068C"/>
    <w:rsid w:val="009B0D78"/>
    <w:rsid w:val="009B100C"/>
    <w:rsid w:val="009B4C71"/>
    <w:rsid w:val="009C2AAA"/>
    <w:rsid w:val="009C3C7B"/>
    <w:rsid w:val="009C533D"/>
    <w:rsid w:val="009D14EE"/>
    <w:rsid w:val="009D1636"/>
    <w:rsid w:val="009D3DB0"/>
    <w:rsid w:val="009E05FE"/>
    <w:rsid w:val="009E0824"/>
    <w:rsid w:val="009E33E8"/>
    <w:rsid w:val="009E3541"/>
    <w:rsid w:val="009E658C"/>
    <w:rsid w:val="009E797A"/>
    <w:rsid w:val="009F2376"/>
    <w:rsid w:val="009F3144"/>
    <w:rsid w:val="009F35A2"/>
    <w:rsid w:val="009F68EA"/>
    <w:rsid w:val="009F7164"/>
    <w:rsid w:val="00A01061"/>
    <w:rsid w:val="00A01858"/>
    <w:rsid w:val="00A04FE3"/>
    <w:rsid w:val="00A052F4"/>
    <w:rsid w:val="00A06130"/>
    <w:rsid w:val="00A12683"/>
    <w:rsid w:val="00A146A4"/>
    <w:rsid w:val="00A155D5"/>
    <w:rsid w:val="00A165B4"/>
    <w:rsid w:val="00A201CF"/>
    <w:rsid w:val="00A263D5"/>
    <w:rsid w:val="00A270C9"/>
    <w:rsid w:val="00A302FE"/>
    <w:rsid w:val="00A3097B"/>
    <w:rsid w:val="00A3345F"/>
    <w:rsid w:val="00A33C2A"/>
    <w:rsid w:val="00A3464D"/>
    <w:rsid w:val="00A35714"/>
    <w:rsid w:val="00A369D7"/>
    <w:rsid w:val="00A42F10"/>
    <w:rsid w:val="00A57A35"/>
    <w:rsid w:val="00A64E9E"/>
    <w:rsid w:val="00A64FD9"/>
    <w:rsid w:val="00A71969"/>
    <w:rsid w:val="00A7222B"/>
    <w:rsid w:val="00A7443E"/>
    <w:rsid w:val="00A74B08"/>
    <w:rsid w:val="00A75D80"/>
    <w:rsid w:val="00A855E3"/>
    <w:rsid w:val="00A86A85"/>
    <w:rsid w:val="00A870C6"/>
    <w:rsid w:val="00A90261"/>
    <w:rsid w:val="00A9138D"/>
    <w:rsid w:val="00A92FB2"/>
    <w:rsid w:val="00AA38B7"/>
    <w:rsid w:val="00AA556D"/>
    <w:rsid w:val="00AB1B9B"/>
    <w:rsid w:val="00AB1FBD"/>
    <w:rsid w:val="00AB7C83"/>
    <w:rsid w:val="00AB7FDC"/>
    <w:rsid w:val="00AC5540"/>
    <w:rsid w:val="00AC68A3"/>
    <w:rsid w:val="00AC6E60"/>
    <w:rsid w:val="00AD01A8"/>
    <w:rsid w:val="00AD400F"/>
    <w:rsid w:val="00AD4720"/>
    <w:rsid w:val="00AD5A6A"/>
    <w:rsid w:val="00AD5AD8"/>
    <w:rsid w:val="00AD5B9C"/>
    <w:rsid w:val="00AE1BAA"/>
    <w:rsid w:val="00AE1EF2"/>
    <w:rsid w:val="00AE2479"/>
    <w:rsid w:val="00AE324C"/>
    <w:rsid w:val="00AE3554"/>
    <w:rsid w:val="00AE5D59"/>
    <w:rsid w:val="00AE6306"/>
    <w:rsid w:val="00AE676A"/>
    <w:rsid w:val="00AF1DEC"/>
    <w:rsid w:val="00AF3C31"/>
    <w:rsid w:val="00AF40B3"/>
    <w:rsid w:val="00AF5F2A"/>
    <w:rsid w:val="00B01AD9"/>
    <w:rsid w:val="00B01C55"/>
    <w:rsid w:val="00B0281A"/>
    <w:rsid w:val="00B1099B"/>
    <w:rsid w:val="00B17E09"/>
    <w:rsid w:val="00B22318"/>
    <w:rsid w:val="00B30A13"/>
    <w:rsid w:val="00B30B0A"/>
    <w:rsid w:val="00B34926"/>
    <w:rsid w:val="00B3613E"/>
    <w:rsid w:val="00B37F37"/>
    <w:rsid w:val="00B42667"/>
    <w:rsid w:val="00B42E9A"/>
    <w:rsid w:val="00B44591"/>
    <w:rsid w:val="00B4605B"/>
    <w:rsid w:val="00B50E27"/>
    <w:rsid w:val="00B51599"/>
    <w:rsid w:val="00B52DDE"/>
    <w:rsid w:val="00B6258B"/>
    <w:rsid w:val="00B636B4"/>
    <w:rsid w:val="00B660AB"/>
    <w:rsid w:val="00B70403"/>
    <w:rsid w:val="00B713DD"/>
    <w:rsid w:val="00B715E7"/>
    <w:rsid w:val="00B7434D"/>
    <w:rsid w:val="00B77AAF"/>
    <w:rsid w:val="00B77C44"/>
    <w:rsid w:val="00B800DF"/>
    <w:rsid w:val="00B8028B"/>
    <w:rsid w:val="00B83A56"/>
    <w:rsid w:val="00B85A99"/>
    <w:rsid w:val="00B863FE"/>
    <w:rsid w:val="00B868B9"/>
    <w:rsid w:val="00B873AA"/>
    <w:rsid w:val="00B87532"/>
    <w:rsid w:val="00B91E3E"/>
    <w:rsid w:val="00B923FA"/>
    <w:rsid w:val="00B928CF"/>
    <w:rsid w:val="00B939AF"/>
    <w:rsid w:val="00B9740B"/>
    <w:rsid w:val="00B975A4"/>
    <w:rsid w:val="00B97888"/>
    <w:rsid w:val="00B97B17"/>
    <w:rsid w:val="00BA350B"/>
    <w:rsid w:val="00BA40A0"/>
    <w:rsid w:val="00BA5A70"/>
    <w:rsid w:val="00BB5178"/>
    <w:rsid w:val="00BB56B3"/>
    <w:rsid w:val="00BB619F"/>
    <w:rsid w:val="00BB6593"/>
    <w:rsid w:val="00BB7BB7"/>
    <w:rsid w:val="00BC1584"/>
    <w:rsid w:val="00BC27EA"/>
    <w:rsid w:val="00BC488B"/>
    <w:rsid w:val="00BC5278"/>
    <w:rsid w:val="00BC630D"/>
    <w:rsid w:val="00BD03D4"/>
    <w:rsid w:val="00BD0F7A"/>
    <w:rsid w:val="00BD5436"/>
    <w:rsid w:val="00BD555B"/>
    <w:rsid w:val="00BD63E5"/>
    <w:rsid w:val="00BD780D"/>
    <w:rsid w:val="00BE1160"/>
    <w:rsid w:val="00BE57B9"/>
    <w:rsid w:val="00BE68E1"/>
    <w:rsid w:val="00BF68F9"/>
    <w:rsid w:val="00BF79E7"/>
    <w:rsid w:val="00C010F1"/>
    <w:rsid w:val="00C03339"/>
    <w:rsid w:val="00C04E9C"/>
    <w:rsid w:val="00C051BC"/>
    <w:rsid w:val="00C0548C"/>
    <w:rsid w:val="00C071F8"/>
    <w:rsid w:val="00C100D3"/>
    <w:rsid w:val="00C132BA"/>
    <w:rsid w:val="00C135F9"/>
    <w:rsid w:val="00C13E7A"/>
    <w:rsid w:val="00C173DF"/>
    <w:rsid w:val="00C23A50"/>
    <w:rsid w:val="00C2507F"/>
    <w:rsid w:val="00C25FB9"/>
    <w:rsid w:val="00C3789D"/>
    <w:rsid w:val="00C419DF"/>
    <w:rsid w:val="00C43250"/>
    <w:rsid w:val="00C43890"/>
    <w:rsid w:val="00C454CC"/>
    <w:rsid w:val="00C51321"/>
    <w:rsid w:val="00C5146C"/>
    <w:rsid w:val="00C5312D"/>
    <w:rsid w:val="00C53434"/>
    <w:rsid w:val="00C53BC2"/>
    <w:rsid w:val="00C57C88"/>
    <w:rsid w:val="00C634D6"/>
    <w:rsid w:val="00C64DA7"/>
    <w:rsid w:val="00C71BFD"/>
    <w:rsid w:val="00C71EE1"/>
    <w:rsid w:val="00C72D96"/>
    <w:rsid w:val="00C740B7"/>
    <w:rsid w:val="00C74C21"/>
    <w:rsid w:val="00C75C1E"/>
    <w:rsid w:val="00C805AB"/>
    <w:rsid w:val="00C8281B"/>
    <w:rsid w:val="00C862E6"/>
    <w:rsid w:val="00C87044"/>
    <w:rsid w:val="00C877D5"/>
    <w:rsid w:val="00C94A07"/>
    <w:rsid w:val="00C958CD"/>
    <w:rsid w:val="00C96619"/>
    <w:rsid w:val="00C96F98"/>
    <w:rsid w:val="00C97332"/>
    <w:rsid w:val="00C9734E"/>
    <w:rsid w:val="00C97365"/>
    <w:rsid w:val="00C97373"/>
    <w:rsid w:val="00C9792F"/>
    <w:rsid w:val="00C97B46"/>
    <w:rsid w:val="00CA1B19"/>
    <w:rsid w:val="00CA3FD1"/>
    <w:rsid w:val="00CA6FF9"/>
    <w:rsid w:val="00CA7455"/>
    <w:rsid w:val="00CB39BF"/>
    <w:rsid w:val="00CB5CBC"/>
    <w:rsid w:val="00CC1490"/>
    <w:rsid w:val="00CC27D2"/>
    <w:rsid w:val="00CC34A7"/>
    <w:rsid w:val="00CC5737"/>
    <w:rsid w:val="00CC67C1"/>
    <w:rsid w:val="00CD317C"/>
    <w:rsid w:val="00CD3911"/>
    <w:rsid w:val="00CD68FC"/>
    <w:rsid w:val="00CE0185"/>
    <w:rsid w:val="00CE1347"/>
    <w:rsid w:val="00CE395C"/>
    <w:rsid w:val="00CE40B0"/>
    <w:rsid w:val="00CE4428"/>
    <w:rsid w:val="00CE608C"/>
    <w:rsid w:val="00CF4387"/>
    <w:rsid w:val="00CF533C"/>
    <w:rsid w:val="00CF55B4"/>
    <w:rsid w:val="00D0063C"/>
    <w:rsid w:val="00D014B9"/>
    <w:rsid w:val="00D032FC"/>
    <w:rsid w:val="00D109ED"/>
    <w:rsid w:val="00D1321D"/>
    <w:rsid w:val="00D15197"/>
    <w:rsid w:val="00D21C63"/>
    <w:rsid w:val="00D27324"/>
    <w:rsid w:val="00D3044A"/>
    <w:rsid w:val="00D3481A"/>
    <w:rsid w:val="00D369BA"/>
    <w:rsid w:val="00D41536"/>
    <w:rsid w:val="00D42216"/>
    <w:rsid w:val="00D440F8"/>
    <w:rsid w:val="00D458B1"/>
    <w:rsid w:val="00D521F6"/>
    <w:rsid w:val="00D53C45"/>
    <w:rsid w:val="00D549C7"/>
    <w:rsid w:val="00D54BB5"/>
    <w:rsid w:val="00D56629"/>
    <w:rsid w:val="00D62176"/>
    <w:rsid w:val="00D62A27"/>
    <w:rsid w:val="00D6779F"/>
    <w:rsid w:val="00D722F3"/>
    <w:rsid w:val="00D73C39"/>
    <w:rsid w:val="00D73D8D"/>
    <w:rsid w:val="00D80C75"/>
    <w:rsid w:val="00D81DB1"/>
    <w:rsid w:val="00D838C1"/>
    <w:rsid w:val="00D84C4A"/>
    <w:rsid w:val="00D866D1"/>
    <w:rsid w:val="00D8790D"/>
    <w:rsid w:val="00D92B08"/>
    <w:rsid w:val="00DA0859"/>
    <w:rsid w:val="00DA0EA9"/>
    <w:rsid w:val="00DA4584"/>
    <w:rsid w:val="00DA5F81"/>
    <w:rsid w:val="00DA748A"/>
    <w:rsid w:val="00DB55A2"/>
    <w:rsid w:val="00DB644C"/>
    <w:rsid w:val="00DD450C"/>
    <w:rsid w:val="00DD4B1D"/>
    <w:rsid w:val="00DD535C"/>
    <w:rsid w:val="00DD7456"/>
    <w:rsid w:val="00DD74B0"/>
    <w:rsid w:val="00DE0BB3"/>
    <w:rsid w:val="00DE173F"/>
    <w:rsid w:val="00DE4646"/>
    <w:rsid w:val="00DF24E6"/>
    <w:rsid w:val="00DF2DEC"/>
    <w:rsid w:val="00DF37A6"/>
    <w:rsid w:val="00E00972"/>
    <w:rsid w:val="00E00FC9"/>
    <w:rsid w:val="00E02ADA"/>
    <w:rsid w:val="00E02D11"/>
    <w:rsid w:val="00E03128"/>
    <w:rsid w:val="00E06208"/>
    <w:rsid w:val="00E0712F"/>
    <w:rsid w:val="00E103FD"/>
    <w:rsid w:val="00E10663"/>
    <w:rsid w:val="00E11A0A"/>
    <w:rsid w:val="00E1513C"/>
    <w:rsid w:val="00E16094"/>
    <w:rsid w:val="00E21E24"/>
    <w:rsid w:val="00E224BA"/>
    <w:rsid w:val="00E225A7"/>
    <w:rsid w:val="00E2451C"/>
    <w:rsid w:val="00E256B1"/>
    <w:rsid w:val="00E27268"/>
    <w:rsid w:val="00E3187D"/>
    <w:rsid w:val="00E359D8"/>
    <w:rsid w:val="00E3650F"/>
    <w:rsid w:val="00E416D1"/>
    <w:rsid w:val="00E419A7"/>
    <w:rsid w:val="00E42067"/>
    <w:rsid w:val="00E421AB"/>
    <w:rsid w:val="00E42C1A"/>
    <w:rsid w:val="00E42E68"/>
    <w:rsid w:val="00E54690"/>
    <w:rsid w:val="00E57A0E"/>
    <w:rsid w:val="00E635D3"/>
    <w:rsid w:val="00E6478F"/>
    <w:rsid w:val="00E64914"/>
    <w:rsid w:val="00E66544"/>
    <w:rsid w:val="00E7027A"/>
    <w:rsid w:val="00E70ADE"/>
    <w:rsid w:val="00E71033"/>
    <w:rsid w:val="00E7206A"/>
    <w:rsid w:val="00E7683C"/>
    <w:rsid w:val="00E819AE"/>
    <w:rsid w:val="00E831C9"/>
    <w:rsid w:val="00E83604"/>
    <w:rsid w:val="00E83F48"/>
    <w:rsid w:val="00E852F2"/>
    <w:rsid w:val="00E85A00"/>
    <w:rsid w:val="00E85B9F"/>
    <w:rsid w:val="00E866F6"/>
    <w:rsid w:val="00E9016F"/>
    <w:rsid w:val="00E90D38"/>
    <w:rsid w:val="00E92CCF"/>
    <w:rsid w:val="00E931EB"/>
    <w:rsid w:val="00E9365A"/>
    <w:rsid w:val="00EA1E16"/>
    <w:rsid w:val="00EA3C52"/>
    <w:rsid w:val="00EA5379"/>
    <w:rsid w:val="00EA771A"/>
    <w:rsid w:val="00EB7E0C"/>
    <w:rsid w:val="00EC1CC9"/>
    <w:rsid w:val="00EC7D50"/>
    <w:rsid w:val="00ED2E87"/>
    <w:rsid w:val="00ED608F"/>
    <w:rsid w:val="00EE1798"/>
    <w:rsid w:val="00EE38BC"/>
    <w:rsid w:val="00EF1712"/>
    <w:rsid w:val="00EF1A53"/>
    <w:rsid w:val="00EF1C1C"/>
    <w:rsid w:val="00EF26B8"/>
    <w:rsid w:val="00EF5599"/>
    <w:rsid w:val="00EF75DD"/>
    <w:rsid w:val="00EF7BBA"/>
    <w:rsid w:val="00F01854"/>
    <w:rsid w:val="00F03F34"/>
    <w:rsid w:val="00F048E5"/>
    <w:rsid w:val="00F04CA8"/>
    <w:rsid w:val="00F064B1"/>
    <w:rsid w:val="00F0687A"/>
    <w:rsid w:val="00F074E3"/>
    <w:rsid w:val="00F12E0A"/>
    <w:rsid w:val="00F150E7"/>
    <w:rsid w:val="00F17B98"/>
    <w:rsid w:val="00F20C9A"/>
    <w:rsid w:val="00F2210F"/>
    <w:rsid w:val="00F22B88"/>
    <w:rsid w:val="00F23798"/>
    <w:rsid w:val="00F266D0"/>
    <w:rsid w:val="00F27E3A"/>
    <w:rsid w:val="00F321C6"/>
    <w:rsid w:val="00F418F4"/>
    <w:rsid w:val="00F4234F"/>
    <w:rsid w:val="00F462D8"/>
    <w:rsid w:val="00F4712A"/>
    <w:rsid w:val="00F50607"/>
    <w:rsid w:val="00F52332"/>
    <w:rsid w:val="00F56FA2"/>
    <w:rsid w:val="00F57353"/>
    <w:rsid w:val="00F6033D"/>
    <w:rsid w:val="00F62C23"/>
    <w:rsid w:val="00F700C4"/>
    <w:rsid w:val="00F7119A"/>
    <w:rsid w:val="00F71ABB"/>
    <w:rsid w:val="00F7405B"/>
    <w:rsid w:val="00F750BF"/>
    <w:rsid w:val="00F76BBD"/>
    <w:rsid w:val="00F773E1"/>
    <w:rsid w:val="00F81BAD"/>
    <w:rsid w:val="00F82AE4"/>
    <w:rsid w:val="00F83991"/>
    <w:rsid w:val="00F854E6"/>
    <w:rsid w:val="00F85C02"/>
    <w:rsid w:val="00F873BF"/>
    <w:rsid w:val="00F87714"/>
    <w:rsid w:val="00F9082E"/>
    <w:rsid w:val="00F936C9"/>
    <w:rsid w:val="00F96F4D"/>
    <w:rsid w:val="00F973C4"/>
    <w:rsid w:val="00FA174C"/>
    <w:rsid w:val="00FA2463"/>
    <w:rsid w:val="00FB11C4"/>
    <w:rsid w:val="00FB56FB"/>
    <w:rsid w:val="00FB645A"/>
    <w:rsid w:val="00FB79CE"/>
    <w:rsid w:val="00FC290F"/>
    <w:rsid w:val="00FC2D29"/>
    <w:rsid w:val="00FC4F89"/>
    <w:rsid w:val="00FC5ABE"/>
    <w:rsid w:val="00FC6E71"/>
    <w:rsid w:val="00FD3402"/>
    <w:rsid w:val="00FD6B81"/>
    <w:rsid w:val="00FD758A"/>
    <w:rsid w:val="00FE03BA"/>
    <w:rsid w:val="00FE40BE"/>
    <w:rsid w:val="00FE4FDA"/>
    <w:rsid w:val="00FF0DA7"/>
    <w:rsid w:val="00FF0F8E"/>
    <w:rsid w:val="00FF161E"/>
    <w:rsid w:val="00FF21B4"/>
    <w:rsid w:val="00FF3D83"/>
    <w:rsid w:val="00FF4EBD"/>
    <w:rsid w:val="00FF5B7E"/>
    <w:rsid w:val="00FF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4A8855"/>
  <w15:docId w15:val="{B730A653-BFB6-4B45-8F96-9BB05F1AC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D7544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7">
    <w:name w:val="Balloon Text"/>
    <w:basedOn w:val="a"/>
    <w:link w:val="a8"/>
    <w:rsid w:val="004745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AD5B9C"/>
    <w:rPr>
      <w:sz w:val="28"/>
    </w:rPr>
  </w:style>
  <w:style w:type="paragraph" w:customStyle="1" w:styleId="ConsPlusNormal">
    <w:name w:val="ConsPlusNormal"/>
    <w:rsid w:val="00BC1584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paragraph" w:customStyle="1" w:styleId="ConsPlusNonformat">
    <w:name w:val="ConsPlusNonformat"/>
    <w:rsid w:val="00BC1584"/>
    <w:pPr>
      <w:widowControl w:val="0"/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BC1584"/>
    <w:pPr>
      <w:widowControl w:val="0"/>
      <w:autoSpaceDE w:val="0"/>
      <w:autoSpaceDN w:val="0"/>
    </w:pPr>
    <w:rPr>
      <w:rFonts w:ascii="Calibri" w:eastAsia="Calibri" w:hAnsi="Calibri" w:cs="Calibri"/>
      <w:b/>
      <w:sz w:val="22"/>
    </w:rPr>
  </w:style>
  <w:style w:type="paragraph" w:styleId="a9">
    <w:name w:val="List Paragraph"/>
    <w:basedOn w:val="a"/>
    <w:uiPriority w:val="34"/>
    <w:qFormat/>
    <w:rsid w:val="00BC1584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4D062E"/>
  </w:style>
  <w:style w:type="paragraph" w:customStyle="1" w:styleId="Char">
    <w:name w:val="Char"/>
    <w:basedOn w:val="a"/>
    <w:rsid w:val="00A7443E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table" w:styleId="aa">
    <w:name w:val="Table Grid"/>
    <w:basedOn w:val="a1"/>
    <w:uiPriority w:val="39"/>
    <w:rsid w:val="006558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nhideWhenUsed/>
    <w:rsid w:val="00F418F4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F418F4"/>
    <w:rPr>
      <w:color w:val="605E5C"/>
      <w:shd w:val="clear" w:color="auto" w:fill="E1DFDD"/>
    </w:rPr>
  </w:style>
  <w:style w:type="paragraph" w:styleId="ad">
    <w:name w:val="Body Text"/>
    <w:basedOn w:val="a"/>
    <w:link w:val="ae"/>
    <w:semiHidden/>
    <w:unhideWhenUsed/>
    <w:rsid w:val="00AA38B7"/>
    <w:pPr>
      <w:spacing w:after="120"/>
    </w:pPr>
  </w:style>
  <w:style w:type="character" w:customStyle="1" w:styleId="ae">
    <w:name w:val="Основной текст Знак"/>
    <w:basedOn w:val="a0"/>
    <w:link w:val="ad"/>
    <w:semiHidden/>
    <w:rsid w:val="00AA38B7"/>
  </w:style>
  <w:style w:type="paragraph" w:styleId="af">
    <w:name w:val="Body Text First Indent"/>
    <w:basedOn w:val="a"/>
    <w:link w:val="af0"/>
    <w:rsid w:val="00AA38B7"/>
    <w:pPr>
      <w:suppressAutoHyphens/>
      <w:ind w:firstLine="709"/>
      <w:jc w:val="both"/>
    </w:pPr>
    <w:rPr>
      <w:rFonts w:ascii="PT Astra Serif" w:eastAsia="Source Han Sans CN Regular" w:hAnsi="PT Astra Serif"/>
      <w:kern w:val="2"/>
      <w:sz w:val="28"/>
      <w:szCs w:val="24"/>
      <w:lang w:val="x-none" w:eastAsia="x-none"/>
    </w:rPr>
  </w:style>
  <w:style w:type="character" w:customStyle="1" w:styleId="af0">
    <w:name w:val="Красная строка Знак"/>
    <w:basedOn w:val="ae"/>
    <w:link w:val="af"/>
    <w:rsid w:val="00AA38B7"/>
    <w:rPr>
      <w:rFonts w:ascii="PT Astra Serif" w:eastAsia="Source Han Sans CN Regular" w:hAnsi="PT Astra Serif"/>
      <w:kern w:val="2"/>
      <w:sz w:val="28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8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0978CBD5B2AD3AB67A002927D9A3F03A7DAFD98D05A3845C182FF5F7B52A30F05F27BD64B4DD884DB6F8C1CAB325B97B92AA0D9D4FF5858A838816DDj6Y0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978CBD5B2AD3AB67A00372ACFCFAE357DA1878706A087034D73F3A0EA7A36A50D67E33DF6989B4CB2E1C2CFB6j2YC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&#1055;&#1088;&#1086;&#1077;&#1082;&#1090;%20&#1087;&#1086;&#1089;&#1090;&#1072;&#1085;&#1086;&#1074;&#1083;&#1077;&#1085;&#1080;&#1103;%20&#1080;&#1079;&#1084;&#1077;&#1085;&#1077;&#1085;&#1080;&#1103;%20&#1053;&#1055;&#1040;%2014.01.2022%20%20&#1050;&#1086;&#1085;&#1080;&#1097;&#1077;&#1074;&#1091;%20&#1089;%20&#1074;&#1099;&#1076;&#1077;&#1083;&#1077;&#1085;&#1080;&#1077;&#1084;%20(1)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5F1A14-37EF-40CE-B630-D6B5FDA72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постановления изменения НПА 14.01.2022  Конищеву с выделением (1)</Template>
  <TotalTime>305</TotalTime>
  <Pages>11</Pages>
  <Words>3090</Words>
  <Characters>17617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20666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103 admin</cp:lastModifiedBy>
  <cp:revision>22</cp:revision>
  <cp:lastPrinted>2022-04-11T12:11:00Z</cp:lastPrinted>
  <dcterms:created xsi:type="dcterms:W3CDTF">2022-04-12T05:45:00Z</dcterms:created>
  <dcterms:modified xsi:type="dcterms:W3CDTF">2022-04-13T06:12:00Z</dcterms:modified>
</cp:coreProperties>
</file>