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955777" w:rsidRPr="00955777" w14:paraId="15649226" w14:textId="77777777" w:rsidTr="0012039B">
        <w:trPr>
          <w:jc w:val="center"/>
        </w:trPr>
        <w:tc>
          <w:tcPr>
            <w:tcW w:w="9639" w:type="dxa"/>
          </w:tcPr>
          <w:p w14:paraId="47B211E0" w14:textId="77777777" w:rsidR="00426FF1" w:rsidRPr="00955777" w:rsidRDefault="00C71EE1" w:rsidP="00780C69">
            <w:pPr>
              <w:widowControl/>
              <w:jc w:val="center"/>
              <w:rPr>
                <w:b/>
                <w:sz w:val="28"/>
              </w:rPr>
            </w:pPr>
            <w:r w:rsidRPr="0095577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4283D72" wp14:editId="16C9FEB5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5777" w:rsidRPr="00955777" w14:paraId="25F229EA" w14:textId="77777777" w:rsidTr="0012039B">
        <w:trPr>
          <w:jc w:val="center"/>
        </w:trPr>
        <w:tc>
          <w:tcPr>
            <w:tcW w:w="9639" w:type="dxa"/>
          </w:tcPr>
          <w:p w14:paraId="4E477221" w14:textId="77777777" w:rsidR="0012039B" w:rsidRPr="00955777" w:rsidRDefault="0012039B" w:rsidP="00780C69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955777" w:rsidRPr="00955777" w14:paraId="422E8FB6" w14:textId="77777777" w:rsidTr="0012039B">
        <w:trPr>
          <w:jc w:val="center"/>
        </w:trPr>
        <w:tc>
          <w:tcPr>
            <w:tcW w:w="9639" w:type="dxa"/>
          </w:tcPr>
          <w:p w14:paraId="563ECC40" w14:textId="77777777" w:rsidR="0012039B" w:rsidRPr="00955777" w:rsidRDefault="0012039B" w:rsidP="00780C69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955777" w:rsidRPr="00955777" w14:paraId="7554C91A" w14:textId="77777777" w:rsidTr="0012039B">
        <w:trPr>
          <w:jc w:val="center"/>
        </w:trPr>
        <w:tc>
          <w:tcPr>
            <w:tcW w:w="9639" w:type="dxa"/>
          </w:tcPr>
          <w:p w14:paraId="0F4C1881" w14:textId="77777777" w:rsidR="0012039B" w:rsidRPr="00955777" w:rsidRDefault="0012039B" w:rsidP="00780C69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955777" w:rsidRPr="00955777" w14:paraId="21773178" w14:textId="77777777" w:rsidTr="0012039B">
        <w:trPr>
          <w:jc w:val="center"/>
        </w:trPr>
        <w:tc>
          <w:tcPr>
            <w:tcW w:w="9639" w:type="dxa"/>
          </w:tcPr>
          <w:p w14:paraId="50B3EC25" w14:textId="77777777" w:rsidR="00426FF1" w:rsidRPr="00955777" w:rsidRDefault="007F3006" w:rsidP="00780C69">
            <w:pPr>
              <w:widowControl/>
              <w:jc w:val="center"/>
              <w:rPr>
                <w:b/>
                <w:sz w:val="36"/>
              </w:rPr>
            </w:pPr>
            <w:r w:rsidRPr="00955777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955777" w:rsidRPr="00955777" w14:paraId="58112ECA" w14:textId="77777777" w:rsidTr="0012039B">
        <w:trPr>
          <w:jc w:val="center"/>
        </w:trPr>
        <w:tc>
          <w:tcPr>
            <w:tcW w:w="9639" w:type="dxa"/>
          </w:tcPr>
          <w:p w14:paraId="74B17CE4" w14:textId="77777777" w:rsidR="00426FF1" w:rsidRPr="00955777" w:rsidRDefault="00426FF1" w:rsidP="00780C69">
            <w:pPr>
              <w:widowControl/>
              <w:jc w:val="center"/>
              <w:rPr>
                <w:sz w:val="36"/>
              </w:rPr>
            </w:pPr>
          </w:p>
        </w:tc>
      </w:tr>
      <w:tr w:rsidR="00955777" w:rsidRPr="00955777" w14:paraId="05B30A0F" w14:textId="77777777" w:rsidTr="0012039B">
        <w:trPr>
          <w:jc w:val="center"/>
        </w:trPr>
        <w:tc>
          <w:tcPr>
            <w:tcW w:w="9639" w:type="dxa"/>
          </w:tcPr>
          <w:p w14:paraId="263CCDE1" w14:textId="77777777" w:rsidR="00426FF1" w:rsidRPr="00955777" w:rsidRDefault="007F3006" w:rsidP="00780C69">
            <w:pPr>
              <w:pStyle w:val="3"/>
            </w:pPr>
            <w:r w:rsidRPr="00955777">
              <w:rPr>
                <w:sz w:val="28"/>
              </w:rPr>
              <w:t>П О С Т А Н О В Л Е Н И Е</w:t>
            </w:r>
          </w:p>
        </w:tc>
      </w:tr>
      <w:tr w:rsidR="00426FF1" w:rsidRPr="00955777" w14:paraId="42B639D8" w14:textId="77777777" w:rsidTr="0012039B">
        <w:trPr>
          <w:jc w:val="center"/>
        </w:trPr>
        <w:tc>
          <w:tcPr>
            <w:tcW w:w="9639" w:type="dxa"/>
            <w:vAlign w:val="center"/>
          </w:tcPr>
          <w:p w14:paraId="40958258" w14:textId="77777777" w:rsidR="00426FF1" w:rsidRPr="00955777" w:rsidRDefault="00426FF1" w:rsidP="00780C69">
            <w:pPr>
              <w:pStyle w:val="3"/>
              <w:rPr>
                <w:sz w:val="32"/>
                <w:szCs w:val="34"/>
              </w:rPr>
            </w:pPr>
          </w:p>
        </w:tc>
      </w:tr>
    </w:tbl>
    <w:p w14:paraId="63D5DF12" w14:textId="77777777" w:rsidR="00D3044A" w:rsidRPr="00955777" w:rsidRDefault="00D3044A" w:rsidP="00780C69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55777" w:rsidRPr="00955777" w14:paraId="037B02EC" w14:textId="77777777" w:rsidTr="004D379D">
        <w:trPr>
          <w:jc w:val="center"/>
        </w:trPr>
        <w:tc>
          <w:tcPr>
            <w:tcW w:w="284" w:type="dxa"/>
            <w:vAlign w:val="bottom"/>
          </w:tcPr>
          <w:p w14:paraId="1EDB99F2" w14:textId="77777777" w:rsidR="001E692E" w:rsidRPr="00955777" w:rsidRDefault="001E692E" w:rsidP="00780C69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9AD9BAC" w14:textId="77777777" w:rsidR="001E692E" w:rsidRPr="00955777" w:rsidRDefault="001E692E" w:rsidP="00780C6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14:paraId="443A0F9E" w14:textId="77777777" w:rsidR="001E692E" w:rsidRPr="00955777" w:rsidRDefault="001E692E" w:rsidP="00780C69">
            <w:pPr>
              <w:widowControl/>
              <w:jc w:val="center"/>
              <w:rPr>
                <w:sz w:val="24"/>
              </w:rPr>
            </w:pPr>
            <w:r w:rsidRPr="00955777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275FD17" w14:textId="77777777" w:rsidR="001E692E" w:rsidRPr="00955777" w:rsidRDefault="001E692E" w:rsidP="00780C69">
            <w:pPr>
              <w:widowControl/>
              <w:jc w:val="center"/>
              <w:rPr>
                <w:sz w:val="24"/>
              </w:rPr>
            </w:pPr>
          </w:p>
        </w:tc>
      </w:tr>
      <w:tr w:rsidR="001E692E" w:rsidRPr="00955777" w14:paraId="37C639D8" w14:textId="77777777" w:rsidTr="004D379D">
        <w:trPr>
          <w:jc w:val="center"/>
        </w:trPr>
        <w:tc>
          <w:tcPr>
            <w:tcW w:w="4650" w:type="dxa"/>
            <w:gridSpan w:val="4"/>
          </w:tcPr>
          <w:p w14:paraId="212BC79E" w14:textId="77777777" w:rsidR="001E692E" w:rsidRPr="00955777" w:rsidRDefault="001E692E" w:rsidP="00780C69">
            <w:pPr>
              <w:widowControl/>
              <w:jc w:val="center"/>
              <w:rPr>
                <w:sz w:val="10"/>
              </w:rPr>
            </w:pPr>
          </w:p>
          <w:p w14:paraId="2795C57E" w14:textId="77777777" w:rsidR="001E692E" w:rsidRPr="00955777" w:rsidRDefault="001E692E" w:rsidP="00780C69">
            <w:pPr>
              <w:widowControl/>
              <w:jc w:val="center"/>
              <w:rPr>
                <w:sz w:val="24"/>
              </w:rPr>
            </w:pPr>
            <w:r w:rsidRPr="00955777">
              <w:rPr>
                <w:sz w:val="24"/>
              </w:rPr>
              <w:t>г.Пенза</w:t>
            </w:r>
          </w:p>
        </w:tc>
      </w:tr>
    </w:tbl>
    <w:p w14:paraId="4AA5E51A" w14:textId="77777777" w:rsidR="00BA5A70" w:rsidRPr="00955777" w:rsidRDefault="00BA5A70" w:rsidP="00780C69">
      <w:pPr>
        <w:spacing w:line="221" w:lineRule="auto"/>
        <w:jc w:val="both"/>
        <w:rPr>
          <w:sz w:val="28"/>
        </w:rPr>
      </w:pPr>
    </w:p>
    <w:p w14:paraId="58A612FE" w14:textId="2296D15E" w:rsidR="006129CF" w:rsidRPr="002623BF" w:rsidRDefault="002623BF" w:rsidP="007F1A97">
      <w:pPr>
        <w:autoSpaceDE w:val="0"/>
        <w:autoSpaceDN w:val="0"/>
        <w:adjustRightInd w:val="0"/>
        <w:spacing w:line="221" w:lineRule="auto"/>
        <w:jc w:val="center"/>
        <w:rPr>
          <w:b/>
          <w:bCs/>
          <w:sz w:val="28"/>
          <w:szCs w:val="28"/>
        </w:rPr>
      </w:pPr>
      <w:bookmarkStart w:id="0" w:name="_Hlk100044465"/>
      <w:r w:rsidRPr="002623BF">
        <w:rPr>
          <w:b/>
          <w:bCs/>
          <w:sz w:val="28"/>
          <w:szCs w:val="28"/>
        </w:rPr>
        <w:t xml:space="preserve">О внесении изменений в Порядок предоставления субсидий на проведение гидромелиоративных, культуртехнических мероприятий, а также мероприятий в области известкования кислых почв на пашне </w:t>
      </w:r>
      <w:r>
        <w:rPr>
          <w:b/>
          <w:bCs/>
          <w:sz w:val="28"/>
          <w:szCs w:val="28"/>
        </w:rPr>
        <w:br/>
      </w:r>
      <w:r w:rsidRPr="002623BF">
        <w:rPr>
          <w:b/>
          <w:bCs/>
          <w:sz w:val="28"/>
          <w:szCs w:val="28"/>
        </w:rPr>
        <w:t>на условиях софинансирования за счет средств федерального бюджета, утвержденный постановлением Правительства Пензенской области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2623BF">
        <w:rPr>
          <w:b/>
          <w:bCs/>
          <w:sz w:val="28"/>
          <w:szCs w:val="28"/>
        </w:rPr>
        <w:t>от 25.03.2022 № 227-пП</w:t>
      </w:r>
    </w:p>
    <w:bookmarkEnd w:id="0"/>
    <w:p w14:paraId="61E73D2A" w14:textId="77777777" w:rsidR="007F1A97" w:rsidRPr="00955777" w:rsidRDefault="007F1A97" w:rsidP="007F1A97">
      <w:pPr>
        <w:autoSpaceDE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</w:p>
    <w:p w14:paraId="76338E2F" w14:textId="7F64BF15" w:rsidR="000F613F" w:rsidRPr="00955777" w:rsidRDefault="00305984" w:rsidP="00036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5777">
        <w:rPr>
          <w:sz w:val="28"/>
          <w:szCs w:val="28"/>
        </w:rPr>
        <w:t>В соответствии с</w:t>
      </w:r>
      <w:r w:rsidR="00036789">
        <w:rPr>
          <w:sz w:val="28"/>
          <w:szCs w:val="28"/>
        </w:rPr>
        <w:t xml:space="preserve"> </w:t>
      </w:r>
      <w:r w:rsidR="00036789" w:rsidRPr="00036789">
        <w:rPr>
          <w:sz w:val="28"/>
          <w:szCs w:val="28"/>
        </w:rPr>
        <w:t>постановлени</w:t>
      </w:r>
      <w:r w:rsidR="00036789">
        <w:rPr>
          <w:sz w:val="28"/>
          <w:szCs w:val="28"/>
        </w:rPr>
        <w:t>ями</w:t>
      </w:r>
      <w:r w:rsidR="00036789" w:rsidRPr="00036789">
        <w:rPr>
          <w:sz w:val="28"/>
          <w:szCs w:val="28"/>
        </w:rPr>
        <w:t xml:space="preserve"> Правительства Российской Федерации от 14.05.2021 № 731 «О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Федерации» (с последующими изменениями)</w:t>
      </w:r>
      <w:r w:rsidR="00036789">
        <w:rPr>
          <w:sz w:val="28"/>
          <w:szCs w:val="28"/>
        </w:rPr>
        <w:t xml:space="preserve"> и </w:t>
      </w:r>
      <w:r w:rsidR="002623BF">
        <w:rPr>
          <w:sz w:val="28"/>
          <w:szCs w:val="28"/>
        </w:rPr>
        <w:br/>
      </w:r>
      <w:r w:rsidR="00036789">
        <w:rPr>
          <w:sz w:val="28"/>
          <w:szCs w:val="28"/>
        </w:rPr>
        <w:t xml:space="preserve">от </w:t>
      </w:r>
      <w:r w:rsidR="00036789" w:rsidRPr="00036789">
        <w:rPr>
          <w:sz w:val="28"/>
          <w:szCs w:val="28"/>
        </w:rPr>
        <w:t>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(с последующими изменениями</w:t>
      </w:r>
      <w:r w:rsidR="00036789">
        <w:rPr>
          <w:sz w:val="28"/>
          <w:szCs w:val="28"/>
        </w:rPr>
        <w:t>)</w:t>
      </w:r>
      <w:r w:rsidRPr="00955777">
        <w:rPr>
          <w:sz w:val="28"/>
          <w:szCs w:val="28"/>
        </w:rPr>
        <w:t>, руководствуясь</w:t>
      </w:r>
      <w:r w:rsidR="000F613F" w:rsidRPr="00955777">
        <w:rPr>
          <w:sz w:val="28"/>
          <w:szCs w:val="28"/>
        </w:rPr>
        <w:t xml:space="preserve"> Законом Пензенской области от 22.12.2005 № 906-ЗПО </w:t>
      </w:r>
      <w:r w:rsidR="0085312D" w:rsidRPr="00955777">
        <w:rPr>
          <w:sz w:val="28"/>
          <w:szCs w:val="28"/>
        </w:rPr>
        <w:t>«</w:t>
      </w:r>
      <w:r w:rsidR="000F613F" w:rsidRPr="00955777">
        <w:rPr>
          <w:sz w:val="28"/>
          <w:szCs w:val="28"/>
        </w:rPr>
        <w:t>О Правительстве Пензенской области</w:t>
      </w:r>
      <w:r w:rsidR="0085312D" w:rsidRPr="00955777">
        <w:rPr>
          <w:sz w:val="28"/>
          <w:szCs w:val="28"/>
        </w:rPr>
        <w:t>»</w:t>
      </w:r>
      <w:r w:rsidR="000F613F" w:rsidRPr="00955777">
        <w:rPr>
          <w:sz w:val="28"/>
          <w:szCs w:val="28"/>
        </w:rPr>
        <w:t xml:space="preserve"> (с последующими изменениями), Правительство Пензенской области</w:t>
      </w:r>
      <w:r w:rsidR="00381C44" w:rsidRPr="00955777">
        <w:rPr>
          <w:sz w:val="28"/>
          <w:szCs w:val="28"/>
        </w:rPr>
        <w:t xml:space="preserve"> </w:t>
      </w:r>
      <w:r w:rsidR="000F613F" w:rsidRPr="00955777">
        <w:rPr>
          <w:sz w:val="28"/>
          <w:szCs w:val="28"/>
        </w:rPr>
        <w:t>п о с т а н о в л я е т:</w:t>
      </w:r>
    </w:p>
    <w:p w14:paraId="26957630" w14:textId="4C698F15" w:rsidR="00B30BA5" w:rsidRPr="00955777" w:rsidRDefault="00B30BA5" w:rsidP="00262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5777">
        <w:rPr>
          <w:sz w:val="28"/>
          <w:szCs w:val="28"/>
        </w:rPr>
        <w:t xml:space="preserve">1. Внести в Порядок </w:t>
      </w:r>
      <w:r w:rsidR="002623BF" w:rsidRPr="002623BF">
        <w:rPr>
          <w:sz w:val="28"/>
          <w:szCs w:val="28"/>
        </w:rPr>
        <w:t>предоставления субсидий на проведение гидромелиоративных, культуртехнических мероприятий, а также мероприятий в области известкования кислых почв на пашне на условиях софинансирования за счет средств федерального бюджета</w:t>
      </w:r>
      <w:r w:rsidR="00BF5E43">
        <w:rPr>
          <w:sz w:val="28"/>
          <w:szCs w:val="28"/>
        </w:rPr>
        <w:t xml:space="preserve"> (далее – Порядок)</w:t>
      </w:r>
      <w:r w:rsidR="002623BF" w:rsidRPr="002623BF">
        <w:rPr>
          <w:sz w:val="28"/>
          <w:szCs w:val="28"/>
        </w:rPr>
        <w:t>, утвержденный постановлением Правительства Пензенской области от 25.03.2022 № 227-пП</w:t>
      </w:r>
      <w:r w:rsidR="002623BF">
        <w:rPr>
          <w:sz w:val="28"/>
          <w:szCs w:val="28"/>
        </w:rPr>
        <w:t xml:space="preserve"> «</w:t>
      </w:r>
      <w:r w:rsidR="002623BF" w:rsidRPr="002623BF">
        <w:rPr>
          <w:sz w:val="28"/>
          <w:szCs w:val="28"/>
        </w:rPr>
        <w:t>О порядке предоставления субсидий на проведение гидромелиоративных, культуртехнических мероприятий, а также мероприятий в области известкования кислых почв на пашне на условиях софинансирования за счет средств федерального бюджета</w:t>
      </w:r>
      <w:r w:rsidR="002623BF">
        <w:rPr>
          <w:sz w:val="28"/>
          <w:szCs w:val="28"/>
        </w:rPr>
        <w:t>»</w:t>
      </w:r>
      <w:r w:rsidRPr="00955777">
        <w:rPr>
          <w:sz w:val="28"/>
          <w:szCs w:val="28"/>
        </w:rPr>
        <w:t>, следующие изменения:</w:t>
      </w:r>
    </w:p>
    <w:p w14:paraId="48EE4E74" w14:textId="77777777" w:rsidR="004F7F05" w:rsidRPr="00955777" w:rsidRDefault="004F7F05" w:rsidP="004F7F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5777">
        <w:rPr>
          <w:sz w:val="28"/>
          <w:szCs w:val="28"/>
        </w:rPr>
        <w:t>1.1. В разделе 2 «Порядок проведения отбора получателей субсидии для предоставления субсидий» Порядка:</w:t>
      </w:r>
    </w:p>
    <w:p w14:paraId="79448444" w14:textId="77777777" w:rsidR="004F7F05" w:rsidRPr="00955777" w:rsidRDefault="004F7F05" w:rsidP="004F7F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5777">
        <w:rPr>
          <w:sz w:val="28"/>
          <w:szCs w:val="28"/>
        </w:rPr>
        <w:t>1.1.1. Абзац третий пункта 2.2 изложить в следующей редакции:</w:t>
      </w:r>
    </w:p>
    <w:p w14:paraId="54931385" w14:textId="3D7FA757" w:rsidR="004F7F05" w:rsidRDefault="004F7F05" w:rsidP="004F7F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5777">
        <w:rPr>
          <w:sz w:val="28"/>
          <w:szCs w:val="28"/>
        </w:rPr>
        <w:lastRenderedPageBreak/>
        <w:t>«- даты начала подачи или окончания приема заявок, которая не может быть ранее 30-го календарного дня, следующего за днем размещения объявления о проведении отбора;».</w:t>
      </w:r>
    </w:p>
    <w:p w14:paraId="65437C63" w14:textId="5C417639" w:rsidR="00940F25" w:rsidRPr="00955777" w:rsidRDefault="00940F25" w:rsidP="004F7F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="00DC7BF7">
        <w:rPr>
          <w:sz w:val="28"/>
          <w:szCs w:val="28"/>
        </w:rPr>
        <w:t>В абзаце шестом пункта 2.4 слова «</w:t>
      </w:r>
      <w:r w:rsidR="00DC7BF7" w:rsidRPr="00DC7BF7">
        <w:rPr>
          <w:sz w:val="28"/>
          <w:szCs w:val="28"/>
        </w:rPr>
        <w:t>определяется Министерством сельского хозяйства Пензенской области</w:t>
      </w:r>
      <w:r w:rsidR="00DC7BF7">
        <w:rPr>
          <w:sz w:val="28"/>
          <w:szCs w:val="28"/>
        </w:rPr>
        <w:t>» заменить словами «приведена в приложении № 8 к настоящему Порядку».</w:t>
      </w:r>
    </w:p>
    <w:p w14:paraId="4B640421" w14:textId="75E1C434" w:rsidR="000B2B3C" w:rsidRPr="00955777" w:rsidRDefault="004F7F05" w:rsidP="004F7F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5777">
        <w:rPr>
          <w:sz w:val="28"/>
          <w:szCs w:val="28"/>
        </w:rPr>
        <w:t>1.1.</w:t>
      </w:r>
      <w:r w:rsidR="00940F25">
        <w:rPr>
          <w:sz w:val="28"/>
          <w:szCs w:val="28"/>
        </w:rPr>
        <w:t>3</w:t>
      </w:r>
      <w:r w:rsidRPr="00955777">
        <w:rPr>
          <w:sz w:val="28"/>
          <w:szCs w:val="28"/>
        </w:rPr>
        <w:t>. В абзаце первом пункта 2.</w:t>
      </w:r>
      <w:r w:rsidR="0090557D">
        <w:rPr>
          <w:sz w:val="28"/>
          <w:szCs w:val="28"/>
        </w:rPr>
        <w:t>8</w:t>
      </w:r>
      <w:r w:rsidRPr="00955777">
        <w:rPr>
          <w:sz w:val="28"/>
          <w:szCs w:val="28"/>
        </w:rPr>
        <w:t xml:space="preserve"> слова «пунктами 1.4, 2.3 - 2.</w:t>
      </w:r>
      <w:r w:rsidR="0090557D">
        <w:rPr>
          <w:sz w:val="28"/>
          <w:szCs w:val="28"/>
        </w:rPr>
        <w:t>6</w:t>
      </w:r>
      <w:r w:rsidRPr="00955777">
        <w:rPr>
          <w:sz w:val="28"/>
          <w:szCs w:val="28"/>
        </w:rPr>
        <w:t>» заменить словами «пунктами 1.4, 2.2 - 2.</w:t>
      </w:r>
      <w:r w:rsidR="0090557D">
        <w:rPr>
          <w:sz w:val="28"/>
          <w:szCs w:val="28"/>
        </w:rPr>
        <w:t>6</w:t>
      </w:r>
      <w:r w:rsidRPr="00955777">
        <w:rPr>
          <w:sz w:val="28"/>
          <w:szCs w:val="28"/>
        </w:rPr>
        <w:t xml:space="preserve">».  </w:t>
      </w:r>
    </w:p>
    <w:p w14:paraId="4EE3CE14" w14:textId="2E37EEFB" w:rsidR="00B30BA5" w:rsidRPr="00955777" w:rsidRDefault="00B30BA5" w:rsidP="00B30BA5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55777">
        <w:rPr>
          <w:sz w:val="28"/>
          <w:szCs w:val="28"/>
        </w:rPr>
        <w:t>1.</w:t>
      </w:r>
      <w:r w:rsidR="004F7F05" w:rsidRPr="00955777">
        <w:rPr>
          <w:sz w:val="28"/>
          <w:szCs w:val="28"/>
        </w:rPr>
        <w:t>2</w:t>
      </w:r>
      <w:r w:rsidRPr="00955777">
        <w:rPr>
          <w:sz w:val="28"/>
          <w:szCs w:val="28"/>
        </w:rPr>
        <w:t>. В разделе 5 Порядка «Требования об осуществлении контроля (мониторинга) за соблюдением условий, целей и порядка предоставления субсидий и ответственности за их нарушение»:</w:t>
      </w:r>
    </w:p>
    <w:p w14:paraId="1465A96A" w14:textId="2053C05D" w:rsidR="00B30BA5" w:rsidRPr="00955777" w:rsidRDefault="00B30BA5" w:rsidP="00B30BA5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55777">
        <w:rPr>
          <w:sz w:val="28"/>
          <w:szCs w:val="28"/>
        </w:rPr>
        <w:t>1.</w:t>
      </w:r>
      <w:r w:rsidR="004F7F05" w:rsidRPr="00955777">
        <w:rPr>
          <w:sz w:val="28"/>
          <w:szCs w:val="28"/>
        </w:rPr>
        <w:t>2</w:t>
      </w:r>
      <w:r w:rsidRPr="00955777">
        <w:rPr>
          <w:sz w:val="28"/>
          <w:szCs w:val="28"/>
        </w:rPr>
        <w:t>.1. В наименовании слово «, целей» исключить.</w:t>
      </w:r>
    </w:p>
    <w:p w14:paraId="1B20FA50" w14:textId="627E54A6" w:rsidR="00B30BA5" w:rsidRPr="00955777" w:rsidRDefault="00B30BA5" w:rsidP="00B30BA5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55777">
        <w:rPr>
          <w:sz w:val="28"/>
          <w:szCs w:val="28"/>
        </w:rPr>
        <w:t>1.</w:t>
      </w:r>
      <w:r w:rsidR="004F7F05" w:rsidRPr="00955777">
        <w:rPr>
          <w:sz w:val="28"/>
          <w:szCs w:val="28"/>
        </w:rPr>
        <w:t>2</w:t>
      </w:r>
      <w:r w:rsidRPr="00955777">
        <w:rPr>
          <w:sz w:val="28"/>
          <w:szCs w:val="28"/>
        </w:rPr>
        <w:t>.2. Абзац первый пункта 5.1 изложить в следующей редакции:</w:t>
      </w:r>
    </w:p>
    <w:p w14:paraId="5B2F8862" w14:textId="77777777" w:rsidR="00B30BA5" w:rsidRPr="00955777" w:rsidRDefault="00B30BA5" w:rsidP="00B30BA5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55777">
        <w:rPr>
          <w:sz w:val="28"/>
          <w:szCs w:val="28"/>
        </w:rPr>
        <w:t>«5.1. Министерством осуществляется проверка соблюдения получателем порядка и условий предоставления субсидий, в том числе в части достижения результатов предоставления субсидии. Органами государственного финансового контроля осуществляется проверка в соответствии со статьями 268.1 и 269.2 Бюджетного кодекса Российской Федерации.».</w:t>
      </w:r>
    </w:p>
    <w:p w14:paraId="3AE50625" w14:textId="641B09DD" w:rsidR="00B30BA5" w:rsidRPr="00955777" w:rsidRDefault="00B30BA5" w:rsidP="00940F25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55777">
        <w:rPr>
          <w:sz w:val="28"/>
          <w:szCs w:val="28"/>
        </w:rPr>
        <w:t>1.</w:t>
      </w:r>
      <w:r w:rsidR="004F7F05" w:rsidRPr="00955777">
        <w:rPr>
          <w:sz w:val="28"/>
          <w:szCs w:val="28"/>
        </w:rPr>
        <w:t>3</w:t>
      </w:r>
      <w:r w:rsidRPr="00955777">
        <w:rPr>
          <w:sz w:val="28"/>
          <w:szCs w:val="28"/>
        </w:rPr>
        <w:t xml:space="preserve">. </w:t>
      </w:r>
      <w:r w:rsidR="00BF5E43">
        <w:rPr>
          <w:sz w:val="28"/>
          <w:szCs w:val="28"/>
        </w:rPr>
        <w:t xml:space="preserve">Дополнить </w:t>
      </w:r>
      <w:r w:rsidR="00A7180D">
        <w:rPr>
          <w:sz w:val="28"/>
          <w:szCs w:val="28"/>
        </w:rPr>
        <w:t>Порядок приложением № 8 согласно приложению к настоящему постановлению.</w:t>
      </w:r>
    </w:p>
    <w:p w14:paraId="03927EF7" w14:textId="72DB5DF6" w:rsidR="00A855E3" w:rsidRPr="00955777" w:rsidRDefault="00940F25" w:rsidP="00780C69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bookmarkStart w:id="1" w:name="_Hlk64016494"/>
      <w:r>
        <w:rPr>
          <w:sz w:val="28"/>
          <w:szCs w:val="28"/>
        </w:rPr>
        <w:t>2</w:t>
      </w:r>
      <w:r w:rsidR="00A855E3" w:rsidRPr="00955777">
        <w:rPr>
          <w:sz w:val="28"/>
          <w:szCs w:val="28"/>
        </w:rPr>
        <w:t>. Настоящее постановление применяется в части, не противоречащей закону Пензенской области о бюджете Пензенской области на очередной финансовый год и на плановый период.</w:t>
      </w:r>
    </w:p>
    <w:p w14:paraId="261D87D9" w14:textId="65FBF757" w:rsidR="00A855E3" w:rsidRPr="00955777" w:rsidRDefault="00940F25" w:rsidP="00780C69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855E3" w:rsidRPr="00955777"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="00C97365" w:rsidRPr="00955777">
        <w:rPr>
          <w:sz w:val="28"/>
          <w:szCs w:val="28"/>
        </w:rPr>
        <w:t>.</w:t>
      </w:r>
    </w:p>
    <w:p w14:paraId="55F1598F" w14:textId="30EDB8F8" w:rsidR="00A855E3" w:rsidRPr="00955777" w:rsidRDefault="00940F25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855E3" w:rsidRPr="00955777">
        <w:rPr>
          <w:sz w:val="28"/>
          <w:szCs w:val="28"/>
        </w:rPr>
        <w:t xml:space="preserve">. </w:t>
      </w:r>
      <w:r w:rsidR="00A855E3" w:rsidRPr="00955777">
        <w:rPr>
          <w:spacing w:val="-4"/>
          <w:sz w:val="28"/>
          <w:szCs w:val="28"/>
        </w:rPr>
        <w:t xml:space="preserve">Настоящее постановление опубликовать в газете </w:t>
      </w:r>
      <w:r w:rsidR="0085312D" w:rsidRPr="00955777">
        <w:rPr>
          <w:spacing w:val="-4"/>
          <w:sz w:val="28"/>
          <w:szCs w:val="28"/>
        </w:rPr>
        <w:t>«</w:t>
      </w:r>
      <w:r w:rsidR="00A855E3" w:rsidRPr="00955777">
        <w:rPr>
          <w:spacing w:val="-4"/>
          <w:sz w:val="28"/>
          <w:szCs w:val="28"/>
        </w:rPr>
        <w:t>Пензенские губернские</w:t>
      </w:r>
      <w:r w:rsidR="00A855E3" w:rsidRPr="00955777">
        <w:rPr>
          <w:sz w:val="28"/>
          <w:szCs w:val="28"/>
        </w:rPr>
        <w:t xml:space="preserve"> ведомости</w:t>
      </w:r>
      <w:r w:rsidR="0085312D" w:rsidRPr="00955777">
        <w:rPr>
          <w:sz w:val="28"/>
          <w:szCs w:val="28"/>
        </w:rPr>
        <w:t>»</w:t>
      </w:r>
      <w:r w:rsidR="00A855E3" w:rsidRPr="00955777">
        <w:rPr>
          <w:sz w:val="28"/>
          <w:szCs w:val="28"/>
        </w:rPr>
        <w:t xml:space="preserve"> и разместить (опубликовать) на </w:t>
      </w:r>
      <w:r w:rsidR="0085312D" w:rsidRPr="00955777">
        <w:rPr>
          <w:sz w:val="28"/>
          <w:szCs w:val="28"/>
        </w:rPr>
        <w:t>«</w:t>
      </w:r>
      <w:r w:rsidR="00A855E3" w:rsidRPr="00955777">
        <w:rPr>
          <w:sz w:val="28"/>
          <w:szCs w:val="28"/>
        </w:rPr>
        <w:t xml:space="preserve">Официальном интернет-портале </w:t>
      </w:r>
      <w:r w:rsidR="00A855E3" w:rsidRPr="00955777">
        <w:rPr>
          <w:spacing w:val="-10"/>
          <w:sz w:val="28"/>
          <w:szCs w:val="28"/>
        </w:rPr>
        <w:t>правовой информации</w:t>
      </w:r>
      <w:r w:rsidR="0085312D" w:rsidRPr="00955777">
        <w:rPr>
          <w:spacing w:val="-10"/>
          <w:sz w:val="28"/>
          <w:szCs w:val="28"/>
        </w:rPr>
        <w:t>»</w:t>
      </w:r>
      <w:r w:rsidR="00A855E3" w:rsidRPr="00955777">
        <w:rPr>
          <w:spacing w:val="-10"/>
          <w:sz w:val="28"/>
          <w:szCs w:val="28"/>
        </w:rPr>
        <w:t xml:space="preserve"> (www.pravo.gov.ru) и на официальном сайте Правительства</w:t>
      </w:r>
      <w:r w:rsidR="00A855E3" w:rsidRPr="00955777">
        <w:rPr>
          <w:sz w:val="28"/>
          <w:szCs w:val="28"/>
        </w:rPr>
        <w:t xml:space="preserve"> </w:t>
      </w:r>
      <w:r w:rsidR="00A855E3" w:rsidRPr="00955777">
        <w:rPr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85312D" w:rsidRPr="00955777">
        <w:rPr>
          <w:spacing w:val="-6"/>
          <w:sz w:val="28"/>
          <w:szCs w:val="28"/>
        </w:rPr>
        <w:t>«</w:t>
      </w:r>
      <w:r w:rsidR="00A855E3" w:rsidRPr="00955777">
        <w:rPr>
          <w:spacing w:val="-6"/>
          <w:sz w:val="28"/>
          <w:szCs w:val="28"/>
        </w:rPr>
        <w:t>Интернет</w:t>
      </w:r>
      <w:r w:rsidR="0085312D" w:rsidRPr="00955777">
        <w:rPr>
          <w:spacing w:val="-6"/>
          <w:sz w:val="28"/>
          <w:szCs w:val="28"/>
        </w:rPr>
        <w:t>»</w:t>
      </w:r>
      <w:r w:rsidR="00A855E3" w:rsidRPr="00955777">
        <w:rPr>
          <w:spacing w:val="-6"/>
          <w:sz w:val="28"/>
          <w:szCs w:val="28"/>
        </w:rPr>
        <w:t>.</w:t>
      </w:r>
    </w:p>
    <w:p w14:paraId="6A5EED99" w14:textId="77777777" w:rsidR="000B2B3C" w:rsidRPr="00955777" w:rsidRDefault="00F7747C" w:rsidP="000B2B3C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955777">
        <w:rPr>
          <w:sz w:val="28"/>
          <w:szCs w:val="28"/>
        </w:rPr>
        <w:t>22</w:t>
      </w:r>
      <w:r w:rsidR="00A855E3" w:rsidRPr="00955777">
        <w:rPr>
          <w:sz w:val="28"/>
          <w:szCs w:val="28"/>
        </w:rPr>
        <w:t>. Контроль за исполнением настоящего постановления</w:t>
      </w:r>
      <w:r w:rsidR="000B2B3C" w:rsidRPr="00955777">
        <w:rPr>
          <w:sz w:val="28"/>
          <w:szCs w:val="28"/>
        </w:rPr>
        <w:t xml:space="preserve"> возложить на </w:t>
      </w:r>
      <w:r w:rsidR="000B2B3C" w:rsidRPr="00955777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="000B2B3C" w:rsidRPr="00955777">
        <w:rPr>
          <w:sz w:val="28"/>
          <w:szCs w:val="28"/>
        </w:rPr>
        <w:t xml:space="preserve"> вопросы агропромышленной политики и агропромышленного комплекса.</w:t>
      </w:r>
    </w:p>
    <w:p w14:paraId="1DC43B9E" w14:textId="77777777" w:rsidR="005F3E5E" w:rsidRPr="00955777" w:rsidRDefault="005F3E5E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195926E" w14:textId="77777777" w:rsidR="00A855E3" w:rsidRPr="00955777" w:rsidRDefault="00A855E3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430B780" w14:textId="34E93B23" w:rsidR="008A02AA" w:rsidRPr="00955777" w:rsidRDefault="00A855E3" w:rsidP="009C2AAA">
      <w:pPr>
        <w:autoSpaceDE w:val="0"/>
        <w:autoSpaceDN w:val="0"/>
        <w:adjustRightInd w:val="0"/>
        <w:jc w:val="both"/>
        <w:rPr>
          <w:sz w:val="28"/>
        </w:rPr>
      </w:pPr>
      <w:r w:rsidRPr="00955777">
        <w:rPr>
          <w:sz w:val="28"/>
        </w:rPr>
        <w:t xml:space="preserve">Губернатор Пензенской области </w:t>
      </w:r>
      <w:r w:rsidRPr="00955777">
        <w:rPr>
          <w:sz w:val="28"/>
        </w:rPr>
        <w:tab/>
      </w:r>
      <w:r w:rsidRPr="00955777">
        <w:rPr>
          <w:sz w:val="28"/>
        </w:rPr>
        <w:tab/>
      </w:r>
      <w:r w:rsidRPr="00955777">
        <w:rPr>
          <w:sz w:val="28"/>
        </w:rPr>
        <w:tab/>
      </w:r>
      <w:r w:rsidRPr="00955777">
        <w:rPr>
          <w:sz w:val="28"/>
        </w:rPr>
        <w:tab/>
      </w:r>
      <w:r w:rsidRPr="00955777">
        <w:rPr>
          <w:sz w:val="28"/>
        </w:rPr>
        <w:tab/>
        <w:t>О.В. Мельниченко</w:t>
      </w:r>
      <w:bookmarkEnd w:id="1"/>
    </w:p>
    <w:p w14:paraId="728E7FFC" w14:textId="58CC8D40" w:rsidR="00D56629" w:rsidRPr="00955777" w:rsidRDefault="00D56629" w:rsidP="009C2AAA">
      <w:pPr>
        <w:autoSpaceDE w:val="0"/>
        <w:autoSpaceDN w:val="0"/>
        <w:adjustRightInd w:val="0"/>
        <w:jc w:val="both"/>
        <w:rPr>
          <w:sz w:val="28"/>
        </w:rPr>
      </w:pPr>
    </w:p>
    <w:p w14:paraId="3A53A61F" w14:textId="3618C3E3" w:rsidR="00D56629" w:rsidRPr="00955777" w:rsidRDefault="00D56629" w:rsidP="009C2AAA">
      <w:pPr>
        <w:autoSpaceDE w:val="0"/>
        <w:autoSpaceDN w:val="0"/>
        <w:adjustRightInd w:val="0"/>
        <w:jc w:val="both"/>
        <w:rPr>
          <w:sz w:val="28"/>
        </w:rPr>
      </w:pPr>
    </w:p>
    <w:p w14:paraId="6F1FA006" w14:textId="2228471B" w:rsidR="00552681" w:rsidRPr="00955777" w:rsidRDefault="00552681">
      <w:pPr>
        <w:widowControl/>
        <w:rPr>
          <w:sz w:val="28"/>
        </w:rPr>
      </w:pPr>
      <w:r w:rsidRPr="00955777">
        <w:rPr>
          <w:sz w:val="28"/>
        </w:rPr>
        <w:br w:type="page"/>
      </w:r>
    </w:p>
    <w:tbl>
      <w:tblPr>
        <w:tblW w:w="0" w:type="auto"/>
        <w:tblInd w:w="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</w:tblGrid>
      <w:tr w:rsidR="00955777" w:rsidRPr="00955777" w14:paraId="6C39FB99" w14:textId="77777777" w:rsidTr="001F3248">
        <w:trPr>
          <w:trHeight w:val="1151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911F1" w14:textId="3DA779F1" w:rsidR="00B70403" w:rsidRPr="00955777" w:rsidRDefault="00B70403" w:rsidP="00642FA3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955777">
              <w:rPr>
                <w:sz w:val="28"/>
              </w:rPr>
              <w:lastRenderedPageBreak/>
              <w:br w:type="page"/>
            </w:r>
            <w:r w:rsidRPr="00955777">
              <w:rPr>
                <w:sz w:val="28"/>
                <w:szCs w:val="28"/>
              </w:rPr>
              <w:br w:type="page"/>
            </w:r>
            <w:r w:rsidRPr="00955777">
              <w:rPr>
                <w:sz w:val="28"/>
                <w:szCs w:val="28"/>
              </w:rPr>
              <w:br w:type="page"/>
            </w:r>
            <w:r w:rsidRPr="00955777">
              <w:rPr>
                <w:sz w:val="28"/>
                <w:szCs w:val="28"/>
                <w:lang w:eastAsia="ar-SA"/>
              </w:rPr>
              <w:t xml:space="preserve">Приложение </w:t>
            </w:r>
          </w:p>
          <w:p w14:paraId="09020A8B" w14:textId="77777777" w:rsidR="00B70403" w:rsidRPr="00955777" w:rsidRDefault="00B70403" w:rsidP="00642FA3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955777">
              <w:rPr>
                <w:sz w:val="28"/>
                <w:szCs w:val="28"/>
                <w:lang w:eastAsia="ar-SA"/>
              </w:rPr>
              <w:t>к постановлению Правительства</w:t>
            </w:r>
          </w:p>
          <w:p w14:paraId="2E5B2E9E" w14:textId="77777777" w:rsidR="00B70403" w:rsidRPr="00955777" w:rsidRDefault="00B70403" w:rsidP="00642FA3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955777">
              <w:rPr>
                <w:sz w:val="28"/>
                <w:szCs w:val="28"/>
                <w:lang w:eastAsia="ar-SA"/>
              </w:rPr>
              <w:t>Пензенской области</w:t>
            </w:r>
          </w:p>
          <w:p w14:paraId="7B183F1B" w14:textId="77777777" w:rsidR="00B70403" w:rsidRPr="00955777" w:rsidRDefault="00B70403" w:rsidP="00642FA3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955777">
              <w:rPr>
                <w:sz w:val="28"/>
                <w:szCs w:val="28"/>
                <w:lang w:eastAsia="ar-SA"/>
              </w:rPr>
              <w:t xml:space="preserve">от          № </w:t>
            </w:r>
          </w:p>
        </w:tc>
      </w:tr>
      <w:tr w:rsidR="00B70403" w:rsidRPr="00955777" w14:paraId="2E703860" w14:textId="77777777" w:rsidTr="001F3248">
        <w:trPr>
          <w:trHeight w:val="1151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9DC00" w14:textId="77777777" w:rsidR="001F3248" w:rsidRPr="00955777" w:rsidRDefault="001F3248" w:rsidP="00B70403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14:paraId="23D1C316" w14:textId="129F3E4F" w:rsidR="00FC6E71" w:rsidRPr="00955777" w:rsidRDefault="00FC6E71" w:rsidP="00FC6E71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955777">
              <w:rPr>
                <w:sz w:val="28"/>
                <w:szCs w:val="28"/>
              </w:rPr>
              <w:t xml:space="preserve">Приложение </w:t>
            </w:r>
            <w:r w:rsidR="00AB7C83" w:rsidRPr="00955777">
              <w:rPr>
                <w:sz w:val="28"/>
                <w:szCs w:val="28"/>
              </w:rPr>
              <w:t>№</w:t>
            </w:r>
            <w:r w:rsidRPr="00955777">
              <w:rPr>
                <w:sz w:val="28"/>
                <w:szCs w:val="28"/>
              </w:rPr>
              <w:t xml:space="preserve"> </w:t>
            </w:r>
            <w:r w:rsidR="0005272E">
              <w:rPr>
                <w:sz w:val="28"/>
                <w:szCs w:val="28"/>
              </w:rPr>
              <w:t>8</w:t>
            </w:r>
          </w:p>
          <w:p w14:paraId="4135D7E4" w14:textId="77777777" w:rsidR="00FC6E71" w:rsidRPr="00955777" w:rsidRDefault="00FC6E71" w:rsidP="00FC6E71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955777">
              <w:rPr>
                <w:sz w:val="28"/>
                <w:szCs w:val="28"/>
              </w:rPr>
              <w:t>к Порядку</w:t>
            </w:r>
          </w:p>
          <w:p w14:paraId="5DD0CDB3" w14:textId="75326F3B" w:rsidR="00B70403" w:rsidRPr="00955777" w:rsidRDefault="0005272E" w:rsidP="00FC6E71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</w:rPr>
            </w:pPr>
            <w:r w:rsidRPr="0005272E">
              <w:rPr>
                <w:sz w:val="28"/>
                <w:szCs w:val="28"/>
              </w:rPr>
              <w:t>предоставления субсидий на проведение гидромелиоративных, культуртехнических мероприятий, а также мероприятий в области известкования кислых почв на пашне на условиях софинансирования за счет средств федерального бюджета</w:t>
            </w:r>
          </w:p>
        </w:tc>
      </w:tr>
    </w:tbl>
    <w:p w14:paraId="05D7D83E" w14:textId="1A5D6B16" w:rsidR="00B70403" w:rsidRPr="00955777" w:rsidRDefault="00B70403" w:rsidP="009C2AAA">
      <w:pPr>
        <w:autoSpaceDE w:val="0"/>
        <w:autoSpaceDN w:val="0"/>
        <w:adjustRightInd w:val="0"/>
        <w:jc w:val="both"/>
      </w:pPr>
    </w:p>
    <w:p w14:paraId="76156AFA" w14:textId="01D1C3C4" w:rsidR="00CE4428" w:rsidRDefault="00CE4428" w:rsidP="00967A68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3279346" w14:textId="77777777" w:rsidR="0005272E" w:rsidRPr="0005272E" w:rsidRDefault="0005272E" w:rsidP="0005272E">
      <w:pPr>
        <w:autoSpaceDE w:val="0"/>
        <w:autoSpaceDN w:val="0"/>
        <w:ind w:firstLine="567"/>
        <w:jc w:val="center"/>
        <w:rPr>
          <w:b/>
          <w:sz w:val="28"/>
          <w:szCs w:val="28"/>
        </w:rPr>
      </w:pPr>
      <w:r w:rsidRPr="0005272E">
        <w:rPr>
          <w:b/>
          <w:sz w:val="28"/>
          <w:szCs w:val="28"/>
        </w:rPr>
        <w:t>МЕТОДИКА ОЦЕНКИ 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МЕЛИОРАЦИИ, А ТАКЖЕ МЕРЫ ОТВЕТСТВЕННОСТИ ПОЛУЧАТЕЛЕЙ СРЕДСТВ ЗА НЕДОСТИЖЕНИЕ ПЛАНОВОГО ОБЪЕМА ПРОИЗВОДСТВА СЕЛЬСКОХОЗЯЙСТВЕННОЙ ПРОДУКЦИИ НА 3 ГОДА НА ЗЕМЛЯХ, НА КОТОРЫХ РЕАЛИЗОВАН ПРОЕКТ МЕЛИОРАЦИИ</w:t>
      </w:r>
    </w:p>
    <w:p w14:paraId="5049D259" w14:textId="77777777" w:rsidR="0005272E" w:rsidRPr="0005272E" w:rsidRDefault="0005272E" w:rsidP="0005272E">
      <w:pPr>
        <w:autoSpaceDE w:val="0"/>
        <w:autoSpaceDN w:val="0"/>
        <w:ind w:firstLine="540"/>
        <w:jc w:val="both"/>
        <w:rPr>
          <w:sz w:val="28"/>
          <w:szCs w:val="28"/>
        </w:rPr>
      </w:pPr>
    </w:p>
    <w:p w14:paraId="3B178C28" w14:textId="77777777" w:rsidR="0005272E" w:rsidRPr="0005272E" w:rsidRDefault="0005272E" w:rsidP="000B2C9D">
      <w:pPr>
        <w:autoSpaceDE w:val="0"/>
        <w:autoSpaceDN w:val="0"/>
        <w:ind w:firstLine="851"/>
        <w:jc w:val="both"/>
        <w:rPr>
          <w:sz w:val="28"/>
          <w:szCs w:val="28"/>
        </w:rPr>
      </w:pPr>
      <w:r w:rsidRPr="0005272E">
        <w:rPr>
          <w:sz w:val="28"/>
          <w:szCs w:val="28"/>
        </w:rPr>
        <w:t>1. Настоящая Методика определяет порядок оценки достижения получателем субсидии планового объема производства сельскохозяйственной продукции на 3 года на землях, на которых реализован проект мелиорации, а также меры ответственности получателей средств за недостижение планового объема производства сельскохозяйственной продукции на 3 года на землях, на которых реализован проект мелиорации (далее - Методика).</w:t>
      </w:r>
    </w:p>
    <w:p w14:paraId="11689C9F" w14:textId="77777777" w:rsidR="0005272E" w:rsidRPr="0005272E" w:rsidRDefault="0005272E" w:rsidP="000B2C9D">
      <w:pPr>
        <w:autoSpaceDE w:val="0"/>
        <w:autoSpaceDN w:val="0"/>
        <w:ind w:firstLine="851"/>
        <w:jc w:val="both"/>
        <w:rPr>
          <w:sz w:val="28"/>
          <w:szCs w:val="28"/>
        </w:rPr>
      </w:pPr>
      <w:r w:rsidRPr="0005272E">
        <w:rPr>
          <w:sz w:val="28"/>
          <w:szCs w:val="28"/>
        </w:rPr>
        <w:t>2. Для целей настоящей Методики используется понятие объем производства сельскохозяйственной продукции (в зерновых единицах).</w:t>
      </w:r>
    </w:p>
    <w:p w14:paraId="754D3B2D" w14:textId="77777777" w:rsidR="0005272E" w:rsidRPr="0005272E" w:rsidRDefault="0005272E" w:rsidP="000B2C9D">
      <w:pPr>
        <w:autoSpaceDE w:val="0"/>
        <w:autoSpaceDN w:val="0"/>
        <w:ind w:firstLine="851"/>
        <w:jc w:val="both"/>
        <w:rPr>
          <w:sz w:val="28"/>
          <w:szCs w:val="28"/>
        </w:rPr>
      </w:pPr>
      <w:r w:rsidRPr="0005272E">
        <w:rPr>
          <w:sz w:val="28"/>
          <w:szCs w:val="28"/>
        </w:rPr>
        <w:t>Коэффициенты перевода сельскохозяйственных культур в зерновые единицы устанавливаются Министерством сельского хозяйства Российской Федерации.</w:t>
      </w:r>
    </w:p>
    <w:p w14:paraId="2EE42F20" w14:textId="77777777" w:rsidR="0005272E" w:rsidRPr="0005272E" w:rsidRDefault="0005272E" w:rsidP="000B2C9D">
      <w:pPr>
        <w:autoSpaceDE w:val="0"/>
        <w:autoSpaceDN w:val="0"/>
        <w:ind w:firstLine="851"/>
        <w:jc w:val="both"/>
        <w:rPr>
          <w:sz w:val="28"/>
          <w:szCs w:val="28"/>
        </w:rPr>
      </w:pPr>
      <w:r w:rsidRPr="0005272E">
        <w:rPr>
          <w:sz w:val="28"/>
          <w:szCs w:val="28"/>
        </w:rPr>
        <w:t>3. При проведении оценки достижения получателем субсидии планового объема производства сельскохозяйственной продукции используются следующие исходные данные:</w:t>
      </w:r>
    </w:p>
    <w:p w14:paraId="02F0A92F" w14:textId="77777777" w:rsidR="0005272E" w:rsidRPr="0005272E" w:rsidRDefault="0005272E" w:rsidP="000B2C9D">
      <w:pPr>
        <w:autoSpaceDE w:val="0"/>
        <w:autoSpaceDN w:val="0"/>
        <w:ind w:firstLine="851"/>
        <w:jc w:val="both"/>
        <w:rPr>
          <w:sz w:val="28"/>
          <w:szCs w:val="28"/>
        </w:rPr>
      </w:pPr>
      <w:r w:rsidRPr="0005272E">
        <w:rPr>
          <w:sz w:val="28"/>
          <w:szCs w:val="28"/>
        </w:rPr>
        <w:t xml:space="preserve">а) объем производства сельскохозяйственной продукции (в зерновых единицах) в соответствии с соглашением о взаимодействии в реализации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Федерации, заключенным между Министерством сельского хозяйства Пензенской области (далее соответственно – Соглашение и </w:t>
      </w:r>
      <w:r w:rsidRPr="0005272E">
        <w:rPr>
          <w:sz w:val="28"/>
          <w:szCs w:val="28"/>
        </w:rPr>
        <w:lastRenderedPageBreak/>
        <w:t>Министерство) и получателем субсидии;</w:t>
      </w:r>
    </w:p>
    <w:p w14:paraId="65971948" w14:textId="77777777" w:rsidR="0005272E" w:rsidRPr="0005272E" w:rsidRDefault="0005272E" w:rsidP="000B2C9D">
      <w:pPr>
        <w:autoSpaceDE w:val="0"/>
        <w:autoSpaceDN w:val="0"/>
        <w:ind w:firstLine="851"/>
        <w:jc w:val="both"/>
        <w:rPr>
          <w:sz w:val="28"/>
          <w:szCs w:val="28"/>
        </w:rPr>
      </w:pPr>
      <w:bookmarkStart w:id="2" w:name="P626"/>
      <w:bookmarkEnd w:id="2"/>
      <w:r w:rsidRPr="0005272E">
        <w:rPr>
          <w:sz w:val="28"/>
          <w:szCs w:val="28"/>
        </w:rPr>
        <w:t>б) объем производства сельскохозяйственной продукции (в зерновых единицах) в соответствии с предоставленным получателем субсидии отчетом об объеме производства сельскохозяйственной продукции, подписанным руководителем получателя субсидии по следующей форме:</w:t>
      </w:r>
    </w:p>
    <w:p w14:paraId="3B94FD1E" w14:textId="77777777" w:rsidR="0005272E" w:rsidRPr="000B2C9D" w:rsidRDefault="0005272E" w:rsidP="0005272E">
      <w:pPr>
        <w:autoSpaceDE w:val="0"/>
        <w:autoSpaceDN w:val="0"/>
        <w:jc w:val="center"/>
        <w:rPr>
          <w:sz w:val="14"/>
          <w:szCs w:val="14"/>
        </w:rPr>
      </w:pPr>
    </w:p>
    <w:p w14:paraId="0286AAA4" w14:textId="2C8669C9" w:rsidR="0005272E" w:rsidRPr="000B2C9D" w:rsidRDefault="0005272E" w:rsidP="0005272E">
      <w:pPr>
        <w:autoSpaceDE w:val="0"/>
        <w:autoSpaceDN w:val="0"/>
        <w:jc w:val="center"/>
        <w:rPr>
          <w:sz w:val="24"/>
          <w:szCs w:val="24"/>
        </w:rPr>
      </w:pPr>
      <w:r w:rsidRPr="000B2C9D">
        <w:rPr>
          <w:sz w:val="24"/>
          <w:szCs w:val="24"/>
        </w:rPr>
        <w:t>Отчет</w:t>
      </w:r>
    </w:p>
    <w:p w14:paraId="034D145F" w14:textId="77777777" w:rsidR="0005272E" w:rsidRPr="000B2C9D" w:rsidRDefault="0005272E" w:rsidP="0005272E">
      <w:pPr>
        <w:autoSpaceDE w:val="0"/>
        <w:autoSpaceDN w:val="0"/>
        <w:jc w:val="center"/>
        <w:rPr>
          <w:sz w:val="24"/>
          <w:szCs w:val="24"/>
        </w:rPr>
      </w:pPr>
      <w:r w:rsidRPr="000B2C9D">
        <w:rPr>
          <w:sz w:val="24"/>
          <w:szCs w:val="24"/>
        </w:rPr>
        <w:t>об объеме производства сельскохозяйственной продукции</w:t>
      </w:r>
    </w:p>
    <w:p w14:paraId="3F133C3B" w14:textId="31E3FDBA" w:rsidR="0005272E" w:rsidRPr="000B2C9D" w:rsidRDefault="0005272E" w:rsidP="0005272E">
      <w:pPr>
        <w:autoSpaceDE w:val="0"/>
        <w:autoSpaceDN w:val="0"/>
        <w:jc w:val="center"/>
        <w:rPr>
          <w:sz w:val="24"/>
          <w:szCs w:val="24"/>
        </w:rPr>
      </w:pPr>
      <w:r w:rsidRPr="000B2C9D">
        <w:rPr>
          <w:sz w:val="24"/>
          <w:szCs w:val="24"/>
        </w:rPr>
        <w:t>в __</w:t>
      </w:r>
      <w:r w:rsidRPr="000B2C9D">
        <w:rPr>
          <w:sz w:val="24"/>
          <w:szCs w:val="24"/>
        </w:rPr>
        <w:t>____</w:t>
      </w:r>
      <w:r w:rsidRPr="000B2C9D">
        <w:rPr>
          <w:sz w:val="24"/>
          <w:szCs w:val="24"/>
        </w:rPr>
        <w:t xml:space="preserve"> году на землях, на которых реализован проект мелиорации</w:t>
      </w:r>
    </w:p>
    <w:p w14:paraId="5FFA8B5A" w14:textId="05884093" w:rsidR="0005272E" w:rsidRPr="000B2C9D" w:rsidRDefault="0005272E" w:rsidP="0005272E">
      <w:pPr>
        <w:autoSpaceDE w:val="0"/>
        <w:autoSpaceDN w:val="0"/>
        <w:jc w:val="center"/>
        <w:rPr>
          <w:sz w:val="24"/>
          <w:szCs w:val="24"/>
        </w:rPr>
      </w:pPr>
      <w:r w:rsidRPr="000B2C9D">
        <w:rPr>
          <w:sz w:val="24"/>
          <w:szCs w:val="24"/>
        </w:rPr>
        <w:t>в _______________________________________________</w:t>
      </w:r>
      <w:r w:rsidRPr="000B2C9D">
        <w:rPr>
          <w:sz w:val="24"/>
          <w:szCs w:val="24"/>
        </w:rPr>
        <w:t>_________________</w:t>
      </w:r>
    </w:p>
    <w:p w14:paraId="29C0F1C9" w14:textId="13F5B859" w:rsidR="0005272E" w:rsidRPr="000B2C9D" w:rsidRDefault="0005272E" w:rsidP="0005272E">
      <w:pPr>
        <w:autoSpaceDE w:val="0"/>
        <w:autoSpaceDN w:val="0"/>
        <w:jc w:val="center"/>
        <w:rPr>
          <w:sz w:val="24"/>
          <w:szCs w:val="24"/>
        </w:rPr>
      </w:pPr>
      <w:r w:rsidRPr="000B2C9D">
        <w:rPr>
          <w:sz w:val="24"/>
          <w:szCs w:val="24"/>
        </w:rPr>
        <w:t>(наименование получателя субсидии, муниципального образования)</w:t>
      </w:r>
    </w:p>
    <w:p w14:paraId="54ADDF2F" w14:textId="77777777" w:rsidR="0005272E" w:rsidRPr="000B2C9D" w:rsidRDefault="0005272E" w:rsidP="0005272E">
      <w:pPr>
        <w:autoSpaceDE w:val="0"/>
        <w:autoSpaceDN w:val="0"/>
        <w:jc w:val="center"/>
        <w:rPr>
          <w:sz w:val="16"/>
          <w:szCs w:val="16"/>
        </w:rPr>
      </w:pPr>
    </w:p>
    <w:tbl>
      <w:tblPr>
        <w:tblW w:w="992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418"/>
        <w:gridCol w:w="1418"/>
        <w:gridCol w:w="1559"/>
        <w:gridCol w:w="1417"/>
        <w:gridCol w:w="993"/>
        <w:gridCol w:w="1133"/>
        <w:gridCol w:w="1559"/>
      </w:tblGrid>
      <w:tr w:rsidR="0005272E" w:rsidRPr="0005272E" w14:paraId="1C674BC4" w14:textId="77777777" w:rsidTr="000B2C9D">
        <w:tc>
          <w:tcPr>
            <w:tcW w:w="425" w:type="dxa"/>
          </w:tcPr>
          <w:p w14:paraId="6A0869AF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</w:p>
          <w:p w14:paraId="5FCB4B38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№</w:t>
            </w:r>
          </w:p>
          <w:p w14:paraId="15118BB9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п/п</w:t>
            </w:r>
          </w:p>
        </w:tc>
        <w:tc>
          <w:tcPr>
            <w:tcW w:w="1418" w:type="dxa"/>
          </w:tcPr>
          <w:p w14:paraId="5D29ECA8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Кадастровый номер земельного участка, на котором реализован проект мелиорации</w:t>
            </w:r>
          </w:p>
        </w:tc>
        <w:tc>
          <w:tcPr>
            <w:tcW w:w="1418" w:type="dxa"/>
          </w:tcPr>
          <w:p w14:paraId="2C68C891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Площадь земельного участка, на котором реализован проект мелиорации, га</w:t>
            </w:r>
          </w:p>
        </w:tc>
        <w:tc>
          <w:tcPr>
            <w:tcW w:w="1559" w:type="dxa"/>
          </w:tcPr>
          <w:p w14:paraId="4AE32CDB" w14:textId="4950A131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Наименование сельскохозяй</w:t>
            </w:r>
            <w:r w:rsidR="000B2C9D">
              <w:rPr>
                <w:sz w:val="24"/>
                <w:szCs w:val="24"/>
              </w:rPr>
              <w:t>-</w:t>
            </w:r>
            <w:r w:rsidRPr="0005272E">
              <w:rPr>
                <w:sz w:val="24"/>
                <w:szCs w:val="24"/>
              </w:rPr>
              <w:t>ственной культуры</w:t>
            </w:r>
          </w:p>
        </w:tc>
        <w:tc>
          <w:tcPr>
            <w:tcW w:w="1417" w:type="dxa"/>
          </w:tcPr>
          <w:p w14:paraId="083CA0A8" w14:textId="2EA485A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Посевная площадь сельскохо</w:t>
            </w:r>
            <w:r w:rsidR="000B2C9D">
              <w:rPr>
                <w:sz w:val="24"/>
                <w:szCs w:val="24"/>
              </w:rPr>
              <w:t>-</w:t>
            </w:r>
            <w:r w:rsidRPr="0005272E">
              <w:rPr>
                <w:sz w:val="24"/>
                <w:szCs w:val="24"/>
              </w:rPr>
              <w:t>зяйственной культуры, га</w:t>
            </w:r>
          </w:p>
        </w:tc>
        <w:tc>
          <w:tcPr>
            <w:tcW w:w="993" w:type="dxa"/>
          </w:tcPr>
          <w:p w14:paraId="18EC115E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Валовой сбор урожая, тонн</w:t>
            </w:r>
          </w:p>
        </w:tc>
        <w:tc>
          <w:tcPr>
            <w:tcW w:w="1133" w:type="dxa"/>
          </w:tcPr>
          <w:p w14:paraId="33630FCD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Коэффи-циент перевода в зерновые единицы</w:t>
            </w:r>
          </w:p>
        </w:tc>
        <w:tc>
          <w:tcPr>
            <w:tcW w:w="1559" w:type="dxa"/>
          </w:tcPr>
          <w:p w14:paraId="7A61FE57" w14:textId="78A83699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Объем производства сельскохозяй</w:t>
            </w:r>
            <w:r w:rsidR="000B2C9D">
              <w:rPr>
                <w:sz w:val="24"/>
                <w:szCs w:val="24"/>
              </w:rPr>
              <w:t>-</w:t>
            </w:r>
            <w:r w:rsidRPr="0005272E">
              <w:rPr>
                <w:sz w:val="24"/>
                <w:szCs w:val="24"/>
              </w:rPr>
              <w:t>ственной продукции в зерновых единицах (гр. 6 x гр. 7), тонн</w:t>
            </w:r>
          </w:p>
        </w:tc>
      </w:tr>
      <w:tr w:rsidR="0005272E" w:rsidRPr="0005272E" w14:paraId="4C17F8E0" w14:textId="77777777" w:rsidTr="000B2C9D">
        <w:tc>
          <w:tcPr>
            <w:tcW w:w="425" w:type="dxa"/>
          </w:tcPr>
          <w:p w14:paraId="41D250EE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C77932D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2560195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887A1F9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65D9611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1F52BE07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14:paraId="4450E0B1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6DC8D172" w14:textId="77777777" w:rsidR="0005272E" w:rsidRPr="0005272E" w:rsidRDefault="0005272E" w:rsidP="000B2C9D">
            <w:pPr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05272E">
              <w:rPr>
                <w:sz w:val="24"/>
                <w:szCs w:val="24"/>
              </w:rPr>
              <w:t>8</w:t>
            </w:r>
          </w:p>
        </w:tc>
      </w:tr>
      <w:tr w:rsidR="0005272E" w:rsidRPr="0005272E" w14:paraId="5AA6FA12" w14:textId="77777777" w:rsidTr="000B2C9D">
        <w:trPr>
          <w:trHeight w:val="225"/>
        </w:trPr>
        <w:tc>
          <w:tcPr>
            <w:tcW w:w="425" w:type="dxa"/>
          </w:tcPr>
          <w:p w14:paraId="4EB389F5" w14:textId="77777777" w:rsidR="0005272E" w:rsidRPr="0005272E" w:rsidRDefault="0005272E" w:rsidP="000B2C9D">
            <w:pPr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8C05B03" w14:textId="77777777" w:rsidR="0005272E" w:rsidRPr="0005272E" w:rsidRDefault="0005272E" w:rsidP="000B2C9D">
            <w:pPr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6706837" w14:textId="77777777" w:rsidR="0005272E" w:rsidRPr="0005272E" w:rsidRDefault="0005272E" w:rsidP="000B2C9D">
            <w:pPr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15AF5ED" w14:textId="77777777" w:rsidR="0005272E" w:rsidRPr="0005272E" w:rsidRDefault="0005272E" w:rsidP="000B2C9D">
            <w:pPr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99946D0" w14:textId="77777777" w:rsidR="0005272E" w:rsidRPr="0005272E" w:rsidRDefault="0005272E" w:rsidP="000B2C9D">
            <w:pPr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83E5881" w14:textId="77777777" w:rsidR="0005272E" w:rsidRPr="0005272E" w:rsidRDefault="0005272E" w:rsidP="000B2C9D">
            <w:pPr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AD62204" w14:textId="77777777" w:rsidR="0005272E" w:rsidRPr="0005272E" w:rsidRDefault="0005272E" w:rsidP="000B2C9D">
            <w:pPr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3E3F126" w14:textId="77777777" w:rsidR="0005272E" w:rsidRPr="0005272E" w:rsidRDefault="0005272E" w:rsidP="000B2C9D">
            <w:pPr>
              <w:autoSpaceDE w:val="0"/>
              <w:autoSpaceDN w:val="0"/>
              <w:ind w:left="-57" w:right="-57"/>
              <w:rPr>
                <w:sz w:val="24"/>
                <w:szCs w:val="24"/>
              </w:rPr>
            </w:pPr>
          </w:p>
        </w:tc>
      </w:tr>
    </w:tbl>
    <w:p w14:paraId="7D8FCB8B" w14:textId="77777777" w:rsidR="000B2C9D" w:rsidRPr="000B2C9D" w:rsidRDefault="000B2C9D" w:rsidP="000B2C9D">
      <w:pPr>
        <w:autoSpaceDE w:val="0"/>
        <w:autoSpaceDN w:val="0"/>
        <w:ind w:firstLine="540"/>
        <w:jc w:val="both"/>
        <w:rPr>
          <w:sz w:val="6"/>
          <w:szCs w:val="6"/>
        </w:rPr>
      </w:pPr>
    </w:p>
    <w:p w14:paraId="3C1AF409" w14:textId="7B0157BC" w:rsidR="0005272E" w:rsidRDefault="0005272E" w:rsidP="000B2C9D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5272E">
        <w:rPr>
          <w:sz w:val="24"/>
          <w:szCs w:val="24"/>
        </w:rPr>
        <w:t>«___» ________ 20__ года.</w:t>
      </w:r>
    </w:p>
    <w:p w14:paraId="02867349" w14:textId="77777777" w:rsidR="000B2C9D" w:rsidRPr="000B2C9D" w:rsidRDefault="000B2C9D" w:rsidP="000B2C9D">
      <w:pPr>
        <w:autoSpaceDE w:val="0"/>
        <w:autoSpaceDN w:val="0"/>
        <w:ind w:firstLine="540"/>
        <w:jc w:val="both"/>
        <w:rPr>
          <w:sz w:val="14"/>
          <w:szCs w:val="14"/>
        </w:rPr>
      </w:pPr>
    </w:p>
    <w:p w14:paraId="7110CC17" w14:textId="3C74BC1C" w:rsidR="0005272E" w:rsidRPr="0005272E" w:rsidRDefault="0005272E" w:rsidP="000B2C9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05272E">
        <w:rPr>
          <w:sz w:val="28"/>
          <w:szCs w:val="28"/>
        </w:rPr>
        <w:t xml:space="preserve">4. Получатели субсидии ежегодно в течение 3 лет в срок до 20 января года, следующего за отчетным, представляют в Министерство отчет об объеме производства сельскохозяйственной продукции по форме, указанной в </w:t>
      </w:r>
      <w:r w:rsidRPr="000B2C9D">
        <w:rPr>
          <w:sz w:val="28"/>
          <w:szCs w:val="28"/>
        </w:rPr>
        <w:t>подпункте «б» пункта 3</w:t>
      </w:r>
      <w:r w:rsidRPr="0005272E">
        <w:rPr>
          <w:sz w:val="28"/>
          <w:szCs w:val="28"/>
        </w:rPr>
        <w:t xml:space="preserve"> настоящей Методики.</w:t>
      </w:r>
    </w:p>
    <w:p w14:paraId="2C7291DB" w14:textId="77777777" w:rsidR="0005272E" w:rsidRPr="0005272E" w:rsidRDefault="0005272E" w:rsidP="000B2C9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05272E">
        <w:rPr>
          <w:sz w:val="28"/>
          <w:szCs w:val="28"/>
        </w:rPr>
        <w:t>Первым отчетным годом считается год, следующий за годом получения субсидии.</w:t>
      </w:r>
    </w:p>
    <w:p w14:paraId="42525001" w14:textId="77777777" w:rsidR="0005272E" w:rsidRPr="0005272E" w:rsidRDefault="0005272E" w:rsidP="000B2C9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05272E">
        <w:rPr>
          <w:sz w:val="28"/>
          <w:szCs w:val="28"/>
        </w:rPr>
        <w:t>5. Оценка достижения получателем субсидии планового объема производства сельскохозяйственной продукции на землях, на которых реализован проект мелиорации, проводится Министерством по истечении 3 лет, начиная от года, следующего за годом получения субсидии.</w:t>
      </w:r>
    </w:p>
    <w:p w14:paraId="6AD42135" w14:textId="77777777" w:rsidR="0005272E" w:rsidRPr="0005272E" w:rsidRDefault="0005272E" w:rsidP="000B2C9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05272E">
        <w:rPr>
          <w:sz w:val="28"/>
          <w:szCs w:val="28"/>
        </w:rPr>
        <w:t>6. В случае выявления по результатам оценки, проведенной Министерством в соответствии с пунктом 5 настоящей Методики, факта недостижения получателем субсидии планового объема производства сельскохозяйственной продукции, установленного в Соглашении, Министерство применяет штрафные санкции к получателю субсидии, рассчитываемые по формуле:</w:t>
      </w:r>
    </w:p>
    <w:p w14:paraId="04F9AE31" w14:textId="77777777" w:rsidR="000B2C9D" w:rsidRPr="000B2C9D" w:rsidRDefault="000B2C9D" w:rsidP="000B2C9D">
      <w:pPr>
        <w:widowControl/>
        <w:autoSpaceDE w:val="0"/>
        <w:autoSpaceDN w:val="0"/>
        <w:adjustRightInd w:val="0"/>
        <w:ind w:firstLine="709"/>
        <w:jc w:val="center"/>
        <w:rPr>
          <w:sz w:val="6"/>
          <w:szCs w:val="6"/>
        </w:rPr>
      </w:pPr>
    </w:p>
    <w:p w14:paraId="29878EF6" w14:textId="2A511E07" w:rsidR="0005272E" w:rsidRPr="0005272E" w:rsidRDefault="0005272E" w:rsidP="000B2C9D">
      <w:pPr>
        <w:widowControl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05272E">
        <w:rPr>
          <w:sz w:val="28"/>
          <w:szCs w:val="28"/>
        </w:rPr>
        <w:t>Vштрафа = Vсубсидии x (1-</w:t>
      </w:r>
      <w:r w:rsidRPr="0005272E">
        <w:rPr>
          <w:sz w:val="28"/>
          <w:szCs w:val="28"/>
          <w:lang w:val="en-US"/>
        </w:rPr>
        <w:t>F</w:t>
      </w:r>
      <w:r w:rsidRPr="0005272E">
        <w:rPr>
          <w:sz w:val="28"/>
          <w:szCs w:val="28"/>
        </w:rPr>
        <w:t xml:space="preserve">/Р) </w:t>
      </w:r>
    </w:p>
    <w:p w14:paraId="50842A84" w14:textId="77777777" w:rsidR="0005272E" w:rsidRPr="0005272E" w:rsidRDefault="0005272E" w:rsidP="000B2C9D">
      <w:pPr>
        <w:widowControl/>
        <w:autoSpaceDE w:val="0"/>
        <w:autoSpaceDN w:val="0"/>
        <w:adjustRightInd w:val="0"/>
        <w:ind w:firstLine="709"/>
        <w:rPr>
          <w:sz w:val="28"/>
          <w:szCs w:val="28"/>
        </w:rPr>
      </w:pPr>
      <w:r w:rsidRPr="0005272E">
        <w:rPr>
          <w:sz w:val="28"/>
          <w:szCs w:val="28"/>
        </w:rPr>
        <w:t xml:space="preserve"> где:</w:t>
      </w:r>
    </w:p>
    <w:p w14:paraId="795FD7CD" w14:textId="77777777" w:rsidR="0005272E" w:rsidRPr="0005272E" w:rsidRDefault="0005272E" w:rsidP="000B2C9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72E">
        <w:rPr>
          <w:sz w:val="28"/>
          <w:szCs w:val="28"/>
        </w:rPr>
        <w:t>V штрафа- размер штрафных санкций;</w:t>
      </w:r>
    </w:p>
    <w:p w14:paraId="6CE6C91C" w14:textId="77777777" w:rsidR="0005272E" w:rsidRPr="0005272E" w:rsidRDefault="0005272E" w:rsidP="000B2C9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72E">
        <w:rPr>
          <w:sz w:val="28"/>
          <w:szCs w:val="28"/>
        </w:rPr>
        <w:t>Vсубсидии - размер субсидии, предоставленной получателю субсидии в отчетном финансовом году;</w:t>
      </w:r>
    </w:p>
    <w:p w14:paraId="6CBE17E7" w14:textId="77777777" w:rsidR="0005272E" w:rsidRPr="0005272E" w:rsidRDefault="0005272E" w:rsidP="000B2C9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72E">
        <w:rPr>
          <w:sz w:val="28"/>
          <w:szCs w:val="28"/>
        </w:rPr>
        <w:lastRenderedPageBreak/>
        <w:t>F - фактическое значение объема производства сельскохозяйственной продукции на 3 года на землях, на которых реализован проект мелиорации;</w:t>
      </w:r>
    </w:p>
    <w:p w14:paraId="53A7E5F0" w14:textId="77777777" w:rsidR="0005272E" w:rsidRPr="0005272E" w:rsidRDefault="0005272E" w:rsidP="000B2C9D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72E">
        <w:rPr>
          <w:sz w:val="28"/>
          <w:szCs w:val="28"/>
        </w:rPr>
        <w:t>P - планируемое значение объема производства сельскохозяйственной продукции на 3 года на землях, на которых реализован проект мелиорации;</w:t>
      </w:r>
    </w:p>
    <w:p w14:paraId="6B2D0D1D" w14:textId="77777777" w:rsidR="0005272E" w:rsidRPr="0005272E" w:rsidRDefault="0005272E" w:rsidP="000B2C9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05272E">
        <w:rPr>
          <w:sz w:val="28"/>
          <w:szCs w:val="28"/>
        </w:rPr>
        <w:t>7. Министерство в течение 30 календарных дней со дня установления факта невыполнения планового объема производства сельскохозяйственной продукции, установленного Соглашением, направляет получателю субсидии письменное уведомление о применении в отношении него штрафных санкций, рассчитанных согласно пункту 6 настоящей Методики и реквизиты для перечисления денежных средств.</w:t>
      </w:r>
    </w:p>
    <w:p w14:paraId="3A5D0513" w14:textId="77777777" w:rsidR="0005272E" w:rsidRPr="0005272E" w:rsidRDefault="0005272E" w:rsidP="000B2C9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05272E">
        <w:rPr>
          <w:sz w:val="28"/>
          <w:szCs w:val="28"/>
        </w:rPr>
        <w:t>8. В случае невыполнения получателем субсидии требования, указанного в пункте 7 настоящей Методики в течение 30 календарных дней со дня получения письменного уведомления о применении к нему штрафных санкций, сумма штрафа взыскивается с получателя субсидии в судебном порядке.</w:t>
      </w:r>
    </w:p>
    <w:p w14:paraId="674FDEF6" w14:textId="77777777" w:rsidR="0005272E" w:rsidRPr="0005272E" w:rsidRDefault="0005272E" w:rsidP="00967A68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sectPr w:rsidR="0005272E" w:rsidRPr="0005272E" w:rsidSect="00036789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71AEA" w14:textId="77777777" w:rsidR="009B2A6B" w:rsidRDefault="009B2A6B">
      <w:r>
        <w:separator/>
      </w:r>
    </w:p>
  </w:endnote>
  <w:endnote w:type="continuationSeparator" w:id="0">
    <w:p w14:paraId="28E17AE4" w14:textId="77777777" w:rsidR="009B2A6B" w:rsidRDefault="009B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roman"/>
    <w:pitch w:val="variable"/>
  </w:font>
  <w:font w:name="Source Han Sans CN Regular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8CFC4" w14:textId="77777777" w:rsidR="009B2A6B" w:rsidRDefault="009B2A6B">
      <w:r>
        <w:separator/>
      </w:r>
    </w:p>
  </w:footnote>
  <w:footnote w:type="continuationSeparator" w:id="0">
    <w:p w14:paraId="474413F1" w14:textId="77777777" w:rsidR="009B2A6B" w:rsidRDefault="009B2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6A6A"/>
    <w:multiLevelType w:val="hybridMultilevel"/>
    <w:tmpl w:val="47D06256"/>
    <w:lvl w:ilvl="0" w:tplc="1806DEA6">
      <w:start w:val="1"/>
      <w:numFmt w:val="decimal"/>
      <w:lvlText w:val="%1."/>
      <w:lvlJc w:val="left"/>
      <w:pPr>
        <w:ind w:left="1728" w:hanging="1008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900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97"/>
    <w:rsid w:val="00000F73"/>
    <w:rsid w:val="00004140"/>
    <w:rsid w:val="00005158"/>
    <w:rsid w:val="00005916"/>
    <w:rsid w:val="000068B6"/>
    <w:rsid w:val="00007A3B"/>
    <w:rsid w:val="000118E2"/>
    <w:rsid w:val="00014419"/>
    <w:rsid w:val="00015A93"/>
    <w:rsid w:val="00016668"/>
    <w:rsid w:val="000227A6"/>
    <w:rsid w:val="00023242"/>
    <w:rsid w:val="00025981"/>
    <w:rsid w:val="00027973"/>
    <w:rsid w:val="00027E0E"/>
    <w:rsid w:val="000300B9"/>
    <w:rsid w:val="0003041E"/>
    <w:rsid w:val="00031DAC"/>
    <w:rsid w:val="00032124"/>
    <w:rsid w:val="000339EF"/>
    <w:rsid w:val="00036789"/>
    <w:rsid w:val="00037F01"/>
    <w:rsid w:val="000418C5"/>
    <w:rsid w:val="0004330F"/>
    <w:rsid w:val="00043AC4"/>
    <w:rsid w:val="00044B2D"/>
    <w:rsid w:val="00044FAD"/>
    <w:rsid w:val="00050A36"/>
    <w:rsid w:val="0005272E"/>
    <w:rsid w:val="00056B6F"/>
    <w:rsid w:val="00056D3D"/>
    <w:rsid w:val="00057ACE"/>
    <w:rsid w:val="000632C0"/>
    <w:rsid w:val="00064429"/>
    <w:rsid w:val="00067152"/>
    <w:rsid w:val="00074B38"/>
    <w:rsid w:val="0008267D"/>
    <w:rsid w:val="00083265"/>
    <w:rsid w:val="0008659E"/>
    <w:rsid w:val="00090813"/>
    <w:rsid w:val="00092B01"/>
    <w:rsid w:val="00094EE1"/>
    <w:rsid w:val="00097082"/>
    <w:rsid w:val="000A02ED"/>
    <w:rsid w:val="000A1A89"/>
    <w:rsid w:val="000A2596"/>
    <w:rsid w:val="000A653E"/>
    <w:rsid w:val="000B1160"/>
    <w:rsid w:val="000B2AC3"/>
    <w:rsid w:val="000B2B3C"/>
    <w:rsid w:val="000B2C9D"/>
    <w:rsid w:val="000B3A5C"/>
    <w:rsid w:val="000B659E"/>
    <w:rsid w:val="000C3696"/>
    <w:rsid w:val="000C4472"/>
    <w:rsid w:val="000C5567"/>
    <w:rsid w:val="000C5F52"/>
    <w:rsid w:val="000D1388"/>
    <w:rsid w:val="000D1EE4"/>
    <w:rsid w:val="000D3D21"/>
    <w:rsid w:val="000E1518"/>
    <w:rsid w:val="000E2D46"/>
    <w:rsid w:val="000E38B6"/>
    <w:rsid w:val="000F2BFC"/>
    <w:rsid w:val="000F30D9"/>
    <w:rsid w:val="000F4F75"/>
    <w:rsid w:val="000F613F"/>
    <w:rsid w:val="000F6B6A"/>
    <w:rsid w:val="001002A9"/>
    <w:rsid w:val="00101877"/>
    <w:rsid w:val="0010207F"/>
    <w:rsid w:val="001028E4"/>
    <w:rsid w:val="00103085"/>
    <w:rsid w:val="00103B33"/>
    <w:rsid w:val="001067FD"/>
    <w:rsid w:val="0010744C"/>
    <w:rsid w:val="0011314B"/>
    <w:rsid w:val="001148E2"/>
    <w:rsid w:val="001154B6"/>
    <w:rsid w:val="00115D79"/>
    <w:rsid w:val="00116660"/>
    <w:rsid w:val="001166A8"/>
    <w:rsid w:val="00117319"/>
    <w:rsid w:val="0012039B"/>
    <w:rsid w:val="00124179"/>
    <w:rsid w:val="0012454E"/>
    <w:rsid w:val="0012557C"/>
    <w:rsid w:val="00127A31"/>
    <w:rsid w:val="00127B57"/>
    <w:rsid w:val="00132FCB"/>
    <w:rsid w:val="00133BD2"/>
    <w:rsid w:val="00134607"/>
    <w:rsid w:val="00135232"/>
    <w:rsid w:val="001405A2"/>
    <w:rsid w:val="00141A98"/>
    <w:rsid w:val="00142D4C"/>
    <w:rsid w:val="001432E3"/>
    <w:rsid w:val="00144E13"/>
    <w:rsid w:val="00153C3B"/>
    <w:rsid w:val="00154605"/>
    <w:rsid w:val="00167380"/>
    <w:rsid w:val="00170361"/>
    <w:rsid w:val="00171185"/>
    <w:rsid w:val="001816FB"/>
    <w:rsid w:val="00182CA5"/>
    <w:rsid w:val="0018453D"/>
    <w:rsid w:val="001850FB"/>
    <w:rsid w:val="00185134"/>
    <w:rsid w:val="001866CC"/>
    <w:rsid w:val="00187E8D"/>
    <w:rsid w:val="00190DEE"/>
    <w:rsid w:val="0019144C"/>
    <w:rsid w:val="00193221"/>
    <w:rsid w:val="00194532"/>
    <w:rsid w:val="001965D9"/>
    <w:rsid w:val="00197BE4"/>
    <w:rsid w:val="001A22C4"/>
    <w:rsid w:val="001A369F"/>
    <w:rsid w:val="001A6BFD"/>
    <w:rsid w:val="001A6DA5"/>
    <w:rsid w:val="001A7055"/>
    <w:rsid w:val="001B136E"/>
    <w:rsid w:val="001B2B83"/>
    <w:rsid w:val="001B4A2B"/>
    <w:rsid w:val="001B5F07"/>
    <w:rsid w:val="001B60E5"/>
    <w:rsid w:val="001B7704"/>
    <w:rsid w:val="001B7A0D"/>
    <w:rsid w:val="001C2FBB"/>
    <w:rsid w:val="001C3F57"/>
    <w:rsid w:val="001D255F"/>
    <w:rsid w:val="001E1E7B"/>
    <w:rsid w:val="001E3F28"/>
    <w:rsid w:val="001E5E85"/>
    <w:rsid w:val="001E61A0"/>
    <w:rsid w:val="001E692E"/>
    <w:rsid w:val="001E697B"/>
    <w:rsid w:val="001F0479"/>
    <w:rsid w:val="001F10C1"/>
    <w:rsid w:val="001F2092"/>
    <w:rsid w:val="001F239C"/>
    <w:rsid w:val="001F3248"/>
    <w:rsid w:val="001F344D"/>
    <w:rsid w:val="00202E5D"/>
    <w:rsid w:val="002047DA"/>
    <w:rsid w:val="0020481F"/>
    <w:rsid w:val="00204F72"/>
    <w:rsid w:val="00205382"/>
    <w:rsid w:val="002101E8"/>
    <w:rsid w:val="00215255"/>
    <w:rsid w:val="00220E1E"/>
    <w:rsid w:val="0022159D"/>
    <w:rsid w:val="00222672"/>
    <w:rsid w:val="00222EF6"/>
    <w:rsid w:val="00223376"/>
    <w:rsid w:val="00224500"/>
    <w:rsid w:val="00226525"/>
    <w:rsid w:val="002307FE"/>
    <w:rsid w:val="0023344F"/>
    <w:rsid w:val="00236D14"/>
    <w:rsid w:val="00240809"/>
    <w:rsid w:val="00240CBB"/>
    <w:rsid w:val="00243323"/>
    <w:rsid w:val="0024384B"/>
    <w:rsid w:val="00243E9A"/>
    <w:rsid w:val="00246D48"/>
    <w:rsid w:val="00247297"/>
    <w:rsid w:val="00247945"/>
    <w:rsid w:val="0025017C"/>
    <w:rsid w:val="002523C2"/>
    <w:rsid w:val="00253FC6"/>
    <w:rsid w:val="002540B6"/>
    <w:rsid w:val="00254EAB"/>
    <w:rsid w:val="002569A9"/>
    <w:rsid w:val="002623BF"/>
    <w:rsid w:val="00263CAD"/>
    <w:rsid w:val="0026599D"/>
    <w:rsid w:val="00267C4B"/>
    <w:rsid w:val="002709FF"/>
    <w:rsid w:val="00270D7B"/>
    <w:rsid w:val="00271AE9"/>
    <w:rsid w:val="00273EBE"/>
    <w:rsid w:val="00277446"/>
    <w:rsid w:val="002810C4"/>
    <w:rsid w:val="00283417"/>
    <w:rsid w:val="00284D79"/>
    <w:rsid w:val="002861BB"/>
    <w:rsid w:val="002863DD"/>
    <w:rsid w:val="002865CA"/>
    <w:rsid w:val="0029169F"/>
    <w:rsid w:val="00291E17"/>
    <w:rsid w:val="0029219B"/>
    <w:rsid w:val="002972C8"/>
    <w:rsid w:val="002A2CC8"/>
    <w:rsid w:val="002B01C4"/>
    <w:rsid w:val="002B2E8B"/>
    <w:rsid w:val="002B2EBA"/>
    <w:rsid w:val="002B3581"/>
    <w:rsid w:val="002B4F3D"/>
    <w:rsid w:val="002B671E"/>
    <w:rsid w:val="002B6B95"/>
    <w:rsid w:val="002B7599"/>
    <w:rsid w:val="002B7AAC"/>
    <w:rsid w:val="002C0D85"/>
    <w:rsid w:val="002C57B2"/>
    <w:rsid w:val="002D1C68"/>
    <w:rsid w:val="002D5C1F"/>
    <w:rsid w:val="002D6828"/>
    <w:rsid w:val="002E3A70"/>
    <w:rsid w:val="002E4314"/>
    <w:rsid w:val="002E6466"/>
    <w:rsid w:val="002E6EAF"/>
    <w:rsid w:val="002F2CE6"/>
    <w:rsid w:val="002F2F6F"/>
    <w:rsid w:val="002F31BE"/>
    <w:rsid w:val="002F3A93"/>
    <w:rsid w:val="002F3D33"/>
    <w:rsid w:val="002F5C2D"/>
    <w:rsid w:val="002F7BAC"/>
    <w:rsid w:val="00302442"/>
    <w:rsid w:val="003025F6"/>
    <w:rsid w:val="00304587"/>
    <w:rsid w:val="00305984"/>
    <w:rsid w:val="0030798C"/>
    <w:rsid w:val="0031026E"/>
    <w:rsid w:val="0031178C"/>
    <w:rsid w:val="00311D7F"/>
    <w:rsid w:val="003138A4"/>
    <w:rsid w:val="00316A8A"/>
    <w:rsid w:val="0031729E"/>
    <w:rsid w:val="00321AD8"/>
    <w:rsid w:val="00324695"/>
    <w:rsid w:val="003275E4"/>
    <w:rsid w:val="00331031"/>
    <w:rsid w:val="00332416"/>
    <w:rsid w:val="00333585"/>
    <w:rsid w:val="00335810"/>
    <w:rsid w:val="003358AC"/>
    <w:rsid w:val="0033597A"/>
    <w:rsid w:val="00335AA1"/>
    <w:rsid w:val="00336C30"/>
    <w:rsid w:val="00340533"/>
    <w:rsid w:val="003525B7"/>
    <w:rsid w:val="00352653"/>
    <w:rsid w:val="00356691"/>
    <w:rsid w:val="00356A89"/>
    <w:rsid w:val="003601B4"/>
    <w:rsid w:val="00361371"/>
    <w:rsid w:val="003613DD"/>
    <w:rsid w:val="00364030"/>
    <w:rsid w:val="00364235"/>
    <w:rsid w:val="00370631"/>
    <w:rsid w:val="003725C0"/>
    <w:rsid w:val="003743E0"/>
    <w:rsid w:val="003757BA"/>
    <w:rsid w:val="00375BB3"/>
    <w:rsid w:val="0037664C"/>
    <w:rsid w:val="00376DEF"/>
    <w:rsid w:val="00376FF6"/>
    <w:rsid w:val="00377A36"/>
    <w:rsid w:val="003812B6"/>
    <w:rsid w:val="00381C44"/>
    <w:rsid w:val="00382BAE"/>
    <w:rsid w:val="00384195"/>
    <w:rsid w:val="003843C1"/>
    <w:rsid w:val="00390182"/>
    <w:rsid w:val="003917F9"/>
    <w:rsid w:val="00393BC4"/>
    <w:rsid w:val="003967AF"/>
    <w:rsid w:val="003A0978"/>
    <w:rsid w:val="003A197C"/>
    <w:rsid w:val="003A34AD"/>
    <w:rsid w:val="003A360B"/>
    <w:rsid w:val="003A5E32"/>
    <w:rsid w:val="003A7E44"/>
    <w:rsid w:val="003B1F05"/>
    <w:rsid w:val="003B2579"/>
    <w:rsid w:val="003B35BF"/>
    <w:rsid w:val="003C460F"/>
    <w:rsid w:val="003C7036"/>
    <w:rsid w:val="003D0880"/>
    <w:rsid w:val="003D31E5"/>
    <w:rsid w:val="003D7241"/>
    <w:rsid w:val="003D7544"/>
    <w:rsid w:val="003D763E"/>
    <w:rsid w:val="003E01E5"/>
    <w:rsid w:val="003E3C4B"/>
    <w:rsid w:val="003E467C"/>
    <w:rsid w:val="003E5409"/>
    <w:rsid w:val="003E727F"/>
    <w:rsid w:val="003E73CC"/>
    <w:rsid w:val="003F1BCF"/>
    <w:rsid w:val="003F213B"/>
    <w:rsid w:val="003F31CD"/>
    <w:rsid w:val="003F44DC"/>
    <w:rsid w:val="003F4852"/>
    <w:rsid w:val="003F4EA4"/>
    <w:rsid w:val="003F6B24"/>
    <w:rsid w:val="00402B40"/>
    <w:rsid w:val="00404643"/>
    <w:rsid w:val="00405467"/>
    <w:rsid w:val="00405930"/>
    <w:rsid w:val="00406F2E"/>
    <w:rsid w:val="00410E1A"/>
    <w:rsid w:val="00412955"/>
    <w:rsid w:val="0041339E"/>
    <w:rsid w:val="0041399F"/>
    <w:rsid w:val="00417D6B"/>
    <w:rsid w:val="004202A9"/>
    <w:rsid w:val="00422848"/>
    <w:rsid w:val="00422C5C"/>
    <w:rsid w:val="00423E49"/>
    <w:rsid w:val="00424186"/>
    <w:rsid w:val="00424900"/>
    <w:rsid w:val="00424980"/>
    <w:rsid w:val="0042585B"/>
    <w:rsid w:val="00426FF1"/>
    <w:rsid w:val="0043119B"/>
    <w:rsid w:val="00431509"/>
    <w:rsid w:val="0043691F"/>
    <w:rsid w:val="0043695C"/>
    <w:rsid w:val="0043799E"/>
    <w:rsid w:val="0044043A"/>
    <w:rsid w:val="004416E5"/>
    <w:rsid w:val="00442AB8"/>
    <w:rsid w:val="00442EF8"/>
    <w:rsid w:val="004431B7"/>
    <w:rsid w:val="00444182"/>
    <w:rsid w:val="00446902"/>
    <w:rsid w:val="00447194"/>
    <w:rsid w:val="004509A7"/>
    <w:rsid w:val="00451963"/>
    <w:rsid w:val="00455415"/>
    <w:rsid w:val="00457052"/>
    <w:rsid w:val="00461690"/>
    <w:rsid w:val="00462DE0"/>
    <w:rsid w:val="00463045"/>
    <w:rsid w:val="00464E33"/>
    <w:rsid w:val="00470860"/>
    <w:rsid w:val="00470A5A"/>
    <w:rsid w:val="00472541"/>
    <w:rsid w:val="00473D44"/>
    <w:rsid w:val="0047451C"/>
    <w:rsid w:val="0047516F"/>
    <w:rsid w:val="0048128E"/>
    <w:rsid w:val="004827C1"/>
    <w:rsid w:val="004830C1"/>
    <w:rsid w:val="00487FF3"/>
    <w:rsid w:val="004906E3"/>
    <w:rsid w:val="00494838"/>
    <w:rsid w:val="0049613D"/>
    <w:rsid w:val="004966FF"/>
    <w:rsid w:val="00497380"/>
    <w:rsid w:val="00497EF8"/>
    <w:rsid w:val="004B1242"/>
    <w:rsid w:val="004B36E4"/>
    <w:rsid w:val="004B53F7"/>
    <w:rsid w:val="004B54B5"/>
    <w:rsid w:val="004B62DF"/>
    <w:rsid w:val="004C1F5B"/>
    <w:rsid w:val="004C485F"/>
    <w:rsid w:val="004C49A1"/>
    <w:rsid w:val="004C7472"/>
    <w:rsid w:val="004C7ABC"/>
    <w:rsid w:val="004D01F7"/>
    <w:rsid w:val="004D062E"/>
    <w:rsid w:val="004D256E"/>
    <w:rsid w:val="004D379D"/>
    <w:rsid w:val="004D3876"/>
    <w:rsid w:val="004D4AA2"/>
    <w:rsid w:val="004E6022"/>
    <w:rsid w:val="004E64CB"/>
    <w:rsid w:val="004E65A0"/>
    <w:rsid w:val="004E7BF3"/>
    <w:rsid w:val="004F2F09"/>
    <w:rsid w:val="004F3426"/>
    <w:rsid w:val="004F7029"/>
    <w:rsid w:val="004F7F05"/>
    <w:rsid w:val="005011D3"/>
    <w:rsid w:val="00503726"/>
    <w:rsid w:val="00513367"/>
    <w:rsid w:val="00520AC7"/>
    <w:rsid w:val="005212EF"/>
    <w:rsid w:val="00521668"/>
    <w:rsid w:val="00522D47"/>
    <w:rsid w:val="005237B7"/>
    <w:rsid w:val="00523931"/>
    <w:rsid w:val="0053377A"/>
    <w:rsid w:val="00536389"/>
    <w:rsid w:val="0053788E"/>
    <w:rsid w:val="005429FE"/>
    <w:rsid w:val="0054374E"/>
    <w:rsid w:val="00551A8B"/>
    <w:rsid w:val="00552681"/>
    <w:rsid w:val="00553174"/>
    <w:rsid w:val="00555109"/>
    <w:rsid w:val="00557164"/>
    <w:rsid w:val="00560C6D"/>
    <w:rsid w:val="0056559C"/>
    <w:rsid w:val="00571623"/>
    <w:rsid w:val="0057317B"/>
    <w:rsid w:val="00573371"/>
    <w:rsid w:val="00576AFC"/>
    <w:rsid w:val="00576E6B"/>
    <w:rsid w:val="00580414"/>
    <w:rsid w:val="00580FB7"/>
    <w:rsid w:val="00581672"/>
    <w:rsid w:val="00583337"/>
    <w:rsid w:val="00584074"/>
    <w:rsid w:val="00584CD7"/>
    <w:rsid w:val="00584D6D"/>
    <w:rsid w:val="005862ED"/>
    <w:rsid w:val="005902F5"/>
    <w:rsid w:val="005906A2"/>
    <w:rsid w:val="00596049"/>
    <w:rsid w:val="00597829"/>
    <w:rsid w:val="005A2C6C"/>
    <w:rsid w:val="005A2D82"/>
    <w:rsid w:val="005A4689"/>
    <w:rsid w:val="005A4A52"/>
    <w:rsid w:val="005A4D13"/>
    <w:rsid w:val="005A648A"/>
    <w:rsid w:val="005B1A00"/>
    <w:rsid w:val="005B3FB0"/>
    <w:rsid w:val="005B6B44"/>
    <w:rsid w:val="005B7CA9"/>
    <w:rsid w:val="005C2AF0"/>
    <w:rsid w:val="005C38CD"/>
    <w:rsid w:val="005C6843"/>
    <w:rsid w:val="005C6F58"/>
    <w:rsid w:val="005D01F0"/>
    <w:rsid w:val="005D2AF6"/>
    <w:rsid w:val="005D33C4"/>
    <w:rsid w:val="005D34B1"/>
    <w:rsid w:val="005E257F"/>
    <w:rsid w:val="005E5116"/>
    <w:rsid w:val="005E6FA4"/>
    <w:rsid w:val="005E7690"/>
    <w:rsid w:val="005F0808"/>
    <w:rsid w:val="005F299D"/>
    <w:rsid w:val="005F29BD"/>
    <w:rsid w:val="005F35CA"/>
    <w:rsid w:val="005F3B10"/>
    <w:rsid w:val="005F3E5E"/>
    <w:rsid w:val="005F50F3"/>
    <w:rsid w:val="005F7705"/>
    <w:rsid w:val="00601B6E"/>
    <w:rsid w:val="006058E1"/>
    <w:rsid w:val="00606862"/>
    <w:rsid w:val="0061283E"/>
    <w:rsid w:val="006129CF"/>
    <w:rsid w:val="00613B57"/>
    <w:rsid w:val="00613E10"/>
    <w:rsid w:val="006154FB"/>
    <w:rsid w:val="0062030E"/>
    <w:rsid w:val="00620763"/>
    <w:rsid w:val="006246CD"/>
    <w:rsid w:val="00631FD5"/>
    <w:rsid w:val="00632F9B"/>
    <w:rsid w:val="0063372D"/>
    <w:rsid w:val="00634E36"/>
    <w:rsid w:val="00641FC7"/>
    <w:rsid w:val="00642B02"/>
    <w:rsid w:val="0064654E"/>
    <w:rsid w:val="00655085"/>
    <w:rsid w:val="0065583F"/>
    <w:rsid w:val="006579CE"/>
    <w:rsid w:val="006611CE"/>
    <w:rsid w:val="00663A81"/>
    <w:rsid w:val="00667265"/>
    <w:rsid w:val="00667CB1"/>
    <w:rsid w:val="006710F2"/>
    <w:rsid w:val="006733B2"/>
    <w:rsid w:val="006759F3"/>
    <w:rsid w:val="00675DB0"/>
    <w:rsid w:val="00675E3D"/>
    <w:rsid w:val="0067735E"/>
    <w:rsid w:val="006774D4"/>
    <w:rsid w:val="006813E8"/>
    <w:rsid w:val="00682257"/>
    <w:rsid w:val="00683D07"/>
    <w:rsid w:val="00683EE5"/>
    <w:rsid w:val="00685930"/>
    <w:rsid w:val="00690FA8"/>
    <w:rsid w:val="0069184F"/>
    <w:rsid w:val="006927C0"/>
    <w:rsid w:val="006930A5"/>
    <w:rsid w:val="00693455"/>
    <w:rsid w:val="00693625"/>
    <w:rsid w:val="00693EEF"/>
    <w:rsid w:val="0069644F"/>
    <w:rsid w:val="006A4506"/>
    <w:rsid w:val="006A528A"/>
    <w:rsid w:val="006B29EB"/>
    <w:rsid w:val="006B74CA"/>
    <w:rsid w:val="006B7809"/>
    <w:rsid w:val="006C0B36"/>
    <w:rsid w:val="006C3F77"/>
    <w:rsid w:val="006D206A"/>
    <w:rsid w:val="006D5776"/>
    <w:rsid w:val="006D5EB2"/>
    <w:rsid w:val="006E005C"/>
    <w:rsid w:val="006E1254"/>
    <w:rsid w:val="006E1776"/>
    <w:rsid w:val="006E3538"/>
    <w:rsid w:val="006E3D3A"/>
    <w:rsid w:val="006E3FC5"/>
    <w:rsid w:val="006E75B4"/>
    <w:rsid w:val="006F275E"/>
    <w:rsid w:val="006F2C25"/>
    <w:rsid w:val="006F4247"/>
    <w:rsid w:val="006F4FB4"/>
    <w:rsid w:val="00700165"/>
    <w:rsid w:val="00700C5C"/>
    <w:rsid w:val="007034B5"/>
    <w:rsid w:val="0070370F"/>
    <w:rsid w:val="00705F51"/>
    <w:rsid w:val="007108C8"/>
    <w:rsid w:val="007111A8"/>
    <w:rsid w:val="00715470"/>
    <w:rsid w:val="007161DA"/>
    <w:rsid w:val="00717E70"/>
    <w:rsid w:val="00720D36"/>
    <w:rsid w:val="0072299F"/>
    <w:rsid w:val="00723D1E"/>
    <w:rsid w:val="007247A7"/>
    <w:rsid w:val="007259BB"/>
    <w:rsid w:val="00727186"/>
    <w:rsid w:val="007271A7"/>
    <w:rsid w:val="00730306"/>
    <w:rsid w:val="00730FBE"/>
    <w:rsid w:val="00731A91"/>
    <w:rsid w:val="007332E6"/>
    <w:rsid w:val="00734631"/>
    <w:rsid w:val="007406AE"/>
    <w:rsid w:val="0074074F"/>
    <w:rsid w:val="00741A77"/>
    <w:rsid w:val="0074218C"/>
    <w:rsid w:val="00743114"/>
    <w:rsid w:val="007504AC"/>
    <w:rsid w:val="007506C3"/>
    <w:rsid w:val="00750FF4"/>
    <w:rsid w:val="0075334B"/>
    <w:rsid w:val="0075360B"/>
    <w:rsid w:val="00754F72"/>
    <w:rsid w:val="007553BD"/>
    <w:rsid w:val="007557EE"/>
    <w:rsid w:val="00757D83"/>
    <w:rsid w:val="00760ECE"/>
    <w:rsid w:val="00764E95"/>
    <w:rsid w:val="00766037"/>
    <w:rsid w:val="00770B85"/>
    <w:rsid w:val="00772F77"/>
    <w:rsid w:val="0077571F"/>
    <w:rsid w:val="007763C3"/>
    <w:rsid w:val="007767E5"/>
    <w:rsid w:val="00777362"/>
    <w:rsid w:val="00777D08"/>
    <w:rsid w:val="00777DF5"/>
    <w:rsid w:val="00780C69"/>
    <w:rsid w:val="00781398"/>
    <w:rsid w:val="00781725"/>
    <w:rsid w:val="0078181A"/>
    <w:rsid w:val="00787210"/>
    <w:rsid w:val="00787ABE"/>
    <w:rsid w:val="00792295"/>
    <w:rsid w:val="00795867"/>
    <w:rsid w:val="00795D84"/>
    <w:rsid w:val="00796ED4"/>
    <w:rsid w:val="007A1168"/>
    <w:rsid w:val="007A7F5F"/>
    <w:rsid w:val="007B0CBA"/>
    <w:rsid w:val="007B166B"/>
    <w:rsid w:val="007C364C"/>
    <w:rsid w:val="007C7A3D"/>
    <w:rsid w:val="007D2089"/>
    <w:rsid w:val="007D3C5E"/>
    <w:rsid w:val="007D47BB"/>
    <w:rsid w:val="007E0322"/>
    <w:rsid w:val="007E2B72"/>
    <w:rsid w:val="007E448A"/>
    <w:rsid w:val="007E7A3F"/>
    <w:rsid w:val="007F1A97"/>
    <w:rsid w:val="007F2F85"/>
    <w:rsid w:val="007F3006"/>
    <w:rsid w:val="007F401C"/>
    <w:rsid w:val="007F62D5"/>
    <w:rsid w:val="007F70E9"/>
    <w:rsid w:val="007F7CBF"/>
    <w:rsid w:val="00800B0C"/>
    <w:rsid w:val="0080106E"/>
    <w:rsid w:val="00804705"/>
    <w:rsid w:val="00804932"/>
    <w:rsid w:val="00810AB0"/>
    <w:rsid w:val="00811521"/>
    <w:rsid w:val="00811EFD"/>
    <w:rsid w:val="00812496"/>
    <w:rsid w:val="00812A4B"/>
    <w:rsid w:val="00814147"/>
    <w:rsid w:val="008150CC"/>
    <w:rsid w:val="00817883"/>
    <w:rsid w:val="00817CD5"/>
    <w:rsid w:val="00820453"/>
    <w:rsid w:val="00820DDC"/>
    <w:rsid w:val="00821419"/>
    <w:rsid w:val="008217BE"/>
    <w:rsid w:val="008220E8"/>
    <w:rsid w:val="00822A33"/>
    <w:rsid w:val="00830394"/>
    <w:rsid w:val="0083072F"/>
    <w:rsid w:val="00833DD0"/>
    <w:rsid w:val="00834069"/>
    <w:rsid w:val="00834776"/>
    <w:rsid w:val="00834A13"/>
    <w:rsid w:val="0083747C"/>
    <w:rsid w:val="00837B48"/>
    <w:rsid w:val="0084436E"/>
    <w:rsid w:val="008449F1"/>
    <w:rsid w:val="008458C6"/>
    <w:rsid w:val="00846914"/>
    <w:rsid w:val="00851430"/>
    <w:rsid w:val="00851786"/>
    <w:rsid w:val="0085312D"/>
    <w:rsid w:val="00853724"/>
    <w:rsid w:val="00853C81"/>
    <w:rsid w:val="00856A5E"/>
    <w:rsid w:val="00860F66"/>
    <w:rsid w:val="0086645B"/>
    <w:rsid w:val="00867079"/>
    <w:rsid w:val="00870AC3"/>
    <w:rsid w:val="00872849"/>
    <w:rsid w:val="008734DF"/>
    <w:rsid w:val="00874F0E"/>
    <w:rsid w:val="00876EB1"/>
    <w:rsid w:val="008812CF"/>
    <w:rsid w:val="00884302"/>
    <w:rsid w:val="00886F02"/>
    <w:rsid w:val="00891CE2"/>
    <w:rsid w:val="00891EE2"/>
    <w:rsid w:val="00894D31"/>
    <w:rsid w:val="00894D47"/>
    <w:rsid w:val="00895AFA"/>
    <w:rsid w:val="00897B44"/>
    <w:rsid w:val="008A02AA"/>
    <w:rsid w:val="008A058D"/>
    <w:rsid w:val="008A1CE1"/>
    <w:rsid w:val="008A4338"/>
    <w:rsid w:val="008A5D42"/>
    <w:rsid w:val="008B0E0F"/>
    <w:rsid w:val="008B13D0"/>
    <w:rsid w:val="008B4022"/>
    <w:rsid w:val="008B484C"/>
    <w:rsid w:val="008B4E47"/>
    <w:rsid w:val="008B54C5"/>
    <w:rsid w:val="008B6754"/>
    <w:rsid w:val="008C0A41"/>
    <w:rsid w:val="008C1F25"/>
    <w:rsid w:val="008C4ECA"/>
    <w:rsid w:val="008C52C5"/>
    <w:rsid w:val="008C69FD"/>
    <w:rsid w:val="008D1A9E"/>
    <w:rsid w:val="008D1F4C"/>
    <w:rsid w:val="008D300A"/>
    <w:rsid w:val="008D546A"/>
    <w:rsid w:val="008E036F"/>
    <w:rsid w:val="008E21B2"/>
    <w:rsid w:val="008E273F"/>
    <w:rsid w:val="008E7D05"/>
    <w:rsid w:val="008F118A"/>
    <w:rsid w:val="008F2667"/>
    <w:rsid w:val="008F38DD"/>
    <w:rsid w:val="008F61E4"/>
    <w:rsid w:val="00900BE4"/>
    <w:rsid w:val="009023FA"/>
    <w:rsid w:val="009035D5"/>
    <w:rsid w:val="00904A74"/>
    <w:rsid w:val="0090557D"/>
    <w:rsid w:val="00907EC9"/>
    <w:rsid w:val="0091078B"/>
    <w:rsid w:val="009131FC"/>
    <w:rsid w:val="009175DD"/>
    <w:rsid w:val="00917937"/>
    <w:rsid w:val="009202CC"/>
    <w:rsid w:val="00920FC4"/>
    <w:rsid w:val="00921510"/>
    <w:rsid w:val="00927DEF"/>
    <w:rsid w:val="00933256"/>
    <w:rsid w:val="009349A4"/>
    <w:rsid w:val="00934AEB"/>
    <w:rsid w:val="00935BE1"/>
    <w:rsid w:val="009366CB"/>
    <w:rsid w:val="00940F25"/>
    <w:rsid w:val="00944C34"/>
    <w:rsid w:val="009465EF"/>
    <w:rsid w:val="00951501"/>
    <w:rsid w:val="00951F91"/>
    <w:rsid w:val="009552C1"/>
    <w:rsid w:val="00955777"/>
    <w:rsid w:val="00955E97"/>
    <w:rsid w:val="0096025D"/>
    <w:rsid w:val="00960833"/>
    <w:rsid w:val="00960DF9"/>
    <w:rsid w:val="0096269B"/>
    <w:rsid w:val="00962A39"/>
    <w:rsid w:val="00963F30"/>
    <w:rsid w:val="00964272"/>
    <w:rsid w:val="00965FEE"/>
    <w:rsid w:val="009671F8"/>
    <w:rsid w:val="0096771A"/>
    <w:rsid w:val="00967A68"/>
    <w:rsid w:val="0097039F"/>
    <w:rsid w:val="009727C3"/>
    <w:rsid w:val="00975BEE"/>
    <w:rsid w:val="009776F1"/>
    <w:rsid w:val="009818AF"/>
    <w:rsid w:val="00994570"/>
    <w:rsid w:val="009947FF"/>
    <w:rsid w:val="009A2BC0"/>
    <w:rsid w:val="009A4BAC"/>
    <w:rsid w:val="009B068C"/>
    <w:rsid w:val="009B0D78"/>
    <w:rsid w:val="009B100C"/>
    <w:rsid w:val="009B2A6B"/>
    <w:rsid w:val="009B4C71"/>
    <w:rsid w:val="009C2AAA"/>
    <w:rsid w:val="009C3C7B"/>
    <w:rsid w:val="009C533D"/>
    <w:rsid w:val="009D14EE"/>
    <w:rsid w:val="009D1636"/>
    <w:rsid w:val="009D3DB0"/>
    <w:rsid w:val="009E05FE"/>
    <w:rsid w:val="009E0824"/>
    <w:rsid w:val="009E33E8"/>
    <w:rsid w:val="009E3541"/>
    <w:rsid w:val="009E658C"/>
    <w:rsid w:val="009E7426"/>
    <w:rsid w:val="009E797A"/>
    <w:rsid w:val="009F2376"/>
    <w:rsid w:val="009F3144"/>
    <w:rsid w:val="009F35A2"/>
    <w:rsid w:val="009F68EA"/>
    <w:rsid w:val="009F7164"/>
    <w:rsid w:val="00A00845"/>
    <w:rsid w:val="00A01061"/>
    <w:rsid w:val="00A01858"/>
    <w:rsid w:val="00A040C9"/>
    <w:rsid w:val="00A04FE3"/>
    <w:rsid w:val="00A052F4"/>
    <w:rsid w:val="00A06130"/>
    <w:rsid w:val="00A12683"/>
    <w:rsid w:val="00A146A4"/>
    <w:rsid w:val="00A155D5"/>
    <w:rsid w:val="00A165B4"/>
    <w:rsid w:val="00A201CF"/>
    <w:rsid w:val="00A25139"/>
    <w:rsid w:val="00A263D5"/>
    <w:rsid w:val="00A270C9"/>
    <w:rsid w:val="00A302FE"/>
    <w:rsid w:val="00A3097B"/>
    <w:rsid w:val="00A3345F"/>
    <w:rsid w:val="00A33C2A"/>
    <w:rsid w:val="00A3464D"/>
    <w:rsid w:val="00A35714"/>
    <w:rsid w:val="00A369D7"/>
    <w:rsid w:val="00A42F10"/>
    <w:rsid w:val="00A57A35"/>
    <w:rsid w:val="00A64E9E"/>
    <w:rsid w:val="00A64FD9"/>
    <w:rsid w:val="00A7180D"/>
    <w:rsid w:val="00A71969"/>
    <w:rsid w:val="00A7222B"/>
    <w:rsid w:val="00A7443E"/>
    <w:rsid w:val="00A74B08"/>
    <w:rsid w:val="00A74FE8"/>
    <w:rsid w:val="00A75D80"/>
    <w:rsid w:val="00A855E3"/>
    <w:rsid w:val="00A86A85"/>
    <w:rsid w:val="00A870C6"/>
    <w:rsid w:val="00A90261"/>
    <w:rsid w:val="00A9138D"/>
    <w:rsid w:val="00A92FB2"/>
    <w:rsid w:val="00AA38B7"/>
    <w:rsid w:val="00AA556D"/>
    <w:rsid w:val="00AB1B9B"/>
    <w:rsid w:val="00AB1FBD"/>
    <w:rsid w:val="00AB7C83"/>
    <w:rsid w:val="00AB7FDC"/>
    <w:rsid w:val="00AC5540"/>
    <w:rsid w:val="00AC68A3"/>
    <w:rsid w:val="00AC6E60"/>
    <w:rsid w:val="00AD01A8"/>
    <w:rsid w:val="00AD400F"/>
    <w:rsid w:val="00AD4720"/>
    <w:rsid w:val="00AD5A6A"/>
    <w:rsid w:val="00AD5AD8"/>
    <w:rsid w:val="00AD5B9C"/>
    <w:rsid w:val="00AE1BAA"/>
    <w:rsid w:val="00AE1EF2"/>
    <w:rsid w:val="00AE2479"/>
    <w:rsid w:val="00AE324C"/>
    <w:rsid w:val="00AE3554"/>
    <w:rsid w:val="00AE5D59"/>
    <w:rsid w:val="00AE6306"/>
    <w:rsid w:val="00AE676A"/>
    <w:rsid w:val="00AF1DEC"/>
    <w:rsid w:val="00AF3C31"/>
    <w:rsid w:val="00AF40B3"/>
    <w:rsid w:val="00AF5F2A"/>
    <w:rsid w:val="00B01AD9"/>
    <w:rsid w:val="00B01C55"/>
    <w:rsid w:val="00B01FE7"/>
    <w:rsid w:val="00B0281A"/>
    <w:rsid w:val="00B055C3"/>
    <w:rsid w:val="00B1099B"/>
    <w:rsid w:val="00B17E09"/>
    <w:rsid w:val="00B22318"/>
    <w:rsid w:val="00B30A13"/>
    <w:rsid w:val="00B30B0A"/>
    <w:rsid w:val="00B30BA5"/>
    <w:rsid w:val="00B34926"/>
    <w:rsid w:val="00B3613E"/>
    <w:rsid w:val="00B37F37"/>
    <w:rsid w:val="00B42667"/>
    <w:rsid w:val="00B42E9A"/>
    <w:rsid w:val="00B44591"/>
    <w:rsid w:val="00B4605B"/>
    <w:rsid w:val="00B5096D"/>
    <w:rsid w:val="00B50E27"/>
    <w:rsid w:val="00B51599"/>
    <w:rsid w:val="00B52DDE"/>
    <w:rsid w:val="00B6258B"/>
    <w:rsid w:val="00B636B4"/>
    <w:rsid w:val="00B660AB"/>
    <w:rsid w:val="00B70403"/>
    <w:rsid w:val="00B713DD"/>
    <w:rsid w:val="00B715E7"/>
    <w:rsid w:val="00B7434D"/>
    <w:rsid w:val="00B77AAF"/>
    <w:rsid w:val="00B77C44"/>
    <w:rsid w:val="00B800DF"/>
    <w:rsid w:val="00B8028B"/>
    <w:rsid w:val="00B83A56"/>
    <w:rsid w:val="00B85A99"/>
    <w:rsid w:val="00B863FE"/>
    <w:rsid w:val="00B868B9"/>
    <w:rsid w:val="00B873AA"/>
    <w:rsid w:val="00B87532"/>
    <w:rsid w:val="00B91E3E"/>
    <w:rsid w:val="00B923FA"/>
    <w:rsid w:val="00B928CF"/>
    <w:rsid w:val="00B939AF"/>
    <w:rsid w:val="00B9740B"/>
    <w:rsid w:val="00B975A4"/>
    <w:rsid w:val="00B97888"/>
    <w:rsid w:val="00B97B17"/>
    <w:rsid w:val="00BA350B"/>
    <w:rsid w:val="00BA40A0"/>
    <w:rsid w:val="00BA5A70"/>
    <w:rsid w:val="00BB5178"/>
    <w:rsid w:val="00BB56B3"/>
    <w:rsid w:val="00BB619F"/>
    <w:rsid w:val="00BB6593"/>
    <w:rsid w:val="00BB7BB7"/>
    <w:rsid w:val="00BC1584"/>
    <w:rsid w:val="00BC27EA"/>
    <w:rsid w:val="00BC3AE4"/>
    <w:rsid w:val="00BC488B"/>
    <w:rsid w:val="00BC5278"/>
    <w:rsid w:val="00BC630D"/>
    <w:rsid w:val="00BD03D4"/>
    <w:rsid w:val="00BD0F7A"/>
    <w:rsid w:val="00BD5436"/>
    <w:rsid w:val="00BD555B"/>
    <w:rsid w:val="00BD63E5"/>
    <w:rsid w:val="00BD780D"/>
    <w:rsid w:val="00BE1160"/>
    <w:rsid w:val="00BE57B9"/>
    <w:rsid w:val="00BE68E1"/>
    <w:rsid w:val="00BF5E43"/>
    <w:rsid w:val="00BF68F9"/>
    <w:rsid w:val="00BF79E7"/>
    <w:rsid w:val="00C010F1"/>
    <w:rsid w:val="00C03339"/>
    <w:rsid w:val="00C04E9C"/>
    <w:rsid w:val="00C051BC"/>
    <w:rsid w:val="00C0548C"/>
    <w:rsid w:val="00C071F8"/>
    <w:rsid w:val="00C100D3"/>
    <w:rsid w:val="00C132BA"/>
    <w:rsid w:val="00C135F9"/>
    <w:rsid w:val="00C13E7A"/>
    <w:rsid w:val="00C173DF"/>
    <w:rsid w:val="00C23A50"/>
    <w:rsid w:val="00C2507F"/>
    <w:rsid w:val="00C25FB9"/>
    <w:rsid w:val="00C3789D"/>
    <w:rsid w:val="00C419DF"/>
    <w:rsid w:val="00C43250"/>
    <w:rsid w:val="00C43890"/>
    <w:rsid w:val="00C454CC"/>
    <w:rsid w:val="00C51321"/>
    <w:rsid w:val="00C5146C"/>
    <w:rsid w:val="00C52B0A"/>
    <w:rsid w:val="00C5312D"/>
    <w:rsid w:val="00C53434"/>
    <w:rsid w:val="00C53BC2"/>
    <w:rsid w:val="00C57C88"/>
    <w:rsid w:val="00C634D6"/>
    <w:rsid w:val="00C64DA7"/>
    <w:rsid w:val="00C66EB3"/>
    <w:rsid w:val="00C71BFD"/>
    <w:rsid w:val="00C71EE1"/>
    <w:rsid w:val="00C72D96"/>
    <w:rsid w:val="00C740B7"/>
    <w:rsid w:val="00C74C21"/>
    <w:rsid w:val="00C75C1E"/>
    <w:rsid w:val="00C805AB"/>
    <w:rsid w:val="00C8281B"/>
    <w:rsid w:val="00C862E6"/>
    <w:rsid w:val="00C87044"/>
    <w:rsid w:val="00C877D5"/>
    <w:rsid w:val="00C94A07"/>
    <w:rsid w:val="00C958CD"/>
    <w:rsid w:val="00C95F6A"/>
    <w:rsid w:val="00C96619"/>
    <w:rsid w:val="00C96F98"/>
    <w:rsid w:val="00C97332"/>
    <w:rsid w:val="00C9734E"/>
    <w:rsid w:val="00C97365"/>
    <w:rsid w:val="00C97373"/>
    <w:rsid w:val="00C9792F"/>
    <w:rsid w:val="00C97B46"/>
    <w:rsid w:val="00CA1B19"/>
    <w:rsid w:val="00CA3FD1"/>
    <w:rsid w:val="00CA6FF9"/>
    <w:rsid w:val="00CA7455"/>
    <w:rsid w:val="00CB39BF"/>
    <w:rsid w:val="00CB5CBC"/>
    <w:rsid w:val="00CC1490"/>
    <w:rsid w:val="00CC27D2"/>
    <w:rsid w:val="00CC34A7"/>
    <w:rsid w:val="00CC5737"/>
    <w:rsid w:val="00CC67C1"/>
    <w:rsid w:val="00CD317C"/>
    <w:rsid w:val="00CD3299"/>
    <w:rsid w:val="00CD3911"/>
    <w:rsid w:val="00CD68FC"/>
    <w:rsid w:val="00CE0185"/>
    <w:rsid w:val="00CE1347"/>
    <w:rsid w:val="00CE395C"/>
    <w:rsid w:val="00CE40B0"/>
    <w:rsid w:val="00CE4428"/>
    <w:rsid w:val="00CE608C"/>
    <w:rsid w:val="00CF4387"/>
    <w:rsid w:val="00CF533C"/>
    <w:rsid w:val="00CF55B4"/>
    <w:rsid w:val="00D0063C"/>
    <w:rsid w:val="00D014B9"/>
    <w:rsid w:val="00D032FC"/>
    <w:rsid w:val="00D109ED"/>
    <w:rsid w:val="00D10A1B"/>
    <w:rsid w:val="00D1321D"/>
    <w:rsid w:val="00D15197"/>
    <w:rsid w:val="00D21C63"/>
    <w:rsid w:val="00D27324"/>
    <w:rsid w:val="00D3044A"/>
    <w:rsid w:val="00D3481A"/>
    <w:rsid w:val="00D369BA"/>
    <w:rsid w:val="00D41536"/>
    <w:rsid w:val="00D41C88"/>
    <w:rsid w:val="00D42216"/>
    <w:rsid w:val="00D440F8"/>
    <w:rsid w:val="00D458B1"/>
    <w:rsid w:val="00D50121"/>
    <w:rsid w:val="00D521F6"/>
    <w:rsid w:val="00D53C45"/>
    <w:rsid w:val="00D549C7"/>
    <w:rsid w:val="00D54BB5"/>
    <w:rsid w:val="00D56629"/>
    <w:rsid w:val="00D619EB"/>
    <w:rsid w:val="00D62176"/>
    <w:rsid w:val="00D62A27"/>
    <w:rsid w:val="00D67575"/>
    <w:rsid w:val="00D6779F"/>
    <w:rsid w:val="00D722F3"/>
    <w:rsid w:val="00D73C39"/>
    <w:rsid w:val="00D73D8D"/>
    <w:rsid w:val="00D755E7"/>
    <w:rsid w:val="00D80C75"/>
    <w:rsid w:val="00D81DB1"/>
    <w:rsid w:val="00D838C1"/>
    <w:rsid w:val="00D84C4A"/>
    <w:rsid w:val="00D866D1"/>
    <w:rsid w:val="00D8790D"/>
    <w:rsid w:val="00D91314"/>
    <w:rsid w:val="00D92B08"/>
    <w:rsid w:val="00D9314C"/>
    <w:rsid w:val="00DA0859"/>
    <w:rsid w:val="00DA0EA9"/>
    <w:rsid w:val="00DA4584"/>
    <w:rsid w:val="00DA5F81"/>
    <w:rsid w:val="00DA748A"/>
    <w:rsid w:val="00DB55A2"/>
    <w:rsid w:val="00DB644C"/>
    <w:rsid w:val="00DC7BF7"/>
    <w:rsid w:val="00DD450C"/>
    <w:rsid w:val="00DD4B1D"/>
    <w:rsid w:val="00DD535C"/>
    <w:rsid w:val="00DD7456"/>
    <w:rsid w:val="00DD74B0"/>
    <w:rsid w:val="00DE0BB3"/>
    <w:rsid w:val="00DE173F"/>
    <w:rsid w:val="00DE4646"/>
    <w:rsid w:val="00DF24E6"/>
    <w:rsid w:val="00DF2DEC"/>
    <w:rsid w:val="00DF37A6"/>
    <w:rsid w:val="00E00972"/>
    <w:rsid w:val="00E00FC9"/>
    <w:rsid w:val="00E02ADA"/>
    <w:rsid w:val="00E02D11"/>
    <w:rsid w:val="00E03128"/>
    <w:rsid w:val="00E06208"/>
    <w:rsid w:val="00E0712F"/>
    <w:rsid w:val="00E103FD"/>
    <w:rsid w:val="00E10663"/>
    <w:rsid w:val="00E11A0A"/>
    <w:rsid w:val="00E1513C"/>
    <w:rsid w:val="00E16094"/>
    <w:rsid w:val="00E21E24"/>
    <w:rsid w:val="00E224BA"/>
    <w:rsid w:val="00E225A7"/>
    <w:rsid w:val="00E2451C"/>
    <w:rsid w:val="00E256B1"/>
    <w:rsid w:val="00E27268"/>
    <w:rsid w:val="00E3187D"/>
    <w:rsid w:val="00E359D8"/>
    <w:rsid w:val="00E3650F"/>
    <w:rsid w:val="00E416D1"/>
    <w:rsid w:val="00E419A7"/>
    <w:rsid w:val="00E42067"/>
    <w:rsid w:val="00E421AB"/>
    <w:rsid w:val="00E42C1A"/>
    <w:rsid w:val="00E42E68"/>
    <w:rsid w:val="00E54690"/>
    <w:rsid w:val="00E5629E"/>
    <w:rsid w:val="00E57A0E"/>
    <w:rsid w:val="00E635D3"/>
    <w:rsid w:val="00E6478F"/>
    <w:rsid w:val="00E64914"/>
    <w:rsid w:val="00E66544"/>
    <w:rsid w:val="00E7027A"/>
    <w:rsid w:val="00E70ADE"/>
    <w:rsid w:val="00E71033"/>
    <w:rsid w:val="00E7206A"/>
    <w:rsid w:val="00E75384"/>
    <w:rsid w:val="00E7683C"/>
    <w:rsid w:val="00E819AE"/>
    <w:rsid w:val="00E82DCF"/>
    <w:rsid w:val="00E831C9"/>
    <w:rsid w:val="00E83604"/>
    <w:rsid w:val="00E83F48"/>
    <w:rsid w:val="00E852F2"/>
    <w:rsid w:val="00E85A00"/>
    <w:rsid w:val="00E85A6E"/>
    <w:rsid w:val="00E85B9F"/>
    <w:rsid w:val="00E866F6"/>
    <w:rsid w:val="00E9016F"/>
    <w:rsid w:val="00E90D38"/>
    <w:rsid w:val="00E92CCF"/>
    <w:rsid w:val="00E931EB"/>
    <w:rsid w:val="00E9365A"/>
    <w:rsid w:val="00EA1E16"/>
    <w:rsid w:val="00EA3C52"/>
    <w:rsid w:val="00EA5379"/>
    <w:rsid w:val="00EA771A"/>
    <w:rsid w:val="00EB7E0C"/>
    <w:rsid w:val="00EC1CC9"/>
    <w:rsid w:val="00EC7D50"/>
    <w:rsid w:val="00ED0DDF"/>
    <w:rsid w:val="00ED15D8"/>
    <w:rsid w:val="00ED2E87"/>
    <w:rsid w:val="00ED608F"/>
    <w:rsid w:val="00EE1798"/>
    <w:rsid w:val="00EE38BC"/>
    <w:rsid w:val="00EF1712"/>
    <w:rsid w:val="00EF1A53"/>
    <w:rsid w:val="00EF1C1C"/>
    <w:rsid w:val="00EF2360"/>
    <w:rsid w:val="00EF26B8"/>
    <w:rsid w:val="00EF49AA"/>
    <w:rsid w:val="00EF5599"/>
    <w:rsid w:val="00EF75DD"/>
    <w:rsid w:val="00EF7BBA"/>
    <w:rsid w:val="00F01854"/>
    <w:rsid w:val="00F03F34"/>
    <w:rsid w:val="00F048E5"/>
    <w:rsid w:val="00F04CA8"/>
    <w:rsid w:val="00F064B1"/>
    <w:rsid w:val="00F0687A"/>
    <w:rsid w:val="00F074E3"/>
    <w:rsid w:val="00F12E0A"/>
    <w:rsid w:val="00F150E7"/>
    <w:rsid w:val="00F17B98"/>
    <w:rsid w:val="00F20C9A"/>
    <w:rsid w:val="00F2210F"/>
    <w:rsid w:val="00F22B88"/>
    <w:rsid w:val="00F22E0B"/>
    <w:rsid w:val="00F23798"/>
    <w:rsid w:val="00F266D0"/>
    <w:rsid w:val="00F27E3A"/>
    <w:rsid w:val="00F321C6"/>
    <w:rsid w:val="00F338AE"/>
    <w:rsid w:val="00F418F4"/>
    <w:rsid w:val="00F4234F"/>
    <w:rsid w:val="00F462D8"/>
    <w:rsid w:val="00F4712A"/>
    <w:rsid w:val="00F50607"/>
    <w:rsid w:val="00F52332"/>
    <w:rsid w:val="00F56FA2"/>
    <w:rsid w:val="00F57353"/>
    <w:rsid w:val="00F6033D"/>
    <w:rsid w:val="00F62C23"/>
    <w:rsid w:val="00F700C4"/>
    <w:rsid w:val="00F7119A"/>
    <w:rsid w:val="00F71ABB"/>
    <w:rsid w:val="00F750BF"/>
    <w:rsid w:val="00F76BBD"/>
    <w:rsid w:val="00F773E1"/>
    <w:rsid w:val="00F7747C"/>
    <w:rsid w:val="00F77AD5"/>
    <w:rsid w:val="00F81BAD"/>
    <w:rsid w:val="00F82AE4"/>
    <w:rsid w:val="00F83991"/>
    <w:rsid w:val="00F854E6"/>
    <w:rsid w:val="00F85C02"/>
    <w:rsid w:val="00F873BF"/>
    <w:rsid w:val="00F87714"/>
    <w:rsid w:val="00F9082E"/>
    <w:rsid w:val="00F936C9"/>
    <w:rsid w:val="00F96F4D"/>
    <w:rsid w:val="00F973C4"/>
    <w:rsid w:val="00FA174C"/>
    <w:rsid w:val="00FA2463"/>
    <w:rsid w:val="00FB11C4"/>
    <w:rsid w:val="00FB56FB"/>
    <w:rsid w:val="00FB645A"/>
    <w:rsid w:val="00FB79CE"/>
    <w:rsid w:val="00FC290F"/>
    <w:rsid w:val="00FC2D29"/>
    <w:rsid w:val="00FC4F89"/>
    <w:rsid w:val="00FC5ABE"/>
    <w:rsid w:val="00FC6E71"/>
    <w:rsid w:val="00FD3402"/>
    <w:rsid w:val="00FD6B81"/>
    <w:rsid w:val="00FD758A"/>
    <w:rsid w:val="00FE03BA"/>
    <w:rsid w:val="00FE40BE"/>
    <w:rsid w:val="00FE4FDA"/>
    <w:rsid w:val="00FE6769"/>
    <w:rsid w:val="00FF0DA7"/>
    <w:rsid w:val="00FF0F8E"/>
    <w:rsid w:val="00FF161E"/>
    <w:rsid w:val="00FF21B4"/>
    <w:rsid w:val="00FF3D83"/>
    <w:rsid w:val="00FF4EBD"/>
    <w:rsid w:val="00FF5B7E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A8855"/>
  <w15:docId w15:val="{B730A653-BFB6-4B45-8F96-9BB05F1A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7544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customStyle="1" w:styleId="ConsPlusNormal">
    <w:name w:val="ConsPlusNormal"/>
    <w:rsid w:val="00BC1584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BC158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BC158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9">
    <w:name w:val="List Paragraph"/>
    <w:basedOn w:val="a"/>
    <w:uiPriority w:val="34"/>
    <w:qFormat/>
    <w:rsid w:val="00BC1584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D062E"/>
  </w:style>
  <w:style w:type="paragraph" w:customStyle="1" w:styleId="Char">
    <w:name w:val="Char"/>
    <w:basedOn w:val="a"/>
    <w:rsid w:val="00A7443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table" w:styleId="aa">
    <w:name w:val="Table Grid"/>
    <w:basedOn w:val="a1"/>
    <w:uiPriority w:val="39"/>
    <w:rsid w:val="00655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F418F4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418F4"/>
    <w:rPr>
      <w:color w:val="605E5C"/>
      <w:shd w:val="clear" w:color="auto" w:fill="E1DFDD"/>
    </w:rPr>
  </w:style>
  <w:style w:type="paragraph" w:styleId="ad">
    <w:name w:val="Body Text"/>
    <w:basedOn w:val="a"/>
    <w:link w:val="ae"/>
    <w:semiHidden/>
    <w:unhideWhenUsed/>
    <w:rsid w:val="00AA38B7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AA38B7"/>
  </w:style>
  <w:style w:type="paragraph" w:styleId="af">
    <w:name w:val="Body Text First Indent"/>
    <w:basedOn w:val="a"/>
    <w:link w:val="af0"/>
    <w:rsid w:val="00AA38B7"/>
    <w:pPr>
      <w:suppressAutoHyphens/>
      <w:ind w:firstLine="709"/>
      <w:jc w:val="both"/>
    </w:pPr>
    <w:rPr>
      <w:rFonts w:ascii="PT Astra Serif" w:eastAsia="Source Han Sans CN Regular" w:hAnsi="PT Astra Serif"/>
      <w:kern w:val="2"/>
      <w:sz w:val="28"/>
      <w:szCs w:val="24"/>
      <w:lang w:val="x-none" w:eastAsia="x-none"/>
    </w:rPr>
  </w:style>
  <w:style w:type="character" w:customStyle="1" w:styleId="af0">
    <w:name w:val="Красная строка Знак"/>
    <w:basedOn w:val="ae"/>
    <w:link w:val="af"/>
    <w:rsid w:val="00AA38B7"/>
    <w:rPr>
      <w:rFonts w:ascii="PT Astra Serif" w:eastAsia="Source Han Sans CN Regular" w:hAnsi="PT Astra Serif"/>
      <w:kern w:val="2"/>
      <w:sz w:val="28"/>
      <w:szCs w:val="24"/>
      <w:lang w:val="x-none" w:eastAsia="x-none"/>
    </w:rPr>
  </w:style>
  <w:style w:type="paragraph" w:customStyle="1" w:styleId="10">
    <w:name w:val="1"/>
    <w:basedOn w:val="a"/>
    <w:rsid w:val="002623BF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5;&#1088;&#1086;&#1077;&#1082;&#1090;%20&#1087;&#1086;&#1089;&#1090;&#1072;&#1085;&#1086;&#1074;&#1083;&#1077;&#1085;&#1080;&#1103;%20&#1080;&#1079;&#1084;&#1077;&#1085;&#1077;&#1085;&#1080;&#1103;%20&#1053;&#1055;&#1040;%2014.01.2022%20%20&#1050;&#1086;&#1085;&#1080;&#1097;&#1077;&#1074;&#1091;%20&#1089;%20&#1074;&#1099;&#1076;&#1077;&#1083;&#1077;&#1085;&#1080;&#1077;&#1084;%20(1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F1A14-37EF-40CE-B630-D6B5FDA7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изменения НПА 14.01.2022  Конищеву с выделением (1)</Template>
  <TotalTime>49</TotalTime>
  <Pages>5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103 admin</cp:lastModifiedBy>
  <cp:revision>6</cp:revision>
  <cp:lastPrinted>2022-04-13T06:13:00Z</cp:lastPrinted>
  <dcterms:created xsi:type="dcterms:W3CDTF">2022-04-14T13:55:00Z</dcterms:created>
  <dcterms:modified xsi:type="dcterms:W3CDTF">2022-04-15T06:24:00Z</dcterms:modified>
</cp:coreProperties>
</file>